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7FE10" w14:textId="77777777" w:rsidR="00147E11" w:rsidRPr="00147E11" w:rsidRDefault="00060776" w:rsidP="00924964">
      <w:pPr>
        <w:pStyle w:val="Heading1"/>
      </w:pPr>
      <w:bookmarkStart w:id="0" w:name="_Toc110249487"/>
      <w:bookmarkStart w:id="1" w:name="_Toc490571859"/>
      <w:r>
        <w:t>How to renew my</w:t>
      </w:r>
      <w:r w:rsidR="00BB5EAF">
        <w:t xml:space="preserve"> </w:t>
      </w:r>
      <w:r w:rsidR="00147E11" w:rsidRPr="00924964">
        <w:t>registration</w:t>
      </w:r>
      <w:r w:rsidR="00147E11">
        <w:t xml:space="preserve"> </w:t>
      </w:r>
      <w:r w:rsidR="00147E11" w:rsidRPr="00147E11">
        <w:t xml:space="preserve"> </w:t>
      </w:r>
    </w:p>
    <w:bookmarkEnd w:id="0"/>
    <w:p w14:paraId="655A61C2" w14:textId="77777777" w:rsidR="00147E11" w:rsidRPr="00147E11" w:rsidRDefault="00147E11" w:rsidP="00BF3C55">
      <w:pPr>
        <w:pStyle w:val="Subtitle16pts"/>
      </w:pPr>
      <w:r w:rsidRPr="00147E11">
        <w:t>Quick reference guide – Provider registration</w:t>
      </w:r>
    </w:p>
    <w:p w14:paraId="57654749" w14:textId="77777777" w:rsidR="00F41FAF" w:rsidRPr="00F41FAF" w:rsidRDefault="00F41FAF" w:rsidP="00F41FAF"/>
    <w:p w14:paraId="636CA65E" w14:textId="77777777" w:rsidR="00F41FAF" w:rsidRPr="00F41FAF" w:rsidRDefault="00BE52AC" w:rsidP="00982F1F">
      <w:r>
        <w:t>Providers</w:t>
      </w:r>
      <w:r w:rsidR="004760F6">
        <w:t xml:space="preserve"> can submit a r</w:t>
      </w:r>
      <w:r w:rsidR="004017DE">
        <w:t xml:space="preserve">enewal </w:t>
      </w:r>
      <w:r w:rsidR="004760F6">
        <w:t xml:space="preserve">application </w:t>
      </w:r>
      <w:r w:rsidR="00794FCD">
        <w:t>within 6 months of their registration end date</w:t>
      </w:r>
      <w:r>
        <w:t xml:space="preserve"> using the </w:t>
      </w:r>
      <w:r w:rsidR="0072109B">
        <w:t>NDIS Commission Portal</w:t>
      </w:r>
      <w:r>
        <w:t>.</w:t>
      </w:r>
      <w:r w:rsidR="00B25CC8">
        <w:t xml:space="preserve"> Expired providers can also submit a new application </w:t>
      </w:r>
      <w:r w:rsidR="00794FCD">
        <w:t xml:space="preserve">for registration </w:t>
      </w:r>
      <w:r w:rsidR="00B25CC8">
        <w:t>following these instructions.</w:t>
      </w:r>
    </w:p>
    <w:bookmarkEnd w:id="1"/>
    <w:p w14:paraId="5A373EBC" w14:textId="77777777" w:rsidR="005A02F8" w:rsidRPr="00BF3C55" w:rsidRDefault="00BE52AC" w:rsidP="00BF3C55">
      <w:pPr>
        <w:pStyle w:val="Heading2"/>
      </w:pPr>
      <w:r w:rsidRPr="00BF3C55">
        <w:t>Renewal of a registration</w:t>
      </w:r>
    </w:p>
    <w:p w14:paraId="146EA34B" w14:textId="77777777" w:rsidR="00365601" w:rsidRPr="005D7A85" w:rsidRDefault="005B2C16" w:rsidP="00982F1F">
      <w:pPr>
        <w:pStyle w:val="List1Numbered1"/>
        <w:rPr>
          <w:u w:val="single"/>
        </w:rPr>
      </w:pPr>
      <w:r>
        <w:t>Log in</w:t>
      </w:r>
      <w:r w:rsidR="000A24DD">
        <w:t xml:space="preserve"> </w:t>
      </w:r>
      <w:r w:rsidR="00941482">
        <w:t xml:space="preserve">to </w:t>
      </w:r>
      <w:r w:rsidR="003078B1">
        <w:t>NDIS Commission Portal</w:t>
      </w:r>
      <w:r w:rsidR="00686AF7">
        <w:t>.</w:t>
      </w:r>
      <w:r w:rsidR="00EB05C7">
        <w:t xml:space="preserve"> </w:t>
      </w:r>
      <w:r w:rsidR="001608C0">
        <w:t>On the Commission website s</w:t>
      </w:r>
      <w:r w:rsidR="00EB05C7">
        <w:t xml:space="preserve">elect </w:t>
      </w:r>
      <w:r w:rsidR="00EB05C7" w:rsidRPr="00EB05C7">
        <w:rPr>
          <w:b/>
        </w:rPr>
        <w:t>Portals</w:t>
      </w:r>
      <w:r w:rsidR="001608C0">
        <w:t xml:space="preserve"> and then select Registered</w:t>
      </w:r>
      <w:r w:rsidR="00EB05C7" w:rsidRPr="00EB05C7">
        <w:rPr>
          <w:b/>
        </w:rPr>
        <w:t xml:space="preserve"> NDIS providers</w:t>
      </w:r>
      <w:r w:rsidR="001608C0">
        <w:rPr>
          <w:b/>
        </w:rPr>
        <w:t xml:space="preserve">. </w:t>
      </w:r>
      <w:r w:rsidR="00B25CC8" w:rsidRPr="00B25CC8">
        <w:rPr>
          <w:b/>
          <w:u w:val="single"/>
        </w:rPr>
        <w:t xml:space="preserve">You can also </w:t>
      </w:r>
      <w:r w:rsidR="005D7A85" w:rsidRPr="00B25CC8">
        <w:rPr>
          <w:b/>
          <w:u w:val="single"/>
        </w:rPr>
        <w:t>use this link if your registration has expired or you are now deregistered</w:t>
      </w:r>
      <w:r w:rsidR="005D7A85" w:rsidRPr="00A5237D">
        <w:rPr>
          <w:b/>
        </w:rPr>
        <w:t>.</w:t>
      </w:r>
    </w:p>
    <w:p w14:paraId="737B246C" w14:textId="77777777" w:rsidR="004760F6" w:rsidRDefault="00EB05C7" w:rsidP="00982F1F">
      <w:pPr>
        <w:pStyle w:val="Bullet1"/>
        <w:numPr>
          <w:ilvl w:val="0"/>
          <w:numId w:val="0"/>
        </w:numPr>
        <w:spacing w:after="420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21DA288" wp14:editId="05F11446">
                <wp:simplePos x="0" y="0"/>
                <wp:positionH relativeFrom="column">
                  <wp:posOffset>3365140</wp:posOffset>
                </wp:positionH>
                <wp:positionV relativeFrom="paragraph">
                  <wp:posOffset>407310</wp:posOffset>
                </wp:positionV>
                <wp:extent cx="1217621" cy="237249"/>
                <wp:effectExtent l="0" t="0" r="20955" b="10795"/>
                <wp:wrapNone/>
                <wp:docPr id="24" name="Rectangle 24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621" cy="2372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FEB56AE" id="Rectangle 24" o:spid="_x0000_s1026" alt="Decorative" style="position:absolute;margin-left:264.95pt;margin-top:32.05pt;width:95.9pt;height:18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A3853E" wp14:editId="783B5DC2">
                <wp:simplePos x="0" y="0"/>
                <wp:positionH relativeFrom="column">
                  <wp:posOffset>4193721</wp:posOffset>
                </wp:positionH>
                <wp:positionV relativeFrom="paragraph">
                  <wp:posOffset>145300</wp:posOffset>
                </wp:positionV>
                <wp:extent cx="544850" cy="184775"/>
                <wp:effectExtent l="0" t="0" r="26670" b="25400"/>
                <wp:wrapNone/>
                <wp:docPr id="20" name="Rectangle 2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50" cy="18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12091AAF" id="Rectangle 20" o:spid="_x0000_s1026" alt="Decorative" style="position:absolute;margin-left:330.2pt;margin-top:11.45pt;width:42.9pt;height:1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" filled="f" strokecolor="red" strokeweight="1.5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888CB33" wp14:editId="52E81069">
            <wp:extent cx="6213938" cy="3071691"/>
            <wp:effectExtent l="38100" t="38100" r="34925" b="33655"/>
            <wp:docPr id="10" name="Picture 1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4864" cy="3072149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A2103B" w14:textId="77777777" w:rsidR="00F30A19" w:rsidRPr="00F751D2" w:rsidRDefault="00F30A19" w:rsidP="00064CC5">
      <w:pPr>
        <w:pStyle w:val="List1Numbered1"/>
      </w:pPr>
      <w:r w:rsidRPr="0049499C">
        <w:t xml:space="preserve">Once you get to the </w:t>
      </w:r>
      <w:r>
        <w:t>Registered providers</w:t>
      </w:r>
      <w:r w:rsidRPr="0049499C">
        <w:t xml:space="preserve"> </w:t>
      </w:r>
      <w:r>
        <w:t>p</w:t>
      </w:r>
      <w:r w:rsidRPr="0049499C">
        <w:t xml:space="preserve">ortal webpage, click </w:t>
      </w:r>
      <w:r w:rsidRPr="00F30A19">
        <w:rPr>
          <w:b/>
          <w:bCs/>
        </w:rPr>
        <w:t>Login</w:t>
      </w:r>
      <w:r w:rsidRPr="0049499C" w:rsidDel="0049499C">
        <w:t xml:space="preserve"> </w:t>
      </w:r>
    </w:p>
    <w:p w14:paraId="46557F1A" w14:textId="77777777" w:rsidR="00F30A19" w:rsidRDefault="00F30A19" w:rsidP="00F30A19">
      <w:pPr>
        <w:pStyle w:val="Indentedtext"/>
        <w:ind w:hanging="720"/>
      </w:pPr>
      <w:r>
        <w:rPr>
          <w:noProof/>
        </w:rPr>
        <w:drawing>
          <wp:inline distT="0" distB="0" distL="0" distR="0" wp14:anchorId="229A7F7C" wp14:editId="2A975C08">
            <wp:extent cx="5709307" cy="3293496"/>
            <wp:effectExtent l="38100" t="38100" r="43815" b="40640"/>
            <wp:docPr id="14995799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79994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59" cy="331642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F9CFDA" w14:textId="77777777" w:rsidR="00F30A19" w:rsidRDefault="00F30A19" w:rsidP="00F30A19">
      <w:pPr>
        <w:pStyle w:val="Indentedtext"/>
        <w:ind w:hanging="720"/>
      </w:pPr>
    </w:p>
    <w:p w14:paraId="02A7BC02" w14:textId="77777777" w:rsidR="00F30A19" w:rsidRPr="00F751D2" w:rsidRDefault="00F30A19" w:rsidP="00F30A19">
      <w:pPr>
        <w:pStyle w:val="List1Numbered1"/>
        <w:ind w:left="426"/>
      </w:pPr>
      <w:r w:rsidRPr="00F751D2">
        <w:t xml:space="preserve">Click </w:t>
      </w:r>
      <w:r w:rsidRPr="007C07CA">
        <w:rPr>
          <w:b/>
          <w:bCs/>
        </w:rPr>
        <w:t xml:space="preserve">Continue </w:t>
      </w:r>
      <w:r w:rsidRPr="007C07CA">
        <w:rPr>
          <w:rStyle w:val="Strong"/>
          <w:bCs w:val="0"/>
        </w:rPr>
        <w:t>with Digital ID</w:t>
      </w:r>
    </w:p>
    <w:p w14:paraId="77E45C16" w14:textId="11CA1F2D" w:rsidR="00F30A19" w:rsidRDefault="00F30A19" w:rsidP="00F30A19">
      <w:pPr>
        <w:pStyle w:val="Indentedtext"/>
        <w:ind w:hanging="720"/>
      </w:pPr>
    </w:p>
    <w:p w14:paraId="0EAD9D27" w14:textId="77777777" w:rsidR="00F30A19" w:rsidRDefault="00F30A19" w:rsidP="00F30A19">
      <w:pPr>
        <w:pStyle w:val="Indentedtext"/>
        <w:ind w:hanging="720"/>
      </w:pPr>
    </w:p>
    <w:p w14:paraId="531969B1" w14:textId="2355088A" w:rsidR="00594BC4" w:rsidRDefault="00001E3E" w:rsidP="00F30A19">
      <w:pPr>
        <w:pStyle w:val="Indentedtext"/>
        <w:ind w:hanging="720"/>
      </w:pPr>
      <w:r>
        <w:rPr>
          <w:noProof/>
        </w:rPr>
        <w:drawing>
          <wp:inline distT="0" distB="0" distL="0" distR="0" wp14:anchorId="103564A9" wp14:editId="6B6368A8">
            <wp:extent cx="4941040" cy="4324350"/>
            <wp:effectExtent l="38100" t="38100" r="31115" b="38100"/>
            <wp:docPr id="710950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05" cy="433097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728D9A" w14:textId="77777777" w:rsidR="00F30A19" w:rsidRDefault="00F30A19" w:rsidP="00F30A19">
      <w:pPr>
        <w:pStyle w:val="Indentedtext"/>
        <w:ind w:hanging="720"/>
      </w:pPr>
    </w:p>
    <w:p w14:paraId="06C931B5" w14:textId="77777777" w:rsidR="00F30A19" w:rsidRPr="007C07CA" w:rsidRDefault="00F30A19" w:rsidP="00F30A19">
      <w:pPr>
        <w:pStyle w:val="List1Numbered1"/>
        <w:spacing w:before="0"/>
        <w:ind w:left="426"/>
      </w:pPr>
      <w:r>
        <w:t>Click</w:t>
      </w:r>
      <w:r w:rsidRPr="003E708A">
        <w:t xml:space="preserve"> </w:t>
      </w:r>
      <w:r>
        <w:rPr>
          <w:b/>
        </w:rPr>
        <w:t>Select myID</w:t>
      </w:r>
    </w:p>
    <w:p w14:paraId="4CBEF7B8" w14:textId="171E7D2F" w:rsidR="00F30A19" w:rsidRPr="003E708A" w:rsidRDefault="00F30A19" w:rsidP="00991CC7">
      <w:pPr>
        <w:pStyle w:val="List1Numbered1"/>
        <w:numPr>
          <w:ilvl w:val="0"/>
          <w:numId w:val="0"/>
        </w:numPr>
        <w:spacing w:before="0"/>
        <w:ind w:left="142"/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67BED7F2" wp14:editId="483B565F">
            <wp:extent cx="4662409" cy="4072736"/>
            <wp:effectExtent l="38100" t="38100" r="43180" b="42545"/>
            <wp:docPr id="21469602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6022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09" cy="407273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5036">
        <w:rPr>
          <w:rStyle w:val="Strong"/>
          <w:b w:val="0"/>
          <w:bCs w:val="0"/>
        </w:rPr>
        <w:br/>
      </w:r>
    </w:p>
    <w:p w14:paraId="55322CA1" w14:textId="77777777" w:rsidR="00F30A19" w:rsidRPr="007C07CA" w:rsidRDefault="00F30A19" w:rsidP="00F30A19">
      <w:pPr>
        <w:pStyle w:val="List1Numbered1"/>
        <w:ind w:left="426"/>
      </w:pPr>
      <w:r>
        <w:t xml:space="preserve">Enter your myID email and click </w:t>
      </w:r>
      <w:r w:rsidRPr="002A6D24">
        <w:rPr>
          <w:b/>
          <w:bCs/>
        </w:rPr>
        <w:t>Get code</w:t>
      </w:r>
      <w:r>
        <w:t xml:space="preserve">. </w:t>
      </w:r>
      <w:r w:rsidRPr="00B25758">
        <w:t xml:space="preserve">If you don’t have an account, you can </w:t>
      </w:r>
      <w:hyperlink r:id="rId15" w:tgtFrame="_blank" w:history="1">
        <w:r w:rsidRPr="00664A26">
          <w:rPr>
            <w:rStyle w:val="Hyperlink"/>
          </w:rPr>
          <w:t>register for a Digital ID (myID)</w:t>
        </w:r>
      </w:hyperlink>
      <w:r w:rsidRPr="00B25758">
        <w:t>.</w:t>
      </w:r>
    </w:p>
    <w:p w14:paraId="00E6EDB7" w14:textId="77777777" w:rsidR="00F30A19" w:rsidRDefault="00F30A19" w:rsidP="00F30A19">
      <w:r>
        <w:rPr>
          <w:noProof/>
        </w:rPr>
        <w:drawing>
          <wp:inline distT="0" distB="0" distL="0" distR="0" wp14:anchorId="09E989E4" wp14:editId="5F5BA759">
            <wp:extent cx="4039235" cy="3991610"/>
            <wp:effectExtent l="38100" t="38100" r="37465" b="46990"/>
            <wp:docPr id="277232763" name="Picture 7" descr="A screenshot of a login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32763" name="Picture 7" descr="A screenshot of a login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9916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3A3510" w14:textId="77777777" w:rsidR="00F30A19" w:rsidRDefault="00F30A19" w:rsidP="00F30A19"/>
    <w:p w14:paraId="72126766" w14:textId="77777777" w:rsidR="00F30A19" w:rsidRDefault="00F30A19" w:rsidP="00F30A19">
      <w:pPr>
        <w:pStyle w:val="List1Numbered1"/>
        <w:spacing w:before="0"/>
        <w:ind w:left="426"/>
      </w:pPr>
      <w:r>
        <w:t>A code will be generated.</w:t>
      </w:r>
    </w:p>
    <w:p w14:paraId="4715AF63" w14:textId="77777777" w:rsidR="00F30A19" w:rsidRDefault="00F30A19" w:rsidP="00F30A19">
      <w:r>
        <w:rPr>
          <w:noProof/>
        </w:rPr>
        <w:drawing>
          <wp:inline distT="0" distB="0" distL="0" distR="0" wp14:anchorId="5A2FF206" wp14:editId="7C64B135">
            <wp:extent cx="3905747" cy="3495510"/>
            <wp:effectExtent l="38100" t="38100" r="38100" b="29210"/>
            <wp:docPr id="7898324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62" cy="3523357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F64235" w14:textId="77777777" w:rsidR="00F30A19" w:rsidRDefault="00F30A19" w:rsidP="00F30A19"/>
    <w:p w14:paraId="7356AB8A" w14:textId="77777777" w:rsidR="00F30A19" w:rsidRDefault="00F30A19" w:rsidP="00F30A19">
      <w:pPr>
        <w:pStyle w:val="List1Numbered1"/>
        <w:spacing w:before="0"/>
        <w:ind w:left="426"/>
      </w:pPr>
      <w:r w:rsidRPr="00BC0033">
        <w:t xml:space="preserve">Open the </w:t>
      </w:r>
      <w:r w:rsidRPr="005B1D95">
        <w:rPr>
          <w:b/>
          <w:bCs/>
        </w:rPr>
        <w:t>myID app</w:t>
      </w:r>
      <w:r w:rsidRPr="00BC0033">
        <w:t xml:space="preserve"> on your </w:t>
      </w:r>
      <w:r w:rsidRPr="005B1D95">
        <w:rPr>
          <w:b/>
          <w:bCs/>
        </w:rPr>
        <w:t>phone</w:t>
      </w:r>
      <w:r w:rsidRPr="00BC0033">
        <w:t xml:space="preserve"> and either accept the request or enter the code.</w:t>
      </w:r>
    </w:p>
    <w:p w14:paraId="5EFFC77D" w14:textId="77777777" w:rsidR="00F30A19" w:rsidRDefault="00F30A19" w:rsidP="00F30A19">
      <w:pPr>
        <w:pStyle w:val="List1Numbered1"/>
        <w:spacing w:before="0"/>
        <w:ind w:left="426"/>
      </w:pPr>
      <w:r w:rsidRPr="00BF5871">
        <w:t>If you have authority for multiple provider organi</w:t>
      </w:r>
      <w:r>
        <w:t>s</w:t>
      </w:r>
      <w:r w:rsidRPr="00BF5871">
        <w:t xml:space="preserve">ations, you will be directed to the RAM Australian Business Number (ABN) selection page, where you must </w:t>
      </w:r>
      <w:r w:rsidRPr="007C07CA">
        <w:rPr>
          <w:b/>
          <w:bCs/>
        </w:rPr>
        <w:t>choose the organisation</w:t>
      </w:r>
      <w:r w:rsidRPr="00BF5871">
        <w:t>, you wish to represent in the N</w:t>
      </w:r>
      <w:r>
        <w:t xml:space="preserve">DIS Commission </w:t>
      </w:r>
      <w:r w:rsidRPr="00BF5871">
        <w:t>portal</w:t>
      </w:r>
      <w:r>
        <w:t>s</w:t>
      </w:r>
      <w:r w:rsidRPr="00BF5871">
        <w:t>. If you only have authority for one provider organisation, you will bypass this selection page.</w:t>
      </w:r>
    </w:p>
    <w:p w14:paraId="1594F814" w14:textId="77777777" w:rsidR="00F30A19" w:rsidRDefault="00F30A19" w:rsidP="00F30A19">
      <w:pPr>
        <w:pStyle w:val="List1Numbered1"/>
        <w:numPr>
          <w:ilvl w:val="0"/>
          <w:numId w:val="0"/>
        </w:numPr>
        <w:spacing w:before="0"/>
        <w:ind w:left="426" w:hanging="284"/>
      </w:pPr>
      <w:r>
        <w:rPr>
          <w:noProof/>
        </w:rPr>
        <w:drawing>
          <wp:inline distT="0" distB="0" distL="0" distR="0" wp14:anchorId="3DEF4713" wp14:editId="2465A817">
            <wp:extent cx="3617595" cy="3267710"/>
            <wp:effectExtent l="38100" t="38100" r="40005" b="46990"/>
            <wp:docPr id="605149321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49321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32677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D33D54" w14:textId="77777777" w:rsidR="00F30A19" w:rsidRPr="007C07CA" w:rsidRDefault="00F30A19" w:rsidP="00F30A19">
      <w:pPr>
        <w:pStyle w:val="List1Numbered1"/>
        <w:ind w:left="426"/>
        <w:rPr>
          <w:rStyle w:val="Strong"/>
          <w:b w:val="0"/>
          <w:bCs w:val="0"/>
        </w:rPr>
      </w:pPr>
      <w:r>
        <w:t xml:space="preserve">Select the </w:t>
      </w:r>
      <w:r>
        <w:rPr>
          <w:rStyle w:val="Strong"/>
        </w:rPr>
        <w:t xml:space="preserve">Provider </w:t>
      </w:r>
      <w:r>
        <w:t xml:space="preserve">and the </w:t>
      </w:r>
      <w:r>
        <w:rPr>
          <w:rStyle w:val="Strong"/>
        </w:rPr>
        <w:t>Role</w:t>
      </w:r>
      <w:r>
        <w:t xml:space="preserve"> to logon and then click </w:t>
      </w:r>
      <w:r>
        <w:rPr>
          <w:rStyle w:val="Strong"/>
        </w:rPr>
        <w:t>Continue</w:t>
      </w:r>
    </w:p>
    <w:p w14:paraId="08E4AA4B" w14:textId="121AC2D7" w:rsidR="00F30A19" w:rsidRDefault="00F30A19" w:rsidP="00F30A19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</w:p>
    <w:p w14:paraId="38E82738" w14:textId="0A9E8724" w:rsidR="00B67369" w:rsidRDefault="00B67369" w:rsidP="00F30A19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 w:rsidRPr="001E2857">
        <w:rPr>
          <w:rStyle w:val="Strong"/>
          <w:b w:val="0"/>
          <w:bCs w:val="0"/>
          <w:noProof/>
        </w:rPr>
        <w:drawing>
          <wp:inline distT="0" distB="0" distL="0" distR="0" wp14:anchorId="7EB32B7E" wp14:editId="71DF9E63">
            <wp:extent cx="6263640" cy="5589270"/>
            <wp:effectExtent l="38100" t="38100" r="41910" b="30480"/>
            <wp:docPr id="2024666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6676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5589270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208DD8" w14:textId="0FA0C41D" w:rsidR="00E031E1" w:rsidRDefault="00E031E1">
      <w:pPr>
        <w:suppressAutoHyphens w:val="0"/>
        <w:spacing w:line="240" w:lineRule="auto"/>
      </w:pPr>
    </w:p>
    <w:p w14:paraId="4DE786C0" w14:textId="52FFA2C6" w:rsidR="008A2FDC" w:rsidRDefault="008A2FDC" w:rsidP="005D7A85">
      <w:pPr>
        <w:pStyle w:val="List1Numbered1"/>
        <w:numPr>
          <w:ilvl w:val="0"/>
          <w:numId w:val="0"/>
        </w:numPr>
        <w:ind w:left="284" w:hanging="284"/>
      </w:pPr>
    </w:p>
    <w:p w14:paraId="364CA11B" w14:textId="77777777" w:rsidR="00E031E1" w:rsidRDefault="00E031E1">
      <w:pPr>
        <w:suppressAutoHyphens w:val="0"/>
        <w:spacing w:line="240" w:lineRule="auto"/>
      </w:pPr>
      <w:r>
        <w:br w:type="page"/>
      </w:r>
    </w:p>
    <w:p w14:paraId="462963C5" w14:textId="64449673" w:rsidR="00A3389E" w:rsidRDefault="005D7A85" w:rsidP="008A2FDC">
      <w:pPr>
        <w:pStyle w:val="List1Numbered1"/>
      </w:pPr>
      <w:r>
        <w:t>If</w:t>
      </w:r>
      <w:r w:rsidR="003A4B24">
        <w:t xml:space="preserve"> your </w:t>
      </w:r>
      <w:r w:rsidR="008725E8">
        <w:t xml:space="preserve">registration is within the final 6 months of </w:t>
      </w:r>
      <w:r w:rsidR="00794FCD">
        <w:t>the registration end date</w:t>
      </w:r>
      <w:r w:rsidR="008725E8">
        <w:t xml:space="preserve">, you will </w:t>
      </w:r>
      <w:r w:rsidR="003A4B24">
        <w:t xml:space="preserve">be able to commence a renewal application. You will </w:t>
      </w:r>
      <w:r w:rsidR="008725E8">
        <w:t xml:space="preserve">see a message on your </w:t>
      </w:r>
      <w:r w:rsidR="008725E8" w:rsidRPr="008725E8">
        <w:rPr>
          <w:b/>
        </w:rPr>
        <w:t>My applications</w:t>
      </w:r>
      <w:r w:rsidR="008725E8">
        <w:t xml:space="preserve"> tile</w:t>
      </w:r>
      <w:r w:rsidR="001608C0">
        <w:t xml:space="preserve">, </w:t>
      </w:r>
      <w:r>
        <w:t xml:space="preserve">reminding you </w:t>
      </w:r>
      <w:r w:rsidR="008725E8">
        <w:t xml:space="preserve">to </w:t>
      </w:r>
      <w:r w:rsidR="00794FCD">
        <w:t>‘</w:t>
      </w:r>
      <w:r w:rsidR="008725E8">
        <w:t>commence a formal renewal</w:t>
      </w:r>
      <w:r w:rsidR="00794FCD">
        <w:t>’</w:t>
      </w:r>
      <w:r w:rsidR="008725E8">
        <w:t xml:space="preserve"> </w:t>
      </w:r>
      <w:r w:rsidR="001608C0">
        <w:t>and</w:t>
      </w:r>
      <w:r w:rsidR="00A3389E">
        <w:t xml:space="preserve"> the date you must commence by. </w:t>
      </w:r>
    </w:p>
    <w:p w14:paraId="3CE5453F" w14:textId="77777777" w:rsidR="005D7A85" w:rsidRDefault="00A3389E" w:rsidP="00A3389E">
      <w:pPr>
        <w:pStyle w:val="List1Numbered1"/>
        <w:numPr>
          <w:ilvl w:val="0"/>
          <w:numId w:val="0"/>
        </w:numPr>
        <w:ind w:left="284"/>
      </w:pPr>
      <w:r>
        <w:t xml:space="preserve">If your registration has </w:t>
      </w:r>
      <w:r w:rsidRPr="003A4B24">
        <w:rPr>
          <w:b/>
        </w:rPr>
        <w:t xml:space="preserve">expired </w:t>
      </w:r>
      <w:r>
        <w:t xml:space="preserve">or you are </w:t>
      </w:r>
      <w:r w:rsidRPr="003A4B24">
        <w:rPr>
          <w:b/>
        </w:rPr>
        <w:t>deregistered</w:t>
      </w:r>
      <w:r>
        <w:t xml:space="preserve"> you will see the following message on your </w:t>
      </w:r>
      <w:r>
        <w:rPr>
          <w:b/>
        </w:rPr>
        <w:t>My</w:t>
      </w:r>
      <w:r w:rsidRPr="00A3389E">
        <w:rPr>
          <w:b/>
        </w:rPr>
        <w:t xml:space="preserve"> applications</w:t>
      </w:r>
      <w:r>
        <w:rPr>
          <w:b/>
        </w:rPr>
        <w:t xml:space="preserve"> </w:t>
      </w:r>
      <w:r w:rsidRPr="00A3389E">
        <w:t>tile</w:t>
      </w:r>
      <w:r>
        <w:rPr>
          <w:b/>
        </w:rPr>
        <w:t>, ‘</w:t>
      </w:r>
      <w:r w:rsidRPr="003A4B24">
        <w:rPr>
          <w:b/>
        </w:rPr>
        <w:t xml:space="preserve">Commence a New Application to register as </w:t>
      </w:r>
      <w:proofErr w:type="gramStart"/>
      <w:r w:rsidRPr="003A4B24">
        <w:rPr>
          <w:b/>
        </w:rPr>
        <w:t>an</w:t>
      </w:r>
      <w:proofErr w:type="gramEnd"/>
      <w:r w:rsidRPr="003A4B24">
        <w:rPr>
          <w:b/>
        </w:rPr>
        <w:t xml:space="preserve"> NDIS provider’</w:t>
      </w:r>
      <w:r>
        <w:t xml:space="preserve">. </w:t>
      </w:r>
    </w:p>
    <w:p w14:paraId="429E6312" w14:textId="77777777" w:rsidR="00982F1F" w:rsidRDefault="003A4B24" w:rsidP="005D7A85">
      <w:pPr>
        <w:pStyle w:val="List1Numbered1"/>
        <w:numPr>
          <w:ilvl w:val="0"/>
          <w:numId w:val="0"/>
        </w:numPr>
        <w:ind w:left="284"/>
      </w:pPr>
      <w:r>
        <w:t>In both cases c</w:t>
      </w:r>
      <w:r w:rsidR="001608C0">
        <w:t xml:space="preserve">lick on the </w:t>
      </w:r>
      <w:r w:rsidR="001608C0" w:rsidRPr="001608C0">
        <w:rPr>
          <w:b/>
        </w:rPr>
        <w:t>My application</w:t>
      </w:r>
      <w:r w:rsidR="001608C0">
        <w:rPr>
          <w:b/>
        </w:rPr>
        <w:t>s</w:t>
      </w:r>
      <w:r w:rsidR="001608C0">
        <w:t xml:space="preserve"> tile.</w:t>
      </w:r>
      <w:r w:rsidR="008725E8">
        <w:t xml:space="preserve"> </w:t>
      </w:r>
    </w:p>
    <w:p w14:paraId="514B7391" w14:textId="77777777" w:rsidR="00CA31E0" w:rsidRDefault="000632D9" w:rsidP="005D7A85">
      <w:pPr>
        <w:pStyle w:val="List1Numbered1"/>
        <w:numPr>
          <w:ilvl w:val="0"/>
          <w:numId w:val="0"/>
        </w:numPr>
        <w:spacing w:before="0" w:after="840"/>
        <w:ind w:left="284" w:hanging="284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3CB3B90" wp14:editId="66B8DC1A">
                <wp:simplePos x="0" y="0"/>
                <wp:positionH relativeFrom="column">
                  <wp:posOffset>3283585</wp:posOffset>
                </wp:positionH>
                <wp:positionV relativeFrom="paragraph">
                  <wp:posOffset>515620</wp:posOffset>
                </wp:positionV>
                <wp:extent cx="1135380" cy="167640"/>
                <wp:effectExtent l="0" t="0" r="26670" b="22860"/>
                <wp:wrapNone/>
                <wp:docPr id="61" name="Rectangle 61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167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06194B3E" id="Rectangle 61" o:spid="_x0000_s1026" alt="Decorative" style="position:absolute;margin-left:258.55pt;margin-top:40.6pt;width:89.4pt;height:13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" fillcolor="#f7f7f7 [3204]" strokecolor="#f7f7f7 [3204]" strokeweight="1pt"/>
            </w:pict>
          </mc:Fallback>
        </mc:AlternateContent>
      </w:r>
      <w:r w:rsidR="008725E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CE0B4A6" wp14:editId="337F3107">
                <wp:simplePos x="0" y="0"/>
                <wp:positionH relativeFrom="column">
                  <wp:posOffset>1081405</wp:posOffset>
                </wp:positionH>
                <wp:positionV relativeFrom="paragraph">
                  <wp:posOffset>746760</wp:posOffset>
                </wp:positionV>
                <wp:extent cx="2042160" cy="624840"/>
                <wp:effectExtent l="0" t="0" r="15240" b="22860"/>
                <wp:wrapNone/>
                <wp:docPr id="56" name="Rectangle 5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624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F015E77" id="Rectangle 56" o:spid="_x0000_s1026" alt="Decorative" style="position:absolute;margin-left:85.15pt;margin-top:58.8pt;width:160.8pt;height:49.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" filled="f" strokecolor="red" strokeweight="1.5pt"/>
            </w:pict>
          </mc:Fallback>
        </mc:AlternateContent>
      </w:r>
      <w:r w:rsidR="008725E8">
        <w:rPr>
          <w:noProof/>
          <w:lang w:eastAsia="en-AU"/>
        </w:rPr>
        <w:drawing>
          <wp:inline distT="0" distB="0" distL="0" distR="0" wp14:anchorId="3188A286" wp14:editId="61CFC55F">
            <wp:extent cx="6141720" cy="2959408"/>
            <wp:effectExtent l="38100" t="38100" r="30480" b="31750"/>
            <wp:docPr id="55" name="Picture 55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64821" cy="2970539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9D6D32" w14:textId="77777777" w:rsidR="00DD701F" w:rsidRPr="00941482" w:rsidRDefault="001608C0" w:rsidP="00D736D3">
      <w:pPr>
        <w:pStyle w:val="List1Numbered1"/>
      </w:pPr>
      <w:r>
        <w:t xml:space="preserve">In the </w:t>
      </w:r>
      <w:r w:rsidRPr="001608C0">
        <w:rPr>
          <w:b/>
        </w:rPr>
        <w:t>My applications</w:t>
      </w:r>
      <w:r>
        <w:t xml:space="preserve"> page you will see a message </w:t>
      </w:r>
      <w:r w:rsidR="00AD236E">
        <w:t xml:space="preserve">banner </w:t>
      </w:r>
      <w:r w:rsidR="00A3389E">
        <w:t xml:space="preserve">with a similar message to the My application tile </w:t>
      </w:r>
      <w:r>
        <w:t xml:space="preserve">and a </w:t>
      </w:r>
      <w:r w:rsidRPr="001608C0">
        <w:rPr>
          <w:b/>
        </w:rPr>
        <w:t>Start application</w:t>
      </w:r>
      <w:r>
        <w:t xml:space="preserve"> button.  Select the </w:t>
      </w:r>
      <w:r w:rsidRPr="001608C0">
        <w:rPr>
          <w:b/>
        </w:rPr>
        <w:t>Start application</w:t>
      </w:r>
      <w:r>
        <w:t xml:space="preserve"> button</w:t>
      </w:r>
      <w:r w:rsidR="00686AF7">
        <w:t>.</w:t>
      </w:r>
    </w:p>
    <w:p w14:paraId="70730A1A" w14:textId="77777777" w:rsidR="00A3389E" w:rsidRDefault="000632D9" w:rsidP="00A3389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AD3AD6B" wp14:editId="25B0CEE5">
                <wp:simplePos x="0" y="0"/>
                <wp:positionH relativeFrom="column">
                  <wp:posOffset>4418965</wp:posOffset>
                </wp:positionH>
                <wp:positionV relativeFrom="paragraph">
                  <wp:posOffset>1741170</wp:posOffset>
                </wp:positionV>
                <wp:extent cx="815340" cy="289560"/>
                <wp:effectExtent l="0" t="0" r="22860" b="15240"/>
                <wp:wrapNone/>
                <wp:docPr id="58" name="Rectangle 58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289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AAD11B0" id="Rectangle 58" o:spid="_x0000_s1026" alt="Decorative" style="position:absolute;margin-left:347.95pt;margin-top:137.1pt;width:64.2pt;height:2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" filled="f" strokecolor="red" strokeweight="1.5pt"/>
            </w:pict>
          </mc:Fallback>
        </mc:AlternateContent>
      </w:r>
      <w:r w:rsidR="001608C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AFDE5C3" wp14:editId="496410A7">
                <wp:simplePos x="0" y="0"/>
                <wp:positionH relativeFrom="column">
                  <wp:posOffset>1081405</wp:posOffset>
                </wp:positionH>
                <wp:positionV relativeFrom="paragraph">
                  <wp:posOffset>2518410</wp:posOffset>
                </wp:positionV>
                <wp:extent cx="4152900" cy="403860"/>
                <wp:effectExtent l="0" t="0" r="19050" b="15240"/>
                <wp:wrapNone/>
                <wp:docPr id="59" name="Rectangle 5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796BBE23" id="Rectangle 59" o:spid="_x0000_s1026" alt="Decorative" style="position:absolute;margin-left:85.15pt;margin-top:198.3pt;width:327pt;height:31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" fillcolor="white [3212]" strokecolor="white [3212]" strokeweight="1pt"/>
            </w:pict>
          </mc:Fallback>
        </mc:AlternateContent>
      </w:r>
      <w:r w:rsidR="001608C0">
        <w:rPr>
          <w:noProof/>
          <w:lang w:eastAsia="en-AU"/>
        </w:rPr>
        <w:drawing>
          <wp:inline distT="0" distB="0" distL="0" distR="0" wp14:anchorId="1EDFB3F5" wp14:editId="070776F4">
            <wp:extent cx="6141720" cy="2936370"/>
            <wp:effectExtent l="38100" t="38100" r="30480" b="35560"/>
            <wp:docPr id="1" name="Picture 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0721" cy="294067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9B94C2" w14:textId="77777777" w:rsidR="00E031E1" w:rsidRDefault="00E031E1" w:rsidP="00A3389E"/>
    <w:p w14:paraId="7E312AEC" w14:textId="77777777" w:rsidR="00E031E1" w:rsidRDefault="00E031E1" w:rsidP="00A3389E"/>
    <w:p w14:paraId="085779B7" w14:textId="77777777" w:rsidR="00337288" w:rsidRDefault="003078B1" w:rsidP="00A3389E">
      <w:pPr>
        <w:pStyle w:val="List1Numbered1"/>
      </w:pPr>
      <w:r>
        <w:t xml:space="preserve">A </w:t>
      </w:r>
      <w:r w:rsidR="000632D9">
        <w:t>confirmation box will</w:t>
      </w:r>
      <w:r>
        <w:t xml:space="preserve"> appear to notify </w:t>
      </w:r>
      <w:r w:rsidR="008C16B3">
        <w:t xml:space="preserve">you </w:t>
      </w:r>
      <w:r w:rsidR="00AD236E">
        <w:t xml:space="preserve">that you </w:t>
      </w:r>
      <w:r w:rsidR="008C16B3">
        <w:t xml:space="preserve">are about to </w:t>
      </w:r>
      <w:r w:rsidR="000632D9">
        <w:t xml:space="preserve">create </w:t>
      </w:r>
      <w:r w:rsidR="008C16B3">
        <w:t>a</w:t>
      </w:r>
      <w:r w:rsidR="00A3389E">
        <w:t>n</w:t>
      </w:r>
      <w:r w:rsidR="000632D9">
        <w:t xml:space="preserve"> </w:t>
      </w:r>
      <w:proofErr w:type="gramStart"/>
      <w:r w:rsidR="000632D9">
        <w:t>applications</w:t>
      </w:r>
      <w:proofErr w:type="gramEnd"/>
      <w:r w:rsidR="000632D9">
        <w:t xml:space="preserve"> on behalf of the provider. Select</w:t>
      </w:r>
      <w:r w:rsidR="000632D9" w:rsidRPr="000632D9">
        <w:rPr>
          <w:b/>
        </w:rPr>
        <w:t xml:space="preserve"> Confirm</w:t>
      </w:r>
      <w:r w:rsidR="000632D9">
        <w:t xml:space="preserve"> to continue.</w:t>
      </w:r>
    </w:p>
    <w:p w14:paraId="1EE5151C" w14:textId="7B3BCB78" w:rsidR="00BB488B" w:rsidRDefault="007D42F1" w:rsidP="00E031E1">
      <w:pPr>
        <w:pStyle w:val="Bullet1"/>
        <w:numPr>
          <w:ilvl w:val="0"/>
          <w:numId w:val="0"/>
        </w:numPr>
        <w:spacing w:before="0"/>
        <w:ind w:left="720"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46B23EA" wp14:editId="2F81A77E">
                <wp:simplePos x="0" y="0"/>
                <wp:positionH relativeFrom="column">
                  <wp:posOffset>4300599</wp:posOffset>
                </wp:positionH>
                <wp:positionV relativeFrom="paragraph">
                  <wp:posOffset>1911857</wp:posOffset>
                </wp:positionV>
                <wp:extent cx="678180" cy="312420"/>
                <wp:effectExtent l="0" t="0" r="26670" b="11430"/>
                <wp:wrapNone/>
                <wp:docPr id="62" name="Rectangle 6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3124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F2707F0" id="Rectangle 62" o:spid="_x0000_s1026" alt="Decorative" style="position:absolute;margin-left:338.65pt;margin-top:150.55pt;width:53.4pt;height:24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" filled="f" strokecolor="red" strokeweight="1.5pt"/>
            </w:pict>
          </mc:Fallback>
        </mc:AlternateContent>
      </w:r>
      <w:r w:rsidR="0072273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9AFE048" wp14:editId="6C0C8560">
                <wp:simplePos x="0" y="0"/>
                <wp:positionH relativeFrom="column">
                  <wp:posOffset>4485427</wp:posOffset>
                </wp:positionH>
                <wp:positionV relativeFrom="paragraph">
                  <wp:posOffset>1639747</wp:posOffset>
                </wp:positionV>
                <wp:extent cx="381342" cy="135314"/>
                <wp:effectExtent l="0" t="0" r="19050" b="17145"/>
                <wp:wrapNone/>
                <wp:docPr id="12" name="Rectangle 1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42" cy="135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26AB2ACF" id="Rectangle 12" o:spid="_x0000_s1026" alt="Decorative" style="position:absolute;margin-left:353.2pt;margin-top:129.1pt;width:30.05pt;height:10.6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" fillcolor="white [3212]" strokecolor="white [3212]" strokeweight="1pt"/>
            </w:pict>
          </mc:Fallback>
        </mc:AlternateContent>
      </w:r>
      <w:r w:rsidR="0072273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28241C2A" wp14:editId="26FE7A68">
                <wp:simplePos x="0" y="0"/>
                <wp:positionH relativeFrom="column">
                  <wp:posOffset>3780149</wp:posOffset>
                </wp:positionH>
                <wp:positionV relativeFrom="paragraph">
                  <wp:posOffset>1639747</wp:posOffset>
                </wp:positionV>
                <wp:extent cx="373141" cy="164017"/>
                <wp:effectExtent l="0" t="0" r="27305" b="26670"/>
                <wp:wrapNone/>
                <wp:docPr id="11" name="Rectangle 11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41" cy="1640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0D9F5ACA" id="Rectangle 11" o:spid="_x0000_s1026" alt="Decorative" style="position:absolute;margin-left:297.65pt;margin-top:129.1pt;width:29.4pt;height:12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" fillcolor="white [3212]" strokecolor="white [3212]" strokeweight="1pt"/>
            </w:pict>
          </mc:Fallback>
        </mc:AlternateContent>
      </w:r>
      <w:r w:rsidR="000632D9">
        <w:rPr>
          <w:noProof/>
          <w:lang w:eastAsia="en-AU"/>
        </w:rPr>
        <w:drawing>
          <wp:inline distT="0" distB="0" distL="0" distR="0" wp14:anchorId="071E69CF" wp14:editId="0285FC29">
            <wp:extent cx="6156960" cy="2915568"/>
            <wp:effectExtent l="38100" t="38100" r="34290" b="37465"/>
            <wp:docPr id="60" name="Picture 6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291556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6A3236" w14:textId="77777777" w:rsidR="00E031E1" w:rsidRDefault="00E031E1" w:rsidP="00064CC5">
      <w:pPr>
        <w:pStyle w:val="Bullet1"/>
        <w:numPr>
          <w:ilvl w:val="0"/>
          <w:numId w:val="0"/>
        </w:numPr>
        <w:spacing w:before="0"/>
        <w:ind w:left="720" w:hanging="720"/>
      </w:pPr>
    </w:p>
    <w:p w14:paraId="55678C6B" w14:textId="77777777" w:rsidR="002078C6" w:rsidRDefault="002078C6" w:rsidP="007B591E">
      <w:pPr>
        <w:pStyle w:val="List1Numbered1"/>
      </w:pPr>
      <w:r>
        <w:t xml:space="preserve">For a renewing provider a </w:t>
      </w:r>
      <w:r w:rsidRPr="002078C6">
        <w:rPr>
          <w:b/>
        </w:rPr>
        <w:t>R</w:t>
      </w:r>
      <w:r>
        <w:rPr>
          <w:b/>
        </w:rPr>
        <w:t>enewal A</w:t>
      </w:r>
      <w:r w:rsidR="00AD236E" w:rsidRPr="002078C6">
        <w:rPr>
          <w:b/>
        </w:rPr>
        <w:t>pplication</w:t>
      </w:r>
      <w:r>
        <w:t xml:space="preserve"> will appear and for a</w:t>
      </w:r>
      <w:r w:rsidR="007B591E">
        <w:t>n</w:t>
      </w:r>
      <w:r>
        <w:t xml:space="preserve"> expired or deregistered provider a </w:t>
      </w:r>
      <w:r w:rsidRPr="007B591E">
        <w:rPr>
          <w:b/>
        </w:rPr>
        <w:t>N</w:t>
      </w:r>
      <w:r w:rsidR="007B591E">
        <w:rPr>
          <w:b/>
        </w:rPr>
        <w:t>ew A</w:t>
      </w:r>
      <w:r w:rsidRPr="007B591E">
        <w:rPr>
          <w:b/>
        </w:rPr>
        <w:t>pplication</w:t>
      </w:r>
      <w:r>
        <w:t xml:space="preserve"> will appear</w:t>
      </w:r>
      <w:r w:rsidR="007B591E">
        <w:t>.</w:t>
      </w:r>
      <w:r>
        <w:t xml:space="preserve"> </w:t>
      </w:r>
      <w:r w:rsidR="007B591E">
        <w:t>You can start</w:t>
      </w:r>
      <w:r w:rsidR="00AD236E">
        <w:t xml:space="preserve"> your</w:t>
      </w:r>
      <w:r w:rsidR="00754AFD">
        <w:t xml:space="preserve"> </w:t>
      </w:r>
      <w:r w:rsidR="007B591E">
        <w:t>application</w:t>
      </w:r>
      <w:r w:rsidR="003078B1">
        <w:t xml:space="preserve"> process </w:t>
      </w:r>
      <w:r w:rsidR="00A46ADA">
        <w:t xml:space="preserve">by </w:t>
      </w:r>
      <w:r w:rsidR="00AD236E">
        <w:t xml:space="preserve">working through the tabs on the </w:t>
      </w:r>
      <w:proofErr w:type="gramStart"/>
      <w:r w:rsidR="00AD236E">
        <w:t>left hand</w:t>
      </w:r>
      <w:proofErr w:type="gramEnd"/>
      <w:r w:rsidR="00AD236E">
        <w:t xml:space="preserve"> side of the application. </w:t>
      </w:r>
      <w:r w:rsidR="00754AFD">
        <w:t>Wor</w:t>
      </w:r>
      <w:r w:rsidR="00AD236E">
        <w:t>k through each section in order.</w:t>
      </w:r>
      <w:r w:rsidR="007B591E">
        <w:t xml:space="preserve"> </w:t>
      </w:r>
    </w:p>
    <w:p w14:paraId="0082B606" w14:textId="77777777" w:rsidR="00873F39" w:rsidRDefault="00AA185A" w:rsidP="007B591E">
      <w:pPr>
        <w:pStyle w:val="Bullet1"/>
        <w:numPr>
          <w:ilvl w:val="0"/>
          <w:numId w:val="0"/>
        </w:numPr>
        <w:spacing w:after="100" w:afterAutospacing="1"/>
        <w:ind w:left="851" w:hanging="851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8596C0B" wp14:editId="7992D888">
                <wp:simplePos x="0" y="0"/>
                <wp:positionH relativeFrom="column">
                  <wp:posOffset>671367</wp:posOffset>
                </wp:positionH>
                <wp:positionV relativeFrom="paragraph">
                  <wp:posOffset>916254</wp:posOffset>
                </wp:positionV>
                <wp:extent cx="795020" cy="132526"/>
                <wp:effectExtent l="0" t="0" r="24130" b="20320"/>
                <wp:wrapNone/>
                <wp:docPr id="37" name="Rectangle 3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1325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E075B1F" id="Rectangle 37" o:spid="_x0000_s1026" alt="Decorative" style="position:absolute;margin-left:52.85pt;margin-top:72.15pt;width:62.6pt;height:10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189C0E3" wp14:editId="6CB97218">
                <wp:simplePos x="0" y="0"/>
                <wp:positionH relativeFrom="column">
                  <wp:posOffset>1333689</wp:posOffset>
                </wp:positionH>
                <wp:positionV relativeFrom="paragraph">
                  <wp:posOffset>555436</wp:posOffset>
                </wp:positionV>
                <wp:extent cx="232822" cy="58746"/>
                <wp:effectExtent l="0" t="0" r="15240" b="17780"/>
                <wp:wrapNone/>
                <wp:docPr id="52" name="Rectangle 5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22" cy="5874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87DFC2E" id="Rectangle 52" o:spid="_x0000_s1026" alt="Decorative" style="position:absolute;margin-left:105pt;margin-top:43.75pt;width:18.35pt;height:4.6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" fillcolor="#f7f7f7 [3204]" strokecolor="#f7f7f7 [3204]" strokeweight="1pt"/>
            </w:pict>
          </mc:Fallback>
        </mc:AlternateContent>
      </w:r>
      <w:r w:rsidR="00AD236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15AF450" wp14:editId="395B62A0">
                <wp:simplePos x="0" y="0"/>
                <wp:positionH relativeFrom="column">
                  <wp:posOffset>1032184</wp:posOffset>
                </wp:positionH>
                <wp:positionV relativeFrom="paragraph">
                  <wp:posOffset>797578</wp:posOffset>
                </wp:positionV>
                <wp:extent cx="301505" cy="45719"/>
                <wp:effectExtent l="0" t="0" r="22860" b="12065"/>
                <wp:wrapNone/>
                <wp:docPr id="8" name="Rectangle 8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05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5B1E213" id="Rectangle 8" o:spid="_x0000_s1026" alt="Decorative" style="position:absolute;margin-left:81.25pt;margin-top:62.8pt;width:23.75pt;height:3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" fillcolor="#f7f7f7 [3204]" strokecolor="#f7f7f7 [3204]" strokeweight="1pt"/>
            </w:pict>
          </mc:Fallback>
        </mc:AlternateContent>
      </w:r>
      <w:r w:rsidR="00AD236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1E36B7F" wp14:editId="0C9F92AC">
                <wp:simplePos x="0" y="0"/>
                <wp:positionH relativeFrom="column">
                  <wp:posOffset>829533</wp:posOffset>
                </wp:positionH>
                <wp:positionV relativeFrom="paragraph">
                  <wp:posOffset>615332</wp:posOffset>
                </wp:positionV>
                <wp:extent cx="306448" cy="69198"/>
                <wp:effectExtent l="0" t="0" r="17780" b="26670"/>
                <wp:wrapNone/>
                <wp:docPr id="4" name="Rectangle 4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48" cy="6919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61582EB7" id="Rectangle 4" o:spid="_x0000_s1026" alt="Decorative" style="position:absolute;margin-left:65.3pt;margin-top:48.45pt;width:24.15pt;height:5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" fillcolor="#f7f7f7 [3204]" strokecolor="#f7f7f7 [3204]" strokeweight="1pt"/>
            </w:pict>
          </mc:Fallback>
        </mc:AlternateContent>
      </w:r>
      <w:r w:rsidR="00AD236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0CA986B" wp14:editId="574619BA">
                <wp:simplePos x="0" y="0"/>
                <wp:positionH relativeFrom="column">
                  <wp:posOffset>592283</wp:posOffset>
                </wp:positionH>
                <wp:positionV relativeFrom="paragraph">
                  <wp:posOffset>1079947</wp:posOffset>
                </wp:positionV>
                <wp:extent cx="1201077" cy="1996852"/>
                <wp:effectExtent l="0" t="0" r="18415" b="22860"/>
                <wp:wrapNone/>
                <wp:docPr id="3" name="Rectangle 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077" cy="19968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CA3D4C1" id="Rectangle 3" o:spid="_x0000_s1026" alt="Decorative" style="position:absolute;margin-left:46.65pt;margin-top:85.05pt;width:94.55pt;height:157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" filled="f" strokecolor="red" strokeweight="1.5pt"/>
            </w:pict>
          </mc:Fallback>
        </mc:AlternateContent>
      </w:r>
      <w:r w:rsidR="00754AFD">
        <w:rPr>
          <w:noProof/>
          <w:lang w:eastAsia="en-AU"/>
        </w:rPr>
        <w:drawing>
          <wp:inline distT="0" distB="0" distL="0" distR="0" wp14:anchorId="3755CF76" wp14:editId="7204A201">
            <wp:extent cx="6156960" cy="3068493"/>
            <wp:effectExtent l="38100" t="38100" r="34290" b="36830"/>
            <wp:docPr id="2" name="Picture 2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7927" cy="306897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88B15" w14:textId="77777777" w:rsidR="00E031E1" w:rsidRDefault="00E031E1" w:rsidP="007B591E">
      <w:pPr>
        <w:pStyle w:val="Bullet1"/>
        <w:numPr>
          <w:ilvl w:val="0"/>
          <w:numId w:val="0"/>
        </w:numPr>
        <w:spacing w:after="100" w:afterAutospacing="1"/>
        <w:ind w:left="851" w:hanging="851"/>
      </w:pPr>
    </w:p>
    <w:p w14:paraId="2938E532" w14:textId="77777777" w:rsidR="00E031E1" w:rsidRDefault="00E031E1" w:rsidP="007B591E">
      <w:pPr>
        <w:pStyle w:val="Bullet1"/>
        <w:numPr>
          <w:ilvl w:val="0"/>
          <w:numId w:val="0"/>
        </w:numPr>
        <w:spacing w:after="100" w:afterAutospacing="1"/>
        <w:ind w:left="851" w:hanging="851"/>
      </w:pPr>
    </w:p>
    <w:p w14:paraId="51FB9CCB" w14:textId="77777777" w:rsidR="00E031E1" w:rsidRDefault="00E031E1" w:rsidP="007B591E">
      <w:pPr>
        <w:pStyle w:val="Bullet1"/>
        <w:numPr>
          <w:ilvl w:val="0"/>
          <w:numId w:val="0"/>
        </w:numPr>
        <w:spacing w:after="100" w:afterAutospacing="1"/>
        <w:ind w:left="851" w:hanging="851"/>
      </w:pPr>
    </w:p>
    <w:p w14:paraId="2627CE84" w14:textId="77777777" w:rsidR="00E031E1" w:rsidRDefault="00E031E1" w:rsidP="007B591E">
      <w:pPr>
        <w:pStyle w:val="Bullet1"/>
        <w:numPr>
          <w:ilvl w:val="0"/>
          <w:numId w:val="0"/>
        </w:numPr>
        <w:spacing w:after="100" w:afterAutospacing="1"/>
        <w:ind w:left="851" w:hanging="851"/>
      </w:pPr>
    </w:p>
    <w:p w14:paraId="318DACCB" w14:textId="77777777" w:rsidR="007135B7" w:rsidRDefault="00754AFD" w:rsidP="00754AFD">
      <w:pPr>
        <w:pStyle w:val="List1Numbered1"/>
      </w:pPr>
      <w:r>
        <w:t xml:space="preserve">At the end of each section, select </w:t>
      </w:r>
      <w:r w:rsidRPr="00754AFD">
        <w:rPr>
          <w:b/>
        </w:rPr>
        <w:t>Mark as completed and continue</w:t>
      </w:r>
      <w:r>
        <w:t>.</w:t>
      </w:r>
    </w:p>
    <w:p w14:paraId="232AAC75" w14:textId="77777777" w:rsidR="00754AFD" w:rsidRDefault="00E24D32" w:rsidP="00E031E1">
      <w:pPr>
        <w:pStyle w:val="List1Numbered1"/>
        <w:numPr>
          <w:ilvl w:val="0"/>
          <w:numId w:val="0"/>
        </w:numPr>
        <w:spacing w:after="240"/>
        <w:ind w:left="284" w:hanging="284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6C7ECC9" wp14:editId="2ED3AE91">
                <wp:simplePos x="0" y="0"/>
                <wp:positionH relativeFrom="column">
                  <wp:posOffset>2072005</wp:posOffset>
                </wp:positionH>
                <wp:positionV relativeFrom="paragraph">
                  <wp:posOffset>2303780</wp:posOffset>
                </wp:positionV>
                <wp:extent cx="1066800" cy="167640"/>
                <wp:effectExtent l="0" t="0" r="19050" b="22860"/>
                <wp:wrapNone/>
                <wp:docPr id="33" name="Rectangle 3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B427039" id="Rectangle 33" o:spid="_x0000_s1026" alt="Decorative" style="position:absolute;margin-left:163.15pt;margin-top:181.4pt;width:84pt;height:13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" fillcolor="white [3212]" strokecolor="white [3212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9DCB876" wp14:editId="739D3ACA">
                <wp:simplePos x="0" y="0"/>
                <wp:positionH relativeFrom="column">
                  <wp:posOffset>3253105</wp:posOffset>
                </wp:positionH>
                <wp:positionV relativeFrom="paragraph">
                  <wp:posOffset>1907540</wp:posOffset>
                </wp:positionV>
                <wp:extent cx="426720" cy="129540"/>
                <wp:effectExtent l="0" t="0" r="11430" b="22860"/>
                <wp:wrapNone/>
                <wp:docPr id="29" name="Rectangle 2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08CEB61A" id="Rectangle 29" o:spid="_x0000_s1026" alt="Decorative" style="position:absolute;margin-left:256.15pt;margin-top:150.2pt;width:33.6pt;height:10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" fillcolor="white [3212]" strokecolor="white [3212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1E552DD" wp14:editId="05A8CF51">
                <wp:simplePos x="0" y="0"/>
                <wp:positionH relativeFrom="column">
                  <wp:posOffset>2072005</wp:posOffset>
                </wp:positionH>
                <wp:positionV relativeFrom="paragraph">
                  <wp:posOffset>1945640</wp:posOffset>
                </wp:positionV>
                <wp:extent cx="891540" cy="91440"/>
                <wp:effectExtent l="0" t="0" r="22860" b="22860"/>
                <wp:wrapNone/>
                <wp:docPr id="28" name="Rectangle 28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707BB9F2" id="Rectangle 28" o:spid="_x0000_s1026" alt="Decorative" style="position:absolute;margin-left:163.15pt;margin-top:153.2pt;width:70.2pt;height:7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" fillcolor="white [3212]" strokecolor="white [3212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826009C" wp14:editId="24F244A1">
                <wp:simplePos x="0" y="0"/>
                <wp:positionH relativeFrom="column">
                  <wp:posOffset>4594225</wp:posOffset>
                </wp:positionH>
                <wp:positionV relativeFrom="paragraph">
                  <wp:posOffset>2715260</wp:posOffset>
                </wp:positionV>
                <wp:extent cx="1211580" cy="274320"/>
                <wp:effectExtent l="0" t="0" r="26670" b="11430"/>
                <wp:wrapNone/>
                <wp:docPr id="27" name="Rectangle 2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274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6B63303B" id="Rectangle 27" o:spid="_x0000_s1026" alt="Decorative" style="position:absolute;margin-left:361.75pt;margin-top:213.8pt;width:95.4pt;height:21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" filled="f" strokecolor="red" strokeweight="1.5pt"/>
            </w:pict>
          </mc:Fallback>
        </mc:AlternateContent>
      </w:r>
      <w:r w:rsidR="00754AFD">
        <w:rPr>
          <w:noProof/>
          <w:lang w:eastAsia="en-AU"/>
        </w:rPr>
        <w:drawing>
          <wp:inline distT="0" distB="0" distL="0" distR="0" wp14:anchorId="7D3F93CD" wp14:editId="0B160BF9">
            <wp:extent cx="6200189" cy="3040380"/>
            <wp:effectExtent l="38100" t="38100" r="29210" b="45720"/>
            <wp:docPr id="26" name="Picture 26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9958" cy="305007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05C989" w14:textId="77777777" w:rsidR="009C2CA1" w:rsidRDefault="009C2CA1" w:rsidP="00064CC5">
      <w:pPr>
        <w:pStyle w:val="List1Numbered1"/>
        <w:numPr>
          <w:ilvl w:val="0"/>
          <w:numId w:val="0"/>
        </w:numPr>
        <w:spacing w:after="240"/>
        <w:ind w:left="284" w:hanging="284"/>
      </w:pPr>
    </w:p>
    <w:p w14:paraId="3726D923" w14:textId="77777777" w:rsidR="00A055ED" w:rsidRDefault="006E0BC4" w:rsidP="00D736D3">
      <w:pPr>
        <w:pStyle w:val="List1Numbered1"/>
      </w:pPr>
      <w:r>
        <w:t>A green tick</w:t>
      </w:r>
      <w:r w:rsidR="00A2625C">
        <w:t xml:space="preserve"> will appear on the tab you mark</w:t>
      </w:r>
      <w:r w:rsidR="007B591E">
        <w:t>ed</w:t>
      </w:r>
      <w:r w:rsidR="00A2625C">
        <w:t xml:space="preserve"> </w:t>
      </w:r>
      <w:r>
        <w:t>as completed</w:t>
      </w:r>
      <w:r w:rsidR="00A2625C">
        <w:t>,</w:t>
      </w:r>
      <w:r>
        <w:t xml:space="preserve"> and the system will progress</w:t>
      </w:r>
      <w:r w:rsidR="00CB1859">
        <w:t xml:space="preserve"> you</w:t>
      </w:r>
      <w:r>
        <w:t xml:space="preserve"> to the next tab. </w:t>
      </w:r>
      <w:r w:rsidR="007B591E">
        <w:t xml:space="preserve">As tabs are completed, </w:t>
      </w:r>
      <w:proofErr w:type="gramStart"/>
      <w:r w:rsidR="007B591E">
        <w:t>other</w:t>
      </w:r>
      <w:proofErr w:type="gramEnd"/>
      <w:r w:rsidR="007B591E">
        <w:t xml:space="preserve"> tab will unlock for to complete. Work your way through</w:t>
      </w:r>
      <w:r w:rsidR="00A2625C">
        <w:t xml:space="preserve">. </w:t>
      </w:r>
      <w:r w:rsidR="006B6831">
        <w:t xml:space="preserve">You can exit your application </w:t>
      </w:r>
      <w:r w:rsidR="007B591E">
        <w:t xml:space="preserve">at any time and come back </w:t>
      </w:r>
      <w:proofErr w:type="gramStart"/>
      <w:r w:rsidR="006B6831">
        <w:t>at a later time</w:t>
      </w:r>
      <w:proofErr w:type="gramEnd"/>
      <w:r w:rsidR="006B6831">
        <w:t>.</w:t>
      </w:r>
    </w:p>
    <w:p w14:paraId="6864E0A0" w14:textId="714AB174" w:rsidR="006E0BC4" w:rsidRDefault="00F61A9E" w:rsidP="006E0BC4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986A4C7" wp14:editId="0D638462">
                <wp:simplePos x="0" y="0"/>
                <wp:positionH relativeFrom="column">
                  <wp:posOffset>1090255</wp:posOffset>
                </wp:positionH>
                <wp:positionV relativeFrom="paragraph">
                  <wp:posOffset>1371452</wp:posOffset>
                </wp:positionV>
                <wp:extent cx="405945" cy="98411"/>
                <wp:effectExtent l="0" t="0" r="13335" b="16510"/>
                <wp:wrapNone/>
                <wp:docPr id="5" name="Rectangle 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45" cy="9841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3496F106" id="Rectangle 5" o:spid="_x0000_s1026" alt="Decorative" style="position:absolute;margin-left:85.85pt;margin-top:108pt;width:31.95pt;height:7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" fillcolor="#f7f7f7 [3204]" strokecolor="#f7f7f7 [3204]" strokeweight="1pt"/>
            </w:pict>
          </mc:Fallback>
        </mc:AlternateContent>
      </w:r>
      <w:r w:rsidR="00C1090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7D60388" wp14:editId="18525B77">
                <wp:simplePos x="0" y="0"/>
                <wp:positionH relativeFrom="column">
                  <wp:posOffset>593725</wp:posOffset>
                </wp:positionH>
                <wp:positionV relativeFrom="paragraph">
                  <wp:posOffset>2375381</wp:posOffset>
                </wp:positionV>
                <wp:extent cx="1013460" cy="312420"/>
                <wp:effectExtent l="0" t="0" r="15240" b="11430"/>
                <wp:wrapNone/>
                <wp:docPr id="54" name="Rectangle 54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3124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3009D9E8" id="Rectangle 54" o:spid="_x0000_s1026" alt="Decorative" style="position:absolute;margin-left:46.75pt;margin-top:187.05pt;width:79.8pt;height:24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" filled="f" strokecolor="red" strokeweight="1.5pt"/>
            </w:pict>
          </mc:Fallback>
        </mc:AlternateContent>
      </w:r>
      <w:r w:rsidR="00340F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A8B9CA7" wp14:editId="490583E4">
                <wp:simplePos x="0" y="0"/>
                <wp:positionH relativeFrom="column">
                  <wp:posOffset>799619</wp:posOffset>
                </wp:positionH>
                <wp:positionV relativeFrom="paragraph">
                  <wp:posOffset>1127262</wp:posOffset>
                </wp:positionV>
                <wp:extent cx="395417" cy="103454"/>
                <wp:effectExtent l="0" t="0" r="24130" b="11430"/>
                <wp:wrapNone/>
                <wp:docPr id="32" name="Rectangle 3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17" cy="10345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A2E63B2" id="Rectangle 32" o:spid="_x0000_s1026" alt="Decorative" style="position:absolute;margin-left:62.95pt;margin-top:88.75pt;width:31.15pt;height:8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" fillcolor="#f7f7f7 [3204]" strokecolor="#f7f7f7 [3204]" strokeweight="1pt"/>
            </w:pict>
          </mc:Fallback>
        </mc:AlternateContent>
      </w:r>
      <w:r w:rsidR="00340F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3A197C5" wp14:editId="19484785">
                <wp:simplePos x="0" y="0"/>
                <wp:positionH relativeFrom="column">
                  <wp:posOffset>626504</wp:posOffset>
                </wp:positionH>
                <wp:positionV relativeFrom="paragraph">
                  <wp:posOffset>1003935</wp:posOffset>
                </wp:positionV>
                <wp:extent cx="380588" cy="93911"/>
                <wp:effectExtent l="0" t="0" r="19685" b="20955"/>
                <wp:wrapNone/>
                <wp:docPr id="17" name="Rectangle 1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88" cy="9391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2A0CCE36" id="Rectangle 17" o:spid="_x0000_s1026" alt="Decorative" style="position:absolute;margin-left:49.35pt;margin-top:79.05pt;width:29.95pt;height:7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" fillcolor="#f7f7f7 [3204]" strokecolor="#f7f7f7 [3204]" strokeweight="1pt"/>
            </w:pict>
          </mc:Fallback>
        </mc:AlternateContent>
      </w:r>
      <w:r w:rsidR="006E0BC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4EC82FA" wp14:editId="00695324">
                <wp:simplePos x="0" y="0"/>
                <wp:positionH relativeFrom="column">
                  <wp:posOffset>1751965</wp:posOffset>
                </wp:positionH>
                <wp:positionV relativeFrom="paragraph">
                  <wp:posOffset>1371600</wp:posOffset>
                </wp:positionV>
                <wp:extent cx="4053840" cy="1150620"/>
                <wp:effectExtent l="0" t="0" r="22860" b="11430"/>
                <wp:wrapNone/>
                <wp:docPr id="63" name="Rectangle 6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1150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64595AD4" id="Rectangle 63" o:spid="_x0000_s1026" alt="Decorative" style="position:absolute;margin-left:137.95pt;margin-top:108pt;width:319.2pt;height:90.6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" fillcolor="white [3212]" strokecolor="white [3212]" strokeweight="1pt"/>
            </w:pict>
          </mc:Fallback>
        </mc:AlternateContent>
      </w:r>
      <w:r w:rsidR="006E0BC4">
        <w:rPr>
          <w:noProof/>
          <w:lang w:eastAsia="en-AU"/>
        </w:rPr>
        <w:drawing>
          <wp:inline distT="0" distB="0" distL="0" distR="0" wp14:anchorId="63A746E5" wp14:editId="2357AF96">
            <wp:extent cx="6263640" cy="3217545"/>
            <wp:effectExtent l="38100" t="38100" r="41910" b="40005"/>
            <wp:docPr id="35" name="Picture 35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21754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64E7FD" w14:textId="77777777" w:rsidR="009C2CA1" w:rsidRDefault="009C2CA1" w:rsidP="006E0BC4">
      <w:pPr>
        <w:pStyle w:val="List1Numbered1"/>
        <w:numPr>
          <w:ilvl w:val="0"/>
          <w:numId w:val="0"/>
        </w:numPr>
        <w:ind w:left="284" w:hanging="284"/>
      </w:pPr>
    </w:p>
    <w:p w14:paraId="1843D549" w14:textId="77777777" w:rsidR="009C2CA1" w:rsidRDefault="009C2CA1" w:rsidP="006E0BC4">
      <w:pPr>
        <w:pStyle w:val="List1Numbered1"/>
        <w:numPr>
          <w:ilvl w:val="0"/>
          <w:numId w:val="0"/>
        </w:numPr>
        <w:ind w:left="284" w:hanging="284"/>
      </w:pPr>
    </w:p>
    <w:p w14:paraId="133C7C26" w14:textId="77777777" w:rsidR="009C2CA1" w:rsidRDefault="009C2CA1" w:rsidP="006E0BC4">
      <w:pPr>
        <w:pStyle w:val="List1Numbered1"/>
        <w:numPr>
          <w:ilvl w:val="0"/>
          <w:numId w:val="0"/>
        </w:numPr>
        <w:ind w:left="284" w:hanging="284"/>
      </w:pPr>
    </w:p>
    <w:p w14:paraId="6BBC8DBA" w14:textId="77777777" w:rsidR="009C2CA1" w:rsidRDefault="009C2CA1" w:rsidP="006E0BC4">
      <w:pPr>
        <w:pStyle w:val="List1Numbered1"/>
        <w:numPr>
          <w:ilvl w:val="0"/>
          <w:numId w:val="0"/>
        </w:numPr>
        <w:ind w:left="284" w:hanging="284"/>
      </w:pPr>
    </w:p>
    <w:p w14:paraId="010A589C" w14:textId="77777777" w:rsidR="00340F98" w:rsidRDefault="00340F98" w:rsidP="007B591E">
      <w:pPr>
        <w:pStyle w:val="List1Numbered1"/>
        <w:ind w:left="0"/>
      </w:pPr>
      <w:r>
        <w:t xml:space="preserve">No workers </w:t>
      </w:r>
      <w:proofErr w:type="gramStart"/>
      <w:r>
        <w:t>needs</w:t>
      </w:r>
      <w:proofErr w:type="gramEnd"/>
      <w:r>
        <w:t xml:space="preserve"> to be added in the Workers page. You can click on </w:t>
      </w:r>
      <w:r w:rsidRPr="00340F98">
        <w:rPr>
          <w:b/>
        </w:rPr>
        <w:t>Mark as completed and continue</w:t>
      </w:r>
      <w:r>
        <w:t xml:space="preserve">. </w:t>
      </w:r>
    </w:p>
    <w:p w14:paraId="04F5FD2A" w14:textId="77777777" w:rsidR="00340F98" w:rsidRDefault="00C1090B" w:rsidP="00064CC5">
      <w:pPr>
        <w:pStyle w:val="List1Numbered1"/>
        <w:numPr>
          <w:ilvl w:val="0"/>
          <w:numId w:val="0"/>
        </w:numPr>
        <w:spacing w:after="360"/>
        <w:ind w:left="284" w:hanging="284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5F7E109" wp14:editId="74003907">
                <wp:simplePos x="0" y="0"/>
                <wp:positionH relativeFrom="column">
                  <wp:posOffset>799123</wp:posOffset>
                </wp:positionH>
                <wp:positionV relativeFrom="paragraph">
                  <wp:posOffset>919349</wp:posOffset>
                </wp:positionV>
                <wp:extent cx="500255" cy="88968"/>
                <wp:effectExtent l="0" t="0" r="14605" b="25400"/>
                <wp:wrapNone/>
                <wp:docPr id="9" name="Rectangle 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255" cy="8896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2C011EB3" id="Rectangle 9" o:spid="_x0000_s1026" alt="Decorative" style="position:absolute;margin-left:62.9pt;margin-top:72.4pt;width:39.4pt;height:7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" fillcolor="#f7f7f7 [3204]" strokecolor="#f7f7f7 [320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D9330F3" wp14:editId="62C996F8">
                <wp:simplePos x="0" y="0"/>
                <wp:positionH relativeFrom="column">
                  <wp:posOffset>592283</wp:posOffset>
                </wp:positionH>
                <wp:positionV relativeFrom="paragraph">
                  <wp:posOffset>725719</wp:posOffset>
                </wp:positionV>
                <wp:extent cx="375646" cy="99472"/>
                <wp:effectExtent l="0" t="0" r="24765" b="15240"/>
                <wp:wrapNone/>
                <wp:docPr id="7" name="Rectangle 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46" cy="9947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202DD838" id="Rectangle 7" o:spid="_x0000_s1026" alt="Decorative" style="position:absolute;margin-left:46.65pt;margin-top:57.15pt;width:29.6pt;height:7.8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" fillcolor="#f7f7f7 [3204]" strokecolor="#f7f7f7 [320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AB186E0" wp14:editId="379036F6">
                <wp:simplePos x="0" y="0"/>
                <wp:positionH relativeFrom="column">
                  <wp:posOffset>1121153</wp:posOffset>
                </wp:positionH>
                <wp:positionV relativeFrom="paragraph">
                  <wp:posOffset>656521</wp:posOffset>
                </wp:positionV>
                <wp:extent cx="242192" cy="69198"/>
                <wp:effectExtent l="0" t="0" r="24765" b="26670"/>
                <wp:wrapNone/>
                <wp:docPr id="6" name="Rectangle 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92" cy="6919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6D3135A8" id="Rectangle 6" o:spid="_x0000_s1026" alt="Decorative" style="position:absolute;margin-left:88.3pt;margin-top:51.7pt;width:19.05pt;height:5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" fillcolor="#f7f7f7 [3204]" strokecolor="#f7f7f7 [3204]" strokeweight="1pt"/>
            </w:pict>
          </mc:Fallback>
        </mc:AlternateContent>
      </w:r>
      <w:r w:rsidR="00340F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2995150" wp14:editId="3ED12AA7">
                <wp:simplePos x="0" y="0"/>
                <wp:positionH relativeFrom="column">
                  <wp:posOffset>5273023</wp:posOffset>
                </wp:positionH>
                <wp:positionV relativeFrom="paragraph">
                  <wp:posOffset>854229</wp:posOffset>
                </wp:positionV>
                <wp:extent cx="172994" cy="192766"/>
                <wp:effectExtent l="0" t="0" r="17780" b="17145"/>
                <wp:wrapNone/>
                <wp:docPr id="72" name="Rectangle 7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94" cy="1927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0F30EC22" id="Rectangle 72" o:spid="_x0000_s1026" alt="Decorative" style="position:absolute;margin-left:415.2pt;margin-top:67.25pt;width:13.6pt;height:15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" fillcolor="white [3212]" strokecolor="white [3212]" strokeweight="1pt"/>
            </w:pict>
          </mc:Fallback>
        </mc:AlternateContent>
      </w:r>
      <w:r w:rsidR="00340F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95E122B" wp14:editId="71872C55">
                <wp:simplePos x="0" y="0"/>
                <wp:positionH relativeFrom="column">
                  <wp:posOffset>4882549</wp:posOffset>
                </wp:positionH>
                <wp:positionV relativeFrom="paragraph">
                  <wp:posOffset>1190333</wp:posOffset>
                </wp:positionV>
                <wp:extent cx="953942" cy="232307"/>
                <wp:effectExtent l="0" t="0" r="17780" b="15875"/>
                <wp:wrapNone/>
                <wp:docPr id="57" name="Rectangle 5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942" cy="2323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6F18F463" id="Rectangle 57" o:spid="_x0000_s1026" alt="Decorative" style="position:absolute;margin-left:384.45pt;margin-top:93.75pt;width:75.1pt;height:18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" filled="f" strokecolor="red" strokeweight="1.5pt"/>
            </w:pict>
          </mc:Fallback>
        </mc:AlternateContent>
      </w:r>
      <w:r w:rsidR="00340F98">
        <w:rPr>
          <w:noProof/>
          <w:lang w:eastAsia="en-AU"/>
        </w:rPr>
        <w:drawing>
          <wp:inline distT="0" distB="0" distL="0" distR="0" wp14:anchorId="013F72C9" wp14:editId="7A232BEF">
            <wp:extent cx="6263640" cy="2781300"/>
            <wp:effectExtent l="38100" t="38100" r="41910" b="38100"/>
            <wp:docPr id="53" name="Picture 5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78130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FDF957" w14:textId="77777777" w:rsidR="007135B7" w:rsidRDefault="004F7D78" w:rsidP="007B591E">
      <w:pPr>
        <w:pStyle w:val="List1Numbered1"/>
        <w:ind w:left="0"/>
      </w:pPr>
      <w:r>
        <w:t xml:space="preserve">The last tab you will </w:t>
      </w:r>
      <w:r w:rsidR="00340F98">
        <w:t xml:space="preserve">complete </w:t>
      </w:r>
      <w:r w:rsidR="00794FCD">
        <w:t>is</w:t>
      </w:r>
      <w:r w:rsidR="00340F98">
        <w:t xml:space="preserve"> you</w:t>
      </w:r>
      <w:r>
        <w:t xml:space="preserve">r </w:t>
      </w:r>
      <w:r w:rsidRPr="004F7D78">
        <w:rPr>
          <w:b/>
        </w:rPr>
        <w:t>D</w:t>
      </w:r>
      <w:r w:rsidR="00340F98" w:rsidRPr="004F7D78">
        <w:rPr>
          <w:b/>
        </w:rPr>
        <w:t>eclaration</w:t>
      </w:r>
      <w:r>
        <w:t>.</w:t>
      </w:r>
      <w:r w:rsidR="00340F98">
        <w:t xml:space="preserve"> </w:t>
      </w:r>
      <w:r>
        <w:t>Check all the details are correct.</w:t>
      </w:r>
      <w:r w:rsidR="00F36101">
        <w:t xml:space="preserve"> Select </w:t>
      </w:r>
      <w:r w:rsidR="00F36101" w:rsidRPr="00F36101">
        <w:rPr>
          <w:b/>
        </w:rPr>
        <w:t>Update</w:t>
      </w:r>
      <w:r w:rsidR="00F36101">
        <w:t xml:space="preserve"> </w:t>
      </w:r>
      <w:r w:rsidR="00843316">
        <w:t>and enter any</w:t>
      </w:r>
      <w:r w:rsidR="00F36101">
        <w:t xml:space="preserve"> conflicts or potential conflicts interest for this application </w:t>
      </w:r>
      <w:r w:rsidR="00843316">
        <w:t>(if none leave blank)</w:t>
      </w:r>
      <w:r w:rsidR="00794FCD">
        <w:t>.</w:t>
      </w:r>
    </w:p>
    <w:p w14:paraId="09537614" w14:textId="77777777" w:rsidR="006D50A2" w:rsidRDefault="00F36101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32596264" wp14:editId="2A20715E">
                <wp:simplePos x="0" y="0"/>
                <wp:positionH relativeFrom="column">
                  <wp:posOffset>5520055</wp:posOffset>
                </wp:positionH>
                <wp:positionV relativeFrom="paragraph">
                  <wp:posOffset>2690495</wp:posOffset>
                </wp:positionV>
                <wp:extent cx="390473" cy="232307"/>
                <wp:effectExtent l="0" t="0" r="10160" b="15875"/>
                <wp:wrapNone/>
                <wp:docPr id="85" name="Rectangle 8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473" cy="2323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462FAD0F" id="Rectangle 85" o:spid="_x0000_s1026" alt="Decorative" style="position:absolute;margin-left:434.65pt;margin-top:211.85pt;width:30.75pt;height:18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" filled="f" strokecolor="red" strokeweight="1.5pt"/>
            </w:pict>
          </mc:Fallback>
        </mc:AlternateContent>
      </w:r>
      <w:r w:rsidR="003048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9A9F139" wp14:editId="4797FBE3">
                <wp:simplePos x="0" y="0"/>
                <wp:positionH relativeFrom="column">
                  <wp:posOffset>3103176</wp:posOffset>
                </wp:positionH>
                <wp:positionV relativeFrom="paragraph">
                  <wp:posOffset>2453297</wp:posOffset>
                </wp:positionV>
                <wp:extent cx="390474" cy="88900"/>
                <wp:effectExtent l="0" t="0" r="10160" b="25400"/>
                <wp:wrapNone/>
                <wp:docPr id="83" name="Rectangle 8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474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1CA5A23F" id="Rectangle 83" o:spid="_x0000_s1026" alt="Decorative" style="position:absolute;margin-left:244.35pt;margin-top:193.15pt;width:30.75pt;height: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" fillcolor="white [3212]" strokecolor="white [3212]" strokeweight="1pt"/>
            </w:pict>
          </mc:Fallback>
        </mc:AlternateContent>
      </w:r>
      <w:r w:rsidR="003048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2CA707B0" wp14:editId="1EDEA4B6">
                <wp:simplePos x="0" y="0"/>
                <wp:positionH relativeFrom="column">
                  <wp:posOffset>1684621</wp:posOffset>
                </wp:positionH>
                <wp:positionV relativeFrom="paragraph">
                  <wp:posOffset>2453297</wp:posOffset>
                </wp:positionV>
                <wp:extent cx="533812" cy="88968"/>
                <wp:effectExtent l="0" t="0" r="19050" b="25400"/>
                <wp:wrapNone/>
                <wp:docPr id="82" name="Rectangle 8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812" cy="889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17B55F4B" id="Rectangle 82" o:spid="_x0000_s1026" alt="Decorative" style="position:absolute;margin-left:132.65pt;margin-top:193.15pt;width:42.05pt;height: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" fillcolor="white [3212]" strokecolor="white [3212]" strokeweight="1pt"/>
            </w:pict>
          </mc:Fallback>
        </mc:AlternateContent>
      </w:r>
      <w:r w:rsidR="003048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E618F51" wp14:editId="5FC3EEEA">
                <wp:simplePos x="0" y="0"/>
                <wp:positionH relativeFrom="column">
                  <wp:posOffset>3103176</wp:posOffset>
                </wp:positionH>
                <wp:positionV relativeFrom="paragraph">
                  <wp:posOffset>2132021</wp:posOffset>
                </wp:positionV>
                <wp:extent cx="168052" cy="78740"/>
                <wp:effectExtent l="0" t="0" r="22860" b="16510"/>
                <wp:wrapNone/>
                <wp:docPr id="81" name="Rectangle 81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52" cy="7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56266450" id="Rectangle 81" o:spid="_x0000_s1026" alt="Decorative" style="position:absolute;margin-left:244.35pt;margin-top:167.9pt;width:13.25pt;height:6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" fillcolor="white [3212]" strokecolor="white [3212]" strokeweight="1pt"/>
            </w:pict>
          </mc:Fallback>
        </mc:AlternateContent>
      </w:r>
      <w:r w:rsidR="003048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AB174B3" wp14:editId="04D6F43D">
                <wp:simplePos x="0" y="0"/>
                <wp:positionH relativeFrom="column">
                  <wp:posOffset>1734048</wp:posOffset>
                </wp:positionH>
                <wp:positionV relativeFrom="paragraph">
                  <wp:posOffset>2132021</wp:posOffset>
                </wp:positionV>
                <wp:extent cx="202651" cy="79083"/>
                <wp:effectExtent l="0" t="0" r="26035" b="16510"/>
                <wp:wrapNone/>
                <wp:docPr id="80" name="Rectangle 8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51" cy="790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22AD680E" id="Rectangle 80" o:spid="_x0000_s1026" alt="Decorative" style="position:absolute;margin-left:136.55pt;margin-top:167.9pt;width:15.95pt;height:6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" fillcolor="white [3212]" strokecolor="white [3212]" strokeweight="1pt"/>
            </w:pict>
          </mc:Fallback>
        </mc:AlternateContent>
      </w:r>
      <w:r w:rsidR="0070083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564695A" wp14:editId="382A8D71">
                <wp:simplePos x="0" y="0"/>
                <wp:positionH relativeFrom="column">
                  <wp:posOffset>582398</wp:posOffset>
                </wp:positionH>
                <wp:positionV relativeFrom="paragraph">
                  <wp:posOffset>1153297</wp:posOffset>
                </wp:positionV>
                <wp:extent cx="311390" cy="89038"/>
                <wp:effectExtent l="0" t="0" r="12700" b="25400"/>
                <wp:wrapNone/>
                <wp:docPr id="79" name="Rectangle 79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90" cy="8903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3F542C11" id="Rectangle 79" o:spid="_x0000_s1026" alt="Decorative" style="position:absolute;margin-left:45.85pt;margin-top:90.8pt;width:24.5pt;height: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" fillcolor="#f7f7f7 [3204]" strokecolor="#f7f7f7 [3204]" strokeweight="1pt"/>
            </w:pict>
          </mc:Fallback>
        </mc:AlternateContent>
      </w:r>
      <w:r w:rsidR="0070083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3810988" wp14:editId="18578C50">
                <wp:simplePos x="0" y="0"/>
                <wp:positionH relativeFrom="column">
                  <wp:posOffset>696080</wp:posOffset>
                </wp:positionH>
                <wp:positionV relativeFrom="paragraph">
                  <wp:posOffset>1064397</wp:posOffset>
                </wp:positionV>
                <wp:extent cx="449786" cy="88969"/>
                <wp:effectExtent l="0" t="0" r="26670" b="25400"/>
                <wp:wrapNone/>
                <wp:docPr id="78" name="Rectangle 78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86" cy="8896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59A17E0B" id="Rectangle 78" o:spid="_x0000_s1026" alt="Decorative" style="position:absolute;margin-left:54.8pt;margin-top:83.8pt;width:35.4pt;height: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" fillcolor="#f7f7f7 [3204]" strokecolor="#f7f7f7 [3204]" strokeweight="1pt"/>
            </w:pict>
          </mc:Fallback>
        </mc:AlternateContent>
      </w:r>
      <w:r w:rsidR="004F7D7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1AE8DBC" wp14:editId="508059BC">
                <wp:simplePos x="0" y="0"/>
                <wp:positionH relativeFrom="column">
                  <wp:posOffset>453699</wp:posOffset>
                </wp:positionH>
                <wp:positionV relativeFrom="paragraph">
                  <wp:posOffset>886374</wp:posOffset>
                </wp:positionV>
                <wp:extent cx="345989" cy="88316"/>
                <wp:effectExtent l="0" t="0" r="16510" b="26035"/>
                <wp:wrapNone/>
                <wp:docPr id="76" name="Rectangle 7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89" cy="8831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9BE702A" id="Rectangle 76" o:spid="_x0000_s1026" alt="Decorative" style="position:absolute;margin-left:35.7pt;margin-top:69.8pt;width:27.25pt;height:6.9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" fillcolor="#f7f7f7 [3204]" strokecolor="#f7f7f7 [3204]" strokeweight="1pt"/>
            </w:pict>
          </mc:Fallback>
        </mc:AlternateContent>
      </w:r>
      <w:r w:rsidR="004F7D7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6FF65A0" wp14:editId="6EEA8D47">
                <wp:simplePos x="0" y="0"/>
                <wp:positionH relativeFrom="column">
                  <wp:posOffset>1016824</wp:posOffset>
                </wp:positionH>
                <wp:positionV relativeFrom="paragraph">
                  <wp:posOffset>807085</wp:posOffset>
                </wp:positionV>
                <wp:extent cx="390199" cy="45719"/>
                <wp:effectExtent l="0" t="0" r="10160" b="12065"/>
                <wp:wrapNone/>
                <wp:docPr id="75" name="Rectangle 7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99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CC7496C" id="Rectangle 75" o:spid="_x0000_s1026" alt="Decorative" style="position:absolute;margin-left:80.05pt;margin-top:63.55pt;width:30.7pt;height:3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" fillcolor="#f7f7f7 [3204]" strokecolor="#f7f7f7 [3204]" strokeweight="1pt"/>
            </w:pict>
          </mc:Fallback>
        </mc:AlternateContent>
      </w:r>
      <w:r w:rsidR="004F7D7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73ADB0C" wp14:editId="67F237BE">
                <wp:simplePos x="0" y="0"/>
                <wp:positionH relativeFrom="column">
                  <wp:posOffset>5999600</wp:posOffset>
                </wp:positionH>
                <wp:positionV relativeFrom="paragraph">
                  <wp:posOffset>1108882</wp:posOffset>
                </wp:positionV>
                <wp:extent cx="187823" cy="197708"/>
                <wp:effectExtent l="0" t="0" r="22225" b="12065"/>
                <wp:wrapNone/>
                <wp:docPr id="74" name="Rectangle 74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23" cy="1977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428889F0" id="Rectangle 74" o:spid="_x0000_s1026" alt="Decorative" style="position:absolute;margin-left:472.4pt;margin-top:87.3pt;width:14.8pt;height:15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" fillcolor="white [3212]" strokecolor="white [3212]" strokeweight="1pt"/>
            </w:pict>
          </mc:Fallback>
        </mc:AlternateContent>
      </w:r>
      <w:r w:rsidR="004F7D78">
        <w:rPr>
          <w:noProof/>
          <w:lang w:eastAsia="en-AU"/>
        </w:rPr>
        <w:drawing>
          <wp:inline distT="0" distB="0" distL="0" distR="0" wp14:anchorId="525172CD" wp14:editId="19AE0934">
            <wp:extent cx="6263640" cy="3090545"/>
            <wp:effectExtent l="38100" t="38100" r="41910" b="33655"/>
            <wp:docPr id="73" name="Picture 7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09054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7D78">
        <w:rPr>
          <w:noProof/>
          <w:lang w:eastAsia="en-AU"/>
        </w:rPr>
        <w:t xml:space="preserve"> </w:t>
      </w:r>
    </w:p>
    <w:p w14:paraId="383E433A" w14:textId="77777777" w:rsidR="009C2CA1" w:rsidRDefault="009C2CA1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</w:p>
    <w:p w14:paraId="7A01D2F0" w14:textId="77777777" w:rsidR="009C2CA1" w:rsidRDefault="009C2CA1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</w:p>
    <w:p w14:paraId="6D903B08" w14:textId="77777777" w:rsidR="009C2CA1" w:rsidRDefault="009C2CA1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</w:p>
    <w:p w14:paraId="2CFAB869" w14:textId="77777777" w:rsidR="009C2CA1" w:rsidRDefault="009C2CA1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</w:p>
    <w:p w14:paraId="155D1548" w14:textId="77777777" w:rsidR="009C2CA1" w:rsidRDefault="009C2CA1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</w:p>
    <w:p w14:paraId="7A2E15E5" w14:textId="77777777" w:rsidR="009C2CA1" w:rsidRDefault="009C2CA1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</w:p>
    <w:p w14:paraId="00C34281" w14:textId="77777777" w:rsidR="009C2CA1" w:rsidRDefault="009C2CA1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</w:p>
    <w:p w14:paraId="146A86EE" w14:textId="77777777" w:rsidR="009C2CA1" w:rsidRDefault="009C2CA1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</w:p>
    <w:p w14:paraId="61E58E0B" w14:textId="77777777" w:rsidR="003C7B9D" w:rsidRDefault="00EE48DF" w:rsidP="00064CC5">
      <w:pPr>
        <w:pStyle w:val="List1Numbered1"/>
        <w:ind w:left="0"/>
      </w:pPr>
      <w:r>
        <w:t xml:space="preserve">Read the declaration and click on </w:t>
      </w:r>
      <w:r w:rsidRPr="00064CC5">
        <w:t>Submit application</w:t>
      </w:r>
      <w:r>
        <w:t>.</w:t>
      </w:r>
    </w:p>
    <w:p w14:paraId="3E871F5A" w14:textId="77777777" w:rsidR="003C7B9D" w:rsidRDefault="00F36101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44A3C47E" wp14:editId="59B5DCE1">
                <wp:simplePos x="0" y="0"/>
                <wp:positionH relativeFrom="column">
                  <wp:posOffset>5476600</wp:posOffset>
                </wp:positionH>
                <wp:positionV relativeFrom="paragraph">
                  <wp:posOffset>3386455</wp:posOffset>
                </wp:positionV>
                <wp:extent cx="776021" cy="202651"/>
                <wp:effectExtent l="0" t="0" r="24130" b="26035"/>
                <wp:wrapNone/>
                <wp:docPr id="86" name="Rectangle 8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21" cy="2026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5C0A7CC" id="Rectangle 86" o:spid="_x0000_s1026" alt="Decorative" style="position:absolute;margin-left:431.25pt;margin-top:266.65pt;width:61.1pt;height:15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" filled="f" strokecolor="red" strokeweight="1.5pt"/>
            </w:pict>
          </mc:Fallback>
        </mc:AlternateContent>
      </w:r>
      <w:r w:rsidR="003C7B9D">
        <w:rPr>
          <w:noProof/>
          <w:lang w:eastAsia="en-AU"/>
        </w:rPr>
        <w:drawing>
          <wp:inline distT="0" distB="0" distL="0" distR="0" wp14:anchorId="30E78C0A" wp14:editId="3DF42F7A">
            <wp:extent cx="6263640" cy="3550920"/>
            <wp:effectExtent l="38100" t="38100" r="41910" b="30480"/>
            <wp:docPr id="84" name="Picture 8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5092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CA93FD" w14:textId="77777777" w:rsidR="00794FCD" w:rsidRDefault="00794FCD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</w:p>
    <w:p w14:paraId="569C3803" w14:textId="77777777" w:rsidR="00794FCD" w:rsidRDefault="00794FCD" w:rsidP="00524DD7">
      <w:pPr>
        <w:pStyle w:val="Bullet1"/>
        <w:numPr>
          <w:ilvl w:val="0"/>
          <w:numId w:val="0"/>
        </w:numPr>
        <w:rPr>
          <w:noProof/>
          <w:lang w:eastAsia="en-AU"/>
        </w:rPr>
      </w:pPr>
      <w:r>
        <w:rPr>
          <w:noProof/>
          <w:lang w:eastAsia="en-AU"/>
        </w:rPr>
        <w:t>End.</w:t>
      </w:r>
    </w:p>
    <w:sectPr w:rsidR="00794FCD" w:rsidSect="008941CB"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993" w:right="1021" w:bottom="1304" w:left="1021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57A9A" w14:textId="77777777" w:rsidR="00CB1950" w:rsidRDefault="00CB1950" w:rsidP="008E21DE">
      <w:pPr>
        <w:spacing w:before="0" w:after="0"/>
      </w:pPr>
      <w:r>
        <w:separator/>
      </w:r>
    </w:p>
  </w:endnote>
  <w:endnote w:type="continuationSeparator" w:id="0">
    <w:p w14:paraId="1D515216" w14:textId="77777777" w:rsidR="00CB1950" w:rsidRDefault="00CB1950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40C1E" w14:textId="77777777" w:rsidR="00BB488B" w:rsidRPr="00F5730D" w:rsidRDefault="00BB488B">
    <w:pPr>
      <w:pStyle w:val="Footer"/>
      <w:rPr>
        <w:color w:val="92D050"/>
      </w:rPr>
    </w:pPr>
  </w:p>
  <w:p w14:paraId="74D1BD80" w14:textId="77777777" w:rsidR="00CC0F67" w:rsidRPr="00F5730D" w:rsidRDefault="00CC0F67">
    <w:pPr>
      <w:rPr>
        <w:color w:val="92D05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C638D" w14:textId="77777777" w:rsidR="00F5730D" w:rsidRDefault="00F5730D" w:rsidP="00191F18">
    <w:pPr>
      <w:pStyle w:val="Footer"/>
      <w:tabs>
        <w:tab w:val="clear" w:pos="4513"/>
        <w:tab w:val="clear" w:pos="9026"/>
        <w:tab w:val="right" w:pos="9864"/>
      </w:tabs>
      <w:rPr>
        <w:b/>
        <w:bCs/>
      </w:rPr>
    </w:pPr>
    <w:r>
      <w:rPr>
        <w:b/>
        <w:bCs/>
        <w:noProof/>
        <w:lang w:eastAsia="en-AU"/>
      </w:rPr>
      <w:drawing>
        <wp:inline distT="0" distB="0" distL="0" distR="0" wp14:anchorId="5853A68B" wp14:editId="1C290BFF">
          <wp:extent cx="6254045" cy="86535"/>
          <wp:effectExtent l="0" t="0" r="0" b="8890"/>
          <wp:docPr id="34" name="Picture 34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3526" cy="1283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923F2E3" w14:textId="60974B7A" w:rsidR="00FD66D7" w:rsidRPr="00E7439D" w:rsidRDefault="00882D2D" w:rsidP="00E7439D">
    <w:pPr>
      <w:pStyle w:val="Footer"/>
      <w:tabs>
        <w:tab w:val="clear" w:pos="4513"/>
        <w:tab w:val="clear" w:pos="9026"/>
        <w:tab w:val="right" w:pos="9864"/>
      </w:tabs>
      <w:rPr>
        <w:b/>
        <w:bCs/>
      </w:rPr>
    </w:pPr>
    <w:r w:rsidRPr="00362AB6">
      <w:rPr>
        <w:sz w:val="18"/>
        <w:szCs w:val="18"/>
      </w:rPr>
      <w:t>NDIS Quality and Safeguards Commission</w:t>
    </w:r>
    <w:r>
      <w:rPr>
        <w:sz w:val="18"/>
        <w:szCs w:val="18"/>
      </w:rPr>
      <w:t xml:space="preserve"> </w:t>
    </w:r>
    <w:r w:rsidR="00E7439D" w:rsidRPr="00882D2D">
      <w:rPr>
        <w:bCs/>
        <w:noProof/>
        <w:sz w:val="18"/>
        <w:szCs w:val="18"/>
        <w:lang w:eastAsia="en-AU"/>
      </w:rPr>
      <w:t>- Renew your registration –</w:t>
    </w:r>
    <w:r w:rsidR="00BB5EAF" w:rsidRPr="00882D2D">
      <w:rPr>
        <w:bCs/>
        <w:noProof/>
        <w:sz w:val="18"/>
        <w:szCs w:val="18"/>
        <w:lang w:eastAsia="en-AU"/>
      </w:rPr>
      <w:t xml:space="preserve"> v1.</w:t>
    </w:r>
    <w:r w:rsidR="003972DF">
      <w:rPr>
        <w:bCs/>
        <w:noProof/>
        <w:sz w:val="18"/>
        <w:szCs w:val="18"/>
        <w:lang w:eastAsia="en-AU"/>
      </w:rPr>
      <w:t>8</w:t>
    </w:r>
    <w:r w:rsidR="00E7439D" w:rsidRPr="00882D2D">
      <w:rPr>
        <w:bCs/>
        <w:noProof/>
        <w:sz w:val="18"/>
        <w:szCs w:val="18"/>
        <w:lang w:eastAsia="en-AU"/>
      </w:rPr>
      <w:t xml:space="preserve">                                                                                                               </w:t>
    </w:r>
    <w:r w:rsidR="00E7439D">
      <w:rPr>
        <w:b/>
        <w:bCs/>
        <w:noProof/>
        <w:lang w:eastAsia="en-AU"/>
      </w:rPr>
      <w:tab/>
    </w:r>
    <w:r w:rsidR="00E7439D" w:rsidRPr="00882D2D">
      <w:rPr>
        <w:bCs/>
        <w:noProof/>
        <w:lang w:eastAsia="en-AU"/>
      </w:rPr>
      <w:t xml:space="preserve">Page </w:t>
    </w:r>
    <w:r w:rsidR="00E7439D" w:rsidRPr="00882D2D">
      <w:rPr>
        <w:bCs/>
        <w:noProof/>
        <w:lang w:eastAsia="en-AU"/>
      </w:rPr>
      <w:fldChar w:fldCharType="begin"/>
    </w:r>
    <w:r w:rsidR="00E7439D" w:rsidRPr="00882D2D">
      <w:rPr>
        <w:bCs/>
        <w:noProof/>
        <w:lang w:eastAsia="en-AU"/>
      </w:rPr>
      <w:instrText xml:space="preserve"> PAGE  \* Arabic  \* MERGEFORMAT </w:instrText>
    </w:r>
    <w:r w:rsidR="00E7439D" w:rsidRPr="00882D2D">
      <w:rPr>
        <w:bCs/>
        <w:noProof/>
        <w:lang w:eastAsia="en-AU"/>
      </w:rPr>
      <w:fldChar w:fldCharType="separate"/>
    </w:r>
    <w:r w:rsidR="0035478E">
      <w:rPr>
        <w:bCs/>
        <w:noProof/>
        <w:lang w:eastAsia="en-AU"/>
      </w:rPr>
      <w:t>7</w:t>
    </w:r>
    <w:r w:rsidR="00E7439D" w:rsidRPr="00882D2D">
      <w:rPr>
        <w:bCs/>
        <w:noProof/>
        <w:lang w:eastAsia="en-AU"/>
      </w:rPr>
      <w:fldChar w:fldCharType="end"/>
    </w:r>
    <w:r w:rsidR="00E7439D" w:rsidRPr="00882D2D">
      <w:rPr>
        <w:bCs/>
        <w:noProof/>
        <w:lang w:eastAsia="en-AU"/>
      </w:rPr>
      <w:t xml:space="preserve"> of </w:t>
    </w:r>
    <w:r w:rsidR="00E7439D" w:rsidRPr="00882D2D">
      <w:rPr>
        <w:bCs/>
        <w:noProof/>
        <w:lang w:eastAsia="en-AU"/>
      </w:rPr>
      <w:fldChar w:fldCharType="begin"/>
    </w:r>
    <w:r w:rsidR="00E7439D" w:rsidRPr="00882D2D">
      <w:rPr>
        <w:bCs/>
        <w:noProof/>
        <w:lang w:eastAsia="en-AU"/>
      </w:rPr>
      <w:instrText xml:space="preserve"> NUMPAGES   \* MERGEFORMAT </w:instrText>
    </w:r>
    <w:r w:rsidR="00E7439D" w:rsidRPr="00882D2D">
      <w:rPr>
        <w:bCs/>
        <w:noProof/>
        <w:lang w:eastAsia="en-AU"/>
      </w:rPr>
      <w:fldChar w:fldCharType="separate"/>
    </w:r>
    <w:r w:rsidR="0035478E">
      <w:rPr>
        <w:bCs/>
        <w:noProof/>
        <w:lang w:eastAsia="en-AU"/>
      </w:rPr>
      <w:t>7</w:t>
    </w:r>
    <w:r w:rsidR="00E7439D" w:rsidRPr="00882D2D">
      <w:rPr>
        <w:bCs/>
        <w:noProof/>
        <w:lang w:eastAsia="en-AU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AB5D2" w14:textId="77777777" w:rsidR="00E7439D" w:rsidRPr="00E7439D" w:rsidRDefault="00E7439D" w:rsidP="00E7439D">
    <w:pPr>
      <w:pStyle w:val="Footer"/>
      <w:rPr>
        <w:b/>
        <w:bCs/>
        <w:noProof/>
        <w:lang w:eastAsia="en-AU"/>
      </w:rPr>
    </w:pPr>
    <w:r w:rsidRPr="00E7439D">
      <w:rPr>
        <w:b/>
        <w:bCs/>
        <w:noProof/>
        <w:lang w:eastAsia="en-AU"/>
      </w:rPr>
      <w:drawing>
        <wp:inline distT="0" distB="0" distL="0" distR="0" wp14:anchorId="1C4CD3CF" wp14:editId="4A667EC5">
          <wp:extent cx="6254045" cy="86535"/>
          <wp:effectExtent l="0" t="0" r="0" b="8890"/>
          <wp:docPr id="38" name="Picture 38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3526" cy="1283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01E2616" w14:textId="368C833F" w:rsidR="008E21DE" w:rsidRPr="00E7439D" w:rsidRDefault="00E7439D" w:rsidP="00E7439D">
    <w:pPr>
      <w:pStyle w:val="Footer"/>
      <w:tabs>
        <w:tab w:val="clear" w:pos="4513"/>
        <w:tab w:val="clear" w:pos="9026"/>
        <w:tab w:val="right" w:pos="9864"/>
      </w:tabs>
      <w:rPr>
        <w:b/>
        <w:bCs/>
      </w:rPr>
    </w:pPr>
    <w:r w:rsidRPr="00882D2D">
      <w:rPr>
        <w:bCs/>
        <w:noProof/>
        <w:lang w:eastAsia="en-AU"/>
      </w:rPr>
      <w:t>NDISCommission.gov.au- Renew</w:t>
    </w:r>
    <w:r w:rsidR="00882D2D" w:rsidRPr="00882D2D">
      <w:rPr>
        <w:bCs/>
        <w:noProof/>
        <w:lang w:eastAsia="en-AU"/>
      </w:rPr>
      <w:t>al of a</w:t>
    </w:r>
    <w:r w:rsidRPr="00882D2D">
      <w:rPr>
        <w:bCs/>
        <w:noProof/>
        <w:lang w:eastAsia="en-AU"/>
      </w:rPr>
      <w:t xml:space="preserve"> registration –</w:t>
    </w:r>
    <w:r w:rsidR="003972DF">
      <w:rPr>
        <w:bCs/>
        <w:noProof/>
        <w:lang w:eastAsia="en-AU"/>
      </w:rPr>
      <w:t xml:space="preserve"> v1.8</w:t>
    </w:r>
    <w:r w:rsidRPr="00882D2D">
      <w:rPr>
        <w:bCs/>
        <w:noProof/>
        <w:lang w:eastAsia="en-AU"/>
      </w:rPr>
      <w:t xml:space="preserve">                                                                                                               </w:t>
    </w:r>
    <w:r w:rsidR="00A055ED">
      <w:rPr>
        <w:b/>
        <w:bCs/>
        <w:noProof/>
        <w:lang w:eastAsia="en-AU"/>
      </w:rPr>
      <w:tab/>
    </w:r>
    <w:r w:rsidR="00A055ED">
      <w:rPr>
        <w:bCs/>
        <w:noProof/>
        <w:lang w:eastAsia="en-AU"/>
      </w:rPr>
      <w:t xml:space="preserve">Page </w:t>
    </w:r>
    <w:r w:rsidR="00A055ED">
      <w:rPr>
        <w:bCs/>
        <w:noProof/>
        <w:lang w:eastAsia="en-AU"/>
      </w:rPr>
      <w:fldChar w:fldCharType="begin"/>
    </w:r>
    <w:r w:rsidR="00A055ED">
      <w:rPr>
        <w:bCs/>
        <w:noProof/>
        <w:lang w:eastAsia="en-AU"/>
      </w:rPr>
      <w:instrText xml:space="preserve"> PAGE  \* Arabic  \* MERGEFORMAT </w:instrText>
    </w:r>
    <w:r w:rsidR="00A055ED">
      <w:rPr>
        <w:bCs/>
        <w:noProof/>
        <w:lang w:eastAsia="en-AU"/>
      </w:rPr>
      <w:fldChar w:fldCharType="separate"/>
    </w:r>
    <w:r w:rsidR="0035478E">
      <w:rPr>
        <w:bCs/>
        <w:noProof/>
        <w:lang w:eastAsia="en-AU"/>
      </w:rPr>
      <w:t>1</w:t>
    </w:r>
    <w:r w:rsidR="00A055ED">
      <w:rPr>
        <w:bCs/>
        <w:noProof/>
        <w:lang w:eastAsia="en-AU"/>
      </w:rPr>
      <w:fldChar w:fldCharType="end"/>
    </w:r>
    <w:r w:rsidR="00A055ED">
      <w:rPr>
        <w:bCs/>
        <w:noProof/>
        <w:lang w:eastAsia="en-AU"/>
      </w:rPr>
      <w:t xml:space="preserve"> of </w:t>
    </w:r>
    <w:r w:rsidR="00A055ED">
      <w:rPr>
        <w:bCs/>
        <w:noProof/>
        <w:lang w:eastAsia="en-AU"/>
      </w:rPr>
      <w:fldChar w:fldCharType="begin"/>
    </w:r>
    <w:r w:rsidR="00A055ED">
      <w:rPr>
        <w:bCs/>
        <w:noProof/>
        <w:lang w:eastAsia="en-AU"/>
      </w:rPr>
      <w:instrText xml:space="preserve"> NUMPAGES   \* MERGEFORMAT </w:instrText>
    </w:r>
    <w:r w:rsidR="00A055ED">
      <w:rPr>
        <w:bCs/>
        <w:noProof/>
        <w:lang w:eastAsia="en-AU"/>
      </w:rPr>
      <w:fldChar w:fldCharType="separate"/>
    </w:r>
    <w:r w:rsidR="0035478E">
      <w:rPr>
        <w:bCs/>
        <w:noProof/>
        <w:lang w:eastAsia="en-AU"/>
      </w:rPr>
      <w:t>7</w:t>
    </w:r>
    <w:r w:rsidR="00A055ED">
      <w:rPr>
        <w:bCs/>
        <w:noProof/>
        <w:lang w:eastAsia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92B49" w14:textId="77777777" w:rsidR="00CB1950" w:rsidRDefault="00CB1950" w:rsidP="008E21DE">
      <w:pPr>
        <w:spacing w:before="0" w:after="0"/>
      </w:pPr>
      <w:r>
        <w:separator/>
      </w:r>
    </w:p>
  </w:footnote>
  <w:footnote w:type="continuationSeparator" w:id="0">
    <w:p w14:paraId="3F3F9FF7" w14:textId="77777777" w:rsidR="00CB1950" w:rsidRDefault="00CB1950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33770" w14:textId="77777777" w:rsidR="00BB488B" w:rsidRDefault="00BB488B">
    <w:pPr>
      <w:pStyle w:val="Header"/>
    </w:pPr>
  </w:p>
  <w:p w14:paraId="4E5299EE" w14:textId="77777777" w:rsidR="00CC0F67" w:rsidRPr="00F5730D" w:rsidRDefault="00CC0F67">
    <w:pPr>
      <w:rPr>
        <w:color w:val="aut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9F83B" w14:textId="77777777" w:rsidR="00FD66D7" w:rsidRDefault="00FD66D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6DBE05E2" wp14:editId="2DF49D8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268520" cy="1384200"/>
          <wp:effectExtent l="0" t="0" r="0" b="0"/>
          <wp:wrapTopAndBottom/>
          <wp:docPr id="36" name="Picture 36" descr="Australian Government - NDIS Quality and Safeguards Commission logo" title="Australian Government -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usGov-NDIS-Qa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475" t="-75705" r="1" b="-16211"/>
                  <a:stretch/>
                </pic:blipFill>
                <pic:spPr bwMode="auto">
                  <a:xfrm>
                    <a:off x="0" y="0"/>
                    <a:ext cx="4268520" cy="13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" w15:restartNumberingAfterBreak="0">
    <w:nsid w:val="19F1618D"/>
    <w:multiLevelType w:val="multilevel"/>
    <w:tmpl w:val="803CF862"/>
    <w:styleLink w:val="List1Numbered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F7F7F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F7F7F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5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58615703"/>
    <w:multiLevelType w:val="multilevel"/>
    <w:tmpl w:val="803CF862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8" w15:restartNumberingAfterBreak="0">
    <w:nsid w:val="6D4F423B"/>
    <w:multiLevelType w:val="multilevel"/>
    <w:tmpl w:val="4A7CCC2C"/>
    <w:numStyleLink w:val="DefaultBullets"/>
  </w:abstractNum>
  <w:abstractNum w:abstractNumId="9" w15:restartNumberingAfterBreak="0">
    <w:nsid w:val="731118E8"/>
    <w:multiLevelType w:val="hybridMultilevel"/>
    <w:tmpl w:val="82B272E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790B67C4"/>
    <w:multiLevelType w:val="multilevel"/>
    <w:tmpl w:val="FE688822"/>
    <w:numStyleLink w:val="BoxedBullets"/>
  </w:abstractNum>
  <w:num w:numId="1" w16cid:durableId="565847913">
    <w:abstractNumId w:val="0"/>
  </w:num>
  <w:num w:numId="2" w16cid:durableId="2127654652">
    <w:abstractNumId w:val="5"/>
  </w:num>
  <w:num w:numId="3" w16cid:durableId="133257426">
    <w:abstractNumId w:val="11"/>
  </w:num>
  <w:num w:numId="4" w16cid:durableId="853616904">
    <w:abstractNumId w:val="4"/>
  </w:num>
  <w:num w:numId="5" w16cid:durableId="1105921188">
    <w:abstractNumId w:val="2"/>
  </w:num>
  <w:num w:numId="6" w16cid:durableId="342707664">
    <w:abstractNumId w:val="1"/>
  </w:num>
  <w:num w:numId="7" w16cid:durableId="522062417">
    <w:abstractNumId w:val="7"/>
  </w:num>
  <w:num w:numId="8" w16cid:durableId="1728871757">
    <w:abstractNumId w:val="6"/>
  </w:num>
  <w:num w:numId="9" w16cid:durableId="893849760">
    <w:abstractNumId w:val="3"/>
  </w:num>
  <w:num w:numId="10" w16cid:durableId="772867298">
    <w:abstractNumId w:val="10"/>
  </w:num>
  <w:num w:numId="11" w16cid:durableId="2101295906">
    <w:abstractNumId w:val="8"/>
  </w:num>
  <w:num w:numId="12" w16cid:durableId="519203047">
    <w:abstractNumId w:val="9"/>
  </w:num>
  <w:num w:numId="13" w16cid:durableId="15126447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50566076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0AC"/>
    <w:rsid w:val="00001E3E"/>
    <w:rsid w:val="00011A90"/>
    <w:rsid w:val="00016541"/>
    <w:rsid w:val="00032CE0"/>
    <w:rsid w:val="00034B11"/>
    <w:rsid w:val="00037D7A"/>
    <w:rsid w:val="000504AF"/>
    <w:rsid w:val="00051CD1"/>
    <w:rsid w:val="000524F7"/>
    <w:rsid w:val="00060776"/>
    <w:rsid w:val="000632D9"/>
    <w:rsid w:val="00064CC5"/>
    <w:rsid w:val="00065F9A"/>
    <w:rsid w:val="000673D0"/>
    <w:rsid w:val="000705DB"/>
    <w:rsid w:val="00080615"/>
    <w:rsid w:val="00091ECD"/>
    <w:rsid w:val="000A188C"/>
    <w:rsid w:val="000A24DD"/>
    <w:rsid w:val="000A5E76"/>
    <w:rsid w:val="000B319C"/>
    <w:rsid w:val="000B55F4"/>
    <w:rsid w:val="000B5F57"/>
    <w:rsid w:val="000C252F"/>
    <w:rsid w:val="000C4119"/>
    <w:rsid w:val="000D284B"/>
    <w:rsid w:val="000D6819"/>
    <w:rsid w:val="00111A4C"/>
    <w:rsid w:val="001150DD"/>
    <w:rsid w:val="001161DF"/>
    <w:rsid w:val="00131577"/>
    <w:rsid w:val="0013478D"/>
    <w:rsid w:val="00136086"/>
    <w:rsid w:val="00147518"/>
    <w:rsid w:val="00147E11"/>
    <w:rsid w:val="001608C0"/>
    <w:rsid w:val="00167F4B"/>
    <w:rsid w:val="00172714"/>
    <w:rsid w:val="00177A1A"/>
    <w:rsid w:val="001863B6"/>
    <w:rsid w:val="00191F18"/>
    <w:rsid w:val="001957BA"/>
    <w:rsid w:val="001B0878"/>
    <w:rsid w:val="001B784E"/>
    <w:rsid w:val="001D278F"/>
    <w:rsid w:val="001E2030"/>
    <w:rsid w:val="001F2C0C"/>
    <w:rsid w:val="001F65A7"/>
    <w:rsid w:val="00203050"/>
    <w:rsid w:val="00206CBA"/>
    <w:rsid w:val="002078C6"/>
    <w:rsid w:val="00211FA1"/>
    <w:rsid w:val="00231AAC"/>
    <w:rsid w:val="00233197"/>
    <w:rsid w:val="00253D39"/>
    <w:rsid w:val="00255213"/>
    <w:rsid w:val="0026000B"/>
    <w:rsid w:val="00261437"/>
    <w:rsid w:val="0026735E"/>
    <w:rsid w:val="002708BE"/>
    <w:rsid w:val="00270BA2"/>
    <w:rsid w:val="00271BBC"/>
    <w:rsid w:val="002722DA"/>
    <w:rsid w:val="002804D3"/>
    <w:rsid w:val="00295318"/>
    <w:rsid w:val="002B34D7"/>
    <w:rsid w:val="002C4489"/>
    <w:rsid w:val="002E0EE6"/>
    <w:rsid w:val="002E2644"/>
    <w:rsid w:val="002F0979"/>
    <w:rsid w:val="002F6E5D"/>
    <w:rsid w:val="00304883"/>
    <w:rsid w:val="003078B1"/>
    <w:rsid w:val="0031730F"/>
    <w:rsid w:val="00327346"/>
    <w:rsid w:val="00333071"/>
    <w:rsid w:val="003362A9"/>
    <w:rsid w:val="00337288"/>
    <w:rsid w:val="00340F98"/>
    <w:rsid w:val="00341009"/>
    <w:rsid w:val="00341B27"/>
    <w:rsid w:val="003449A0"/>
    <w:rsid w:val="00346692"/>
    <w:rsid w:val="003520BC"/>
    <w:rsid w:val="0035478E"/>
    <w:rsid w:val="003612FB"/>
    <w:rsid w:val="00363110"/>
    <w:rsid w:val="00364959"/>
    <w:rsid w:val="00365601"/>
    <w:rsid w:val="003769A4"/>
    <w:rsid w:val="00380061"/>
    <w:rsid w:val="00394BF1"/>
    <w:rsid w:val="003971E8"/>
    <w:rsid w:val="003972DF"/>
    <w:rsid w:val="003A4B24"/>
    <w:rsid w:val="003B0DE3"/>
    <w:rsid w:val="003C4F87"/>
    <w:rsid w:val="003C716B"/>
    <w:rsid w:val="003C7390"/>
    <w:rsid w:val="003C7B9D"/>
    <w:rsid w:val="003D3877"/>
    <w:rsid w:val="003D49FA"/>
    <w:rsid w:val="003E4D86"/>
    <w:rsid w:val="003E6E76"/>
    <w:rsid w:val="003F0ECF"/>
    <w:rsid w:val="003F29B8"/>
    <w:rsid w:val="003F53BE"/>
    <w:rsid w:val="004009D8"/>
    <w:rsid w:val="004017DE"/>
    <w:rsid w:val="004103AB"/>
    <w:rsid w:val="004154E2"/>
    <w:rsid w:val="004228E6"/>
    <w:rsid w:val="00432C1C"/>
    <w:rsid w:val="00435FEC"/>
    <w:rsid w:val="0046269E"/>
    <w:rsid w:val="00466CE0"/>
    <w:rsid w:val="004760F6"/>
    <w:rsid w:val="00480669"/>
    <w:rsid w:val="004854DD"/>
    <w:rsid w:val="00492695"/>
    <w:rsid w:val="004A5225"/>
    <w:rsid w:val="004A5A6A"/>
    <w:rsid w:val="004B0742"/>
    <w:rsid w:val="004B3197"/>
    <w:rsid w:val="004C26D6"/>
    <w:rsid w:val="004E1B92"/>
    <w:rsid w:val="004F2743"/>
    <w:rsid w:val="004F3AAE"/>
    <w:rsid w:val="004F7D78"/>
    <w:rsid w:val="0051727E"/>
    <w:rsid w:val="00524DD7"/>
    <w:rsid w:val="00534D53"/>
    <w:rsid w:val="00544320"/>
    <w:rsid w:val="00550433"/>
    <w:rsid w:val="0055550B"/>
    <w:rsid w:val="005604E3"/>
    <w:rsid w:val="0056609F"/>
    <w:rsid w:val="0057080F"/>
    <w:rsid w:val="00572243"/>
    <w:rsid w:val="00574FA8"/>
    <w:rsid w:val="00575DB7"/>
    <w:rsid w:val="00576A71"/>
    <w:rsid w:val="00594BC4"/>
    <w:rsid w:val="00596DFD"/>
    <w:rsid w:val="005A02F8"/>
    <w:rsid w:val="005B2C16"/>
    <w:rsid w:val="005B65DB"/>
    <w:rsid w:val="005D14E7"/>
    <w:rsid w:val="005D4689"/>
    <w:rsid w:val="005D7A85"/>
    <w:rsid w:val="005E2732"/>
    <w:rsid w:val="00602A5C"/>
    <w:rsid w:val="00610F00"/>
    <w:rsid w:val="00623ACD"/>
    <w:rsid w:val="00636F33"/>
    <w:rsid w:val="00640B7F"/>
    <w:rsid w:val="0065697E"/>
    <w:rsid w:val="00680F04"/>
    <w:rsid w:val="00681CE5"/>
    <w:rsid w:val="0068492F"/>
    <w:rsid w:val="00686AF7"/>
    <w:rsid w:val="00687C33"/>
    <w:rsid w:val="006A6CB8"/>
    <w:rsid w:val="006B6831"/>
    <w:rsid w:val="006C77BE"/>
    <w:rsid w:val="006D50A2"/>
    <w:rsid w:val="006E0BC4"/>
    <w:rsid w:val="00700834"/>
    <w:rsid w:val="007078A4"/>
    <w:rsid w:val="007135B7"/>
    <w:rsid w:val="0072109B"/>
    <w:rsid w:val="0072273C"/>
    <w:rsid w:val="007255B3"/>
    <w:rsid w:val="00732C26"/>
    <w:rsid w:val="00740578"/>
    <w:rsid w:val="007451BA"/>
    <w:rsid w:val="0074772A"/>
    <w:rsid w:val="00754AFD"/>
    <w:rsid w:val="00754CF5"/>
    <w:rsid w:val="0076133D"/>
    <w:rsid w:val="00762EAA"/>
    <w:rsid w:val="0077598F"/>
    <w:rsid w:val="00777EDF"/>
    <w:rsid w:val="0078549F"/>
    <w:rsid w:val="007856CF"/>
    <w:rsid w:val="00792F6E"/>
    <w:rsid w:val="00794393"/>
    <w:rsid w:val="00794FCD"/>
    <w:rsid w:val="007A4B6E"/>
    <w:rsid w:val="007B591E"/>
    <w:rsid w:val="007B7016"/>
    <w:rsid w:val="007C501E"/>
    <w:rsid w:val="007D42F1"/>
    <w:rsid w:val="007D496E"/>
    <w:rsid w:val="007D6922"/>
    <w:rsid w:val="008106F2"/>
    <w:rsid w:val="008172CC"/>
    <w:rsid w:val="00831590"/>
    <w:rsid w:val="00843316"/>
    <w:rsid w:val="00844E54"/>
    <w:rsid w:val="008601EA"/>
    <w:rsid w:val="00871368"/>
    <w:rsid w:val="008725E8"/>
    <w:rsid w:val="00873F39"/>
    <w:rsid w:val="00874A73"/>
    <w:rsid w:val="00882D2D"/>
    <w:rsid w:val="008941CB"/>
    <w:rsid w:val="00894868"/>
    <w:rsid w:val="00896679"/>
    <w:rsid w:val="008A2FDC"/>
    <w:rsid w:val="008B1DD5"/>
    <w:rsid w:val="008C16B3"/>
    <w:rsid w:val="008E21DE"/>
    <w:rsid w:val="008F4152"/>
    <w:rsid w:val="00902C22"/>
    <w:rsid w:val="00905FBF"/>
    <w:rsid w:val="00911B7E"/>
    <w:rsid w:val="00912A28"/>
    <w:rsid w:val="00924964"/>
    <w:rsid w:val="0092679E"/>
    <w:rsid w:val="0093354F"/>
    <w:rsid w:val="00941482"/>
    <w:rsid w:val="00957A2B"/>
    <w:rsid w:val="0096019B"/>
    <w:rsid w:val="0096110A"/>
    <w:rsid w:val="00964929"/>
    <w:rsid w:val="00971B65"/>
    <w:rsid w:val="00982F1F"/>
    <w:rsid w:val="0098585D"/>
    <w:rsid w:val="0098611C"/>
    <w:rsid w:val="0098765A"/>
    <w:rsid w:val="00991CC7"/>
    <w:rsid w:val="009A276B"/>
    <w:rsid w:val="009A779B"/>
    <w:rsid w:val="009C2CA1"/>
    <w:rsid w:val="009C5B38"/>
    <w:rsid w:val="009D64CA"/>
    <w:rsid w:val="009F6651"/>
    <w:rsid w:val="00A055ED"/>
    <w:rsid w:val="00A05D82"/>
    <w:rsid w:val="00A07E4A"/>
    <w:rsid w:val="00A23997"/>
    <w:rsid w:val="00A249A6"/>
    <w:rsid w:val="00A2625C"/>
    <w:rsid w:val="00A31F7C"/>
    <w:rsid w:val="00A32D7C"/>
    <w:rsid w:val="00A3389E"/>
    <w:rsid w:val="00A3662D"/>
    <w:rsid w:val="00A36CBD"/>
    <w:rsid w:val="00A43800"/>
    <w:rsid w:val="00A45AE0"/>
    <w:rsid w:val="00A45D3C"/>
    <w:rsid w:val="00A46ADA"/>
    <w:rsid w:val="00A5237D"/>
    <w:rsid w:val="00A76009"/>
    <w:rsid w:val="00A8206E"/>
    <w:rsid w:val="00A938FA"/>
    <w:rsid w:val="00A97D66"/>
    <w:rsid w:val="00AA048B"/>
    <w:rsid w:val="00AA185A"/>
    <w:rsid w:val="00AA3671"/>
    <w:rsid w:val="00AA6595"/>
    <w:rsid w:val="00AA6841"/>
    <w:rsid w:val="00AB12D5"/>
    <w:rsid w:val="00AB3343"/>
    <w:rsid w:val="00AD236E"/>
    <w:rsid w:val="00AD735D"/>
    <w:rsid w:val="00AE1EA3"/>
    <w:rsid w:val="00AE4E9D"/>
    <w:rsid w:val="00AE7A0C"/>
    <w:rsid w:val="00AF0899"/>
    <w:rsid w:val="00AF5491"/>
    <w:rsid w:val="00AF6C36"/>
    <w:rsid w:val="00B13AF0"/>
    <w:rsid w:val="00B21A63"/>
    <w:rsid w:val="00B25CC8"/>
    <w:rsid w:val="00B26B6A"/>
    <w:rsid w:val="00B35F63"/>
    <w:rsid w:val="00B40392"/>
    <w:rsid w:val="00B4598B"/>
    <w:rsid w:val="00B4734E"/>
    <w:rsid w:val="00B544D7"/>
    <w:rsid w:val="00B56542"/>
    <w:rsid w:val="00B603C0"/>
    <w:rsid w:val="00B611C3"/>
    <w:rsid w:val="00B67369"/>
    <w:rsid w:val="00B70C6F"/>
    <w:rsid w:val="00B83AB4"/>
    <w:rsid w:val="00BB078B"/>
    <w:rsid w:val="00BB3BB5"/>
    <w:rsid w:val="00BB488B"/>
    <w:rsid w:val="00BB5EAF"/>
    <w:rsid w:val="00BC09FB"/>
    <w:rsid w:val="00BD11A2"/>
    <w:rsid w:val="00BD4EEA"/>
    <w:rsid w:val="00BE52AC"/>
    <w:rsid w:val="00BF3C55"/>
    <w:rsid w:val="00C0421C"/>
    <w:rsid w:val="00C05DE8"/>
    <w:rsid w:val="00C10534"/>
    <w:rsid w:val="00C1090B"/>
    <w:rsid w:val="00C21944"/>
    <w:rsid w:val="00C32F12"/>
    <w:rsid w:val="00C515A5"/>
    <w:rsid w:val="00C60F1D"/>
    <w:rsid w:val="00C76CFC"/>
    <w:rsid w:val="00C87117"/>
    <w:rsid w:val="00CA31E0"/>
    <w:rsid w:val="00CA5AF1"/>
    <w:rsid w:val="00CB1859"/>
    <w:rsid w:val="00CB1950"/>
    <w:rsid w:val="00CB6A73"/>
    <w:rsid w:val="00CC0F67"/>
    <w:rsid w:val="00CD14D3"/>
    <w:rsid w:val="00D1070E"/>
    <w:rsid w:val="00D17372"/>
    <w:rsid w:val="00D17743"/>
    <w:rsid w:val="00D26316"/>
    <w:rsid w:val="00D3264E"/>
    <w:rsid w:val="00D33416"/>
    <w:rsid w:val="00D33430"/>
    <w:rsid w:val="00D47B82"/>
    <w:rsid w:val="00D5476E"/>
    <w:rsid w:val="00D549EE"/>
    <w:rsid w:val="00D54C78"/>
    <w:rsid w:val="00D736D3"/>
    <w:rsid w:val="00D7374A"/>
    <w:rsid w:val="00D764D5"/>
    <w:rsid w:val="00D80B24"/>
    <w:rsid w:val="00D80D68"/>
    <w:rsid w:val="00D815BD"/>
    <w:rsid w:val="00D93FCB"/>
    <w:rsid w:val="00D95036"/>
    <w:rsid w:val="00DA12BC"/>
    <w:rsid w:val="00DB2F62"/>
    <w:rsid w:val="00DB43E1"/>
    <w:rsid w:val="00DC5AC5"/>
    <w:rsid w:val="00DD701F"/>
    <w:rsid w:val="00DD70D6"/>
    <w:rsid w:val="00DF4D9C"/>
    <w:rsid w:val="00DF6139"/>
    <w:rsid w:val="00DF74BA"/>
    <w:rsid w:val="00E01115"/>
    <w:rsid w:val="00E029EC"/>
    <w:rsid w:val="00E031E1"/>
    <w:rsid w:val="00E03FFC"/>
    <w:rsid w:val="00E04377"/>
    <w:rsid w:val="00E24D32"/>
    <w:rsid w:val="00E255AC"/>
    <w:rsid w:val="00E260AC"/>
    <w:rsid w:val="00E601B1"/>
    <w:rsid w:val="00E7439D"/>
    <w:rsid w:val="00E84647"/>
    <w:rsid w:val="00E90270"/>
    <w:rsid w:val="00E9246C"/>
    <w:rsid w:val="00EB05C7"/>
    <w:rsid w:val="00ED1F3A"/>
    <w:rsid w:val="00EE2C12"/>
    <w:rsid w:val="00EE48DF"/>
    <w:rsid w:val="00EF1391"/>
    <w:rsid w:val="00F021E0"/>
    <w:rsid w:val="00F0243E"/>
    <w:rsid w:val="00F2221D"/>
    <w:rsid w:val="00F24AE9"/>
    <w:rsid w:val="00F30933"/>
    <w:rsid w:val="00F30A19"/>
    <w:rsid w:val="00F36101"/>
    <w:rsid w:val="00F41FAF"/>
    <w:rsid w:val="00F5730D"/>
    <w:rsid w:val="00F61A9E"/>
    <w:rsid w:val="00F851B7"/>
    <w:rsid w:val="00F9318C"/>
    <w:rsid w:val="00F95BEC"/>
    <w:rsid w:val="00FA02BB"/>
    <w:rsid w:val="00FB6AFA"/>
    <w:rsid w:val="00FC58EE"/>
    <w:rsid w:val="00FD248F"/>
    <w:rsid w:val="00FD66D7"/>
    <w:rsid w:val="00FE3B16"/>
    <w:rsid w:val="00FE4F8F"/>
    <w:rsid w:val="00FE6081"/>
    <w:rsid w:val="00FF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110D54"/>
  <w15:chartTrackingRefBased/>
  <w15:docId w15:val="{609537B7-CED9-40A3-AA58-75A21EC08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 w:qFormat="1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39D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2F1F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F3C55"/>
    <w:pPr>
      <w:keepNext/>
      <w:keepLines/>
      <w:spacing w:before="300" w:line="360" w:lineRule="atLeast"/>
      <w:outlineLvl w:val="1"/>
    </w:pPr>
    <w:rPr>
      <w:rFonts w:asciiTheme="majorHAnsi" w:eastAsiaTheme="majorEastAsia" w:hAnsiTheme="majorHAnsi" w:cstheme="majorBidi"/>
      <w:b/>
      <w:color w:val="5F2E74" w:themeColor="text2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3AB4"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BF3C55"/>
    <w:rPr>
      <w:rFonts w:asciiTheme="majorHAnsi" w:eastAsiaTheme="majorEastAsia" w:hAnsiTheme="majorHAnsi" w:cstheme="majorBidi"/>
      <w:b/>
      <w:color w:val="5F2E74" w:themeColor="text2"/>
      <w:sz w:val="30"/>
      <w:szCs w:val="26"/>
    </w:rPr>
  </w:style>
  <w:style w:type="paragraph" w:styleId="Quote">
    <w:name w:val="Quote"/>
    <w:basedOn w:val="Normal"/>
    <w:next w:val="Normal"/>
    <w:link w:val="QuoteChar"/>
    <w:uiPriority w:val="18"/>
    <w:qFormat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qFormat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qFormat/>
    <w:rsid w:val="00AF0899"/>
    <w:pPr>
      <w:keepNext/>
    </w:pPr>
    <w:rPr>
      <w:b/>
    </w:rPr>
  </w:style>
  <w:style w:type="paragraph" w:customStyle="1" w:styleId="Additionalinformation">
    <w:name w:val="Additional information"/>
    <w:basedOn w:val="Boxed1Text"/>
    <w:uiPriority w:val="31"/>
    <w:qFormat/>
    <w:rsid w:val="000B319C"/>
    <w:pPr>
      <w:pBdr>
        <w:top w:val="single" w:sz="8" w:space="6" w:color="D5D6D9" w:themeColor="accent4"/>
        <w:left w:val="single" w:sz="8" w:space="10" w:color="D5D6D9" w:themeColor="accent4"/>
        <w:bottom w:val="single" w:sz="8" w:space="8" w:color="D5D6D9" w:themeColor="accent4"/>
        <w:right w:val="single" w:sz="8" w:space="10" w:color="D5D6D9" w:themeColor="accent4"/>
      </w:pBdr>
      <w:shd w:val="clear" w:color="auto" w:fill="auto"/>
    </w:pPr>
  </w:style>
  <w:style w:type="paragraph" w:customStyle="1" w:styleId="Boxed2Bullet">
    <w:name w:val="Boxed 2 Bullet"/>
    <w:basedOn w:val="Additionalinformation"/>
    <w:uiPriority w:val="32"/>
    <w:qFormat/>
    <w:rsid w:val="00327346"/>
  </w:style>
  <w:style w:type="paragraph" w:customStyle="1" w:styleId="Boxed2Heading">
    <w:name w:val="Boxed 2 Heading"/>
    <w:basedOn w:val="Additionalinformation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DF74BA"/>
    <w:pPr>
      <w:numPr>
        <w:numId w:val="11"/>
      </w:numPr>
    </w:pPr>
  </w:style>
  <w:style w:type="paragraph" w:customStyle="1" w:styleId="Bullet2">
    <w:name w:val="Bullet 2"/>
    <w:basedOn w:val="Normal"/>
    <w:uiPriority w:val="2"/>
    <w:qFormat/>
    <w:rsid w:val="00DF74BA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2"/>
    <w:qFormat/>
    <w:rsid w:val="00DF74BA"/>
    <w:pPr>
      <w:numPr>
        <w:ilvl w:val="2"/>
        <w:numId w:val="11"/>
      </w:numPr>
    </w:pPr>
  </w:style>
  <w:style w:type="paragraph" w:styleId="Caption">
    <w:name w:val="caption"/>
    <w:aliases w:val="Caption Table title"/>
    <w:basedOn w:val="Normal"/>
    <w:next w:val="Normal"/>
    <w:uiPriority w:val="35"/>
    <w:qFormat/>
    <w:rsid w:val="00FD66D7"/>
    <w:pPr>
      <w:spacing w:before="0" w:after="20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7F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7F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7F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7F7" w:themeFill="accent1"/>
      </w:tcPr>
    </w:tblStylePr>
    <w:tblStylePr w:type="band1Vert">
      <w:tblPr/>
      <w:tcPr>
        <w:shd w:val="clear" w:color="auto" w:fill="FBFBFB" w:themeFill="accent1" w:themeFillTint="66"/>
      </w:tcPr>
    </w:tblStylePr>
    <w:tblStylePr w:type="band1Horz">
      <w:tblPr/>
      <w:tcPr>
        <w:shd w:val="clear" w:color="auto" w:fill="FBFBFB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7F7F7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7F7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FDFDFD" w:themeFill="accent1" w:themeFillTint="33"/>
      </w:tcPr>
    </w:tblStylePr>
    <w:tblStylePr w:type="band2Vert">
      <w:tblPr/>
      <w:tcPr>
        <w:shd w:val="clear" w:color="auto" w:fill="FBFBFB" w:themeFill="accent1" w:themeFillTint="66"/>
      </w:tcPr>
    </w:tblStylePr>
    <w:tblStylePr w:type="band1Horz">
      <w:tblPr/>
      <w:tcPr>
        <w:shd w:val="clear" w:color="auto" w:fill="FDFDFD" w:themeFill="accent1" w:themeFillTint="33"/>
      </w:tcPr>
    </w:tblStylePr>
    <w:tblStylePr w:type="band2Horz">
      <w:tblPr/>
      <w:tcPr>
        <w:shd w:val="clear" w:color="auto" w:fill="FBFBFB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82F1F"/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83AB4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AB4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AF0899"/>
    <w:rPr>
      <w:color w:val="0070C0"/>
      <w:u w:val="single"/>
    </w:rPr>
  </w:style>
  <w:style w:type="character" w:styleId="IntenseEmphasis">
    <w:name w:val="Intense Emphasis"/>
    <w:basedOn w:val="DefaultParagraphFont"/>
    <w:uiPriority w:val="3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B83AB4"/>
    <w:pPr>
      <w:pBdr>
        <w:left w:val="single" w:sz="24" w:space="12" w:color="000000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qFormat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B83AB4"/>
    <w:pPr>
      <w:keepLines/>
      <w:numPr>
        <w:ilvl w:val="1"/>
      </w:numPr>
      <w:pBdr>
        <w:left w:val="single" w:sz="24" w:space="15" w:color="000000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Normal"/>
    <w:next w:val="Normal"/>
    <w:link w:val="TitleChar"/>
    <w:uiPriority w:val="3"/>
    <w:qFormat/>
    <w:rsid w:val="00982F1F"/>
    <w:pPr>
      <w:keepLines/>
      <w:pBdr>
        <w:left w:val="single" w:sz="24" w:space="12" w:color="000000" w:themeColor="accent6"/>
      </w:pBdr>
      <w:spacing w:line="560" w:lineRule="atLeast"/>
      <w:ind w:left="284" w:right="1701"/>
      <w:contextualSpacing/>
      <w:outlineLvl w:val="0"/>
    </w:pPr>
    <w:rPr>
      <w:rFonts w:asciiTheme="majorHAnsi" w:eastAsiaTheme="majorEastAsia" w:hAnsiTheme="majorHAnsi" w:cstheme="majorBidi"/>
      <w:b/>
      <w:color w:val="5F2E74" w:themeColor="text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982F1F"/>
    <w:rPr>
      <w:rFonts w:asciiTheme="majorHAnsi" w:eastAsiaTheme="majorEastAsia" w:hAnsiTheme="majorHAnsi" w:cstheme="majorBidi"/>
      <w:b/>
      <w:color w:val="5F2E74" w:themeColor="text2"/>
      <w:kern w:val="28"/>
      <w:sz w:val="48"/>
      <w:szCs w:val="56"/>
    </w:rPr>
  </w:style>
  <w:style w:type="paragraph" w:styleId="TOC1">
    <w:name w:val="toc 1"/>
    <w:basedOn w:val="Normal"/>
    <w:next w:val="Normal"/>
    <w:autoRedefine/>
    <w:uiPriority w:val="39"/>
    <w:rsid w:val="003449A0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3449A0"/>
    <w:pPr>
      <w:tabs>
        <w:tab w:val="right" w:pos="9628"/>
      </w:tabs>
      <w:spacing w:after="60"/>
      <w:ind w:left="567" w:hanging="567"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paragraph" w:styleId="ListParagraph">
    <w:name w:val="List Paragraph"/>
    <w:basedOn w:val="Normal"/>
    <w:uiPriority w:val="34"/>
    <w:qFormat/>
    <w:rsid w:val="000524F7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table" w:customStyle="1" w:styleId="DSSDatatablestyle">
    <w:name w:val="DSS Data table style"/>
    <w:basedOn w:val="TableNormal"/>
    <w:uiPriority w:val="99"/>
    <w:rsid w:val="000524F7"/>
    <w:pPr>
      <w:spacing w:before="0" w:after="0"/>
    </w:pPr>
    <w:rPr>
      <w:rFonts w:ascii="Arial" w:hAnsi="Arial"/>
      <w:color w:val="auto"/>
      <w:sz w:val="22"/>
      <w:szCs w:val="22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5A70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EFFAF9"/>
      </w:tcPr>
    </w:tblStylePr>
  </w:style>
  <w:style w:type="table" w:styleId="ListTable4-Accent1">
    <w:name w:val="List Table 4 Accent 1"/>
    <w:basedOn w:val="TableNormal"/>
    <w:uiPriority w:val="49"/>
    <w:rsid w:val="00DF6139"/>
    <w:pPr>
      <w:spacing w:after="0"/>
    </w:pPr>
    <w:tblPr>
      <w:tblStyleRowBandSize w:val="1"/>
      <w:tblStyleColBandSize w:val="1"/>
      <w:tblBorders>
        <w:top w:val="single" w:sz="4" w:space="0" w:color="FAFAFA" w:themeColor="accent1" w:themeTint="99"/>
        <w:left w:val="single" w:sz="4" w:space="0" w:color="FAFAFA" w:themeColor="accent1" w:themeTint="99"/>
        <w:bottom w:val="single" w:sz="4" w:space="0" w:color="FAFAFA" w:themeColor="accent1" w:themeTint="99"/>
        <w:right w:val="single" w:sz="4" w:space="0" w:color="FAFAFA" w:themeColor="accent1" w:themeTint="99"/>
        <w:insideH w:val="single" w:sz="4" w:space="0" w:color="FAFAF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7F7" w:themeColor="accent1"/>
          <w:left w:val="single" w:sz="4" w:space="0" w:color="F7F7F7" w:themeColor="accent1"/>
          <w:bottom w:val="single" w:sz="4" w:space="0" w:color="F7F7F7" w:themeColor="accent1"/>
          <w:right w:val="single" w:sz="4" w:space="0" w:color="F7F7F7" w:themeColor="accent1"/>
          <w:insideH w:val="nil"/>
        </w:tcBorders>
        <w:shd w:val="clear" w:color="auto" w:fill="F7F7F7" w:themeFill="accent1"/>
      </w:tcPr>
    </w:tblStylePr>
    <w:tblStylePr w:type="lastRow">
      <w:rPr>
        <w:b/>
        <w:bCs/>
      </w:rPr>
      <w:tblPr/>
      <w:tcPr>
        <w:tcBorders>
          <w:top w:val="double" w:sz="4" w:space="0" w:color="FAFAF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DFD" w:themeFill="accent1" w:themeFillTint="33"/>
      </w:tcPr>
    </w:tblStylePr>
    <w:tblStylePr w:type="band1Horz">
      <w:tblPr/>
      <w:tcPr>
        <w:shd w:val="clear" w:color="auto" w:fill="FDFDFD" w:themeFill="accent1" w:themeFillTint="33"/>
      </w:tcPr>
    </w:tblStylePr>
  </w:style>
  <w:style w:type="table" w:styleId="ListTable3-Accent4">
    <w:name w:val="List Table 3 Accent 4"/>
    <w:basedOn w:val="TableNormal"/>
    <w:uiPriority w:val="48"/>
    <w:rsid w:val="00DF6139"/>
    <w:pPr>
      <w:spacing w:after="0"/>
    </w:pPr>
    <w:tblPr>
      <w:tblStyleRowBandSize w:val="1"/>
      <w:tblStyleColBandSize w:val="1"/>
      <w:tblBorders>
        <w:top w:val="single" w:sz="4" w:space="0" w:color="D5D6D9" w:themeColor="accent4"/>
        <w:left w:val="single" w:sz="4" w:space="0" w:color="D5D6D9" w:themeColor="accent4"/>
        <w:bottom w:val="single" w:sz="4" w:space="0" w:color="D5D6D9" w:themeColor="accent4"/>
        <w:right w:val="single" w:sz="4" w:space="0" w:color="D5D6D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D6D9" w:themeFill="accent4"/>
      </w:tcPr>
    </w:tblStylePr>
    <w:tblStylePr w:type="lastRow">
      <w:rPr>
        <w:b/>
        <w:bCs/>
      </w:rPr>
      <w:tblPr/>
      <w:tcPr>
        <w:tcBorders>
          <w:top w:val="double" w:sz="4" w:space="0" w:color="D5D6D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D6D9" w:themeColor="accent4"/>
          <w:right w:val="single" w:sz="4" w:space="0" w:color="D5D6D9" w:themeColor="accent4"/>
        </w:tcBorders>
      </w:tcPr>
    </w:tblStylePr>
    <w:tblStylePr w:type="band1Horz">
      <w:tblPr/>
      <w:tcPr>
        <w:tcBorders>
          <w:top w:val="single" w:sz="4" w:space="0" w:color="D5D6D9" w:themeColor="accent4"/>
          <w:bottom w:val="single" w:sz="4" w:space="0" w:color="D5D6D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D6D9" w:themeColor="accent4"/>
          <w:left w:val="nil"/>
        </w:tcBorders>
      </w:tcPr>
    </w:tblStylePr>
    <w:tblStylePr w:type="swCell">
      <w:tblPr/>
      <w:tcPr>
        <w:tcBorders>
          <w:top w:val="double" w:sz="4" w:space="0" w:color="D5D6D9" w:themeColor="accent4"/>
          <w:right w:val="nil"/>
        </w:tcBorders>
      </w:tcPr>
    </w:tblStylePr>
  </w:style>
  <w:style w:type="paragraph" w:customStyle="1" w:styleId="Overviewtext">
    <w:name w:val="Overview text"/>
    <w:basedOn w:val="Normal"/>
    <w:next w:val="Normal"/>
    <w:qFormat/>
    <w:rsid w:val="00F41FAF"/>
    <w:pPr>
      <w:jc w:val="both"/>
    </w:pPr>
    <w:rPr>
      <w:rFonts w:cstheme="minorHAnsi"/>
      <w:sz w:val="26"/>
    </w:rPr>
  </w:style>
  <w:style w:type="paragraph" w:customStyle="1" w:styleId="Essentialinformation">
    <w:name w:val="Essential information"/>
    <w:basedOn w:val="Boxed2Bullet"/>
    <w:qFormat/>
    <w:rsid w:val="000B319C"/>
    <w:pPr>
      <w:pBdr>
        <w:top w:val="single" w:sz="8" w:space="6" w:color="E4E0E1" w:themeColor="accent2"/>
        <w:left w:val="single" w:sz="8" w:space="10" w:color="E4E0E1" w:themeColor="accent2"/>
        <w:bottom w:val="single" w:sz="8" w:space="8" w:color="E4E0E1" w:themeColor="accent2"/>
        <w:right w:val="single" w:sz="8" w:space="10" w:color="E4E0E1" w:themeColor="accent2"/>
      </w:pBdr>
    </w:pPr>
  </w:style>
  <w:style w:type="paragraph" w:customStyle="1" w:styleId="Indentedtext">
    <w:name w:val="Indented text"/>
    <w:basedOn w:val="Bullet1"/>
    <w:qFormat/>
    <w:rsid w:val="0031730F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36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368"/>
    <w:rPr>
      <w:rFonts w:ascii="Segoe UI" w:hAnsi="Segoe UI" w:cs="Segoe UI"/>
      <w:sz w:val="18"/>
      <w:szCs w:val="18"/>
    </w:rPr>
  </w:style>
  <w:style w:type="paragraph" w:customStyle="1" w:styleId="Subtitle16pts">
    <w:name w:val="Subtitle 16 pts"/>
    <w:qFormat/>
    <w:rsid w:val="00147E11"/>
    <w:rPr>
      <w:rFonts w:eastAsiaTheme="majorEastAsia" w:cstheme="minorHAnsi"/>
      <w:color w:val="85367B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794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4FC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4FC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4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4FCD"/>
    <w:rPr>
      <w:b/>
      <w:bCs/>
    </w:rPr>
  </w:style>
  <w:style w:type="paragraph" w:styleId="Revision">
    <w:name w:val="Revision"/>
    <w:hidden/>
    <w:uiPriority w:val="99"/>
    <w:semiHidden/>
    <w:rsid w:val="00F30A19"/>
    <w:pPr>
      <w:spacing w:before="0" w:after="0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myid.gov.au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jgyj\Dropbox\MSO%20Conversions\Keep%20Creative%20Word%20Template%202017-08-14.dotx" TargetMode="External"/></Relationships>
</file>

<file path=word/theme/theme1.xml><?xml version="1.0" encoding="utf-8"?>
<a:theme xmlns:a="http://schemas.openxmlformats.org/drawingml/2006/main" name="Office Theme">
  <a:themeElements>
    <a:clrScheme name="Custom QRG's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F7F7F7"/>
      </a:accent1>
      <a:accent2>
        <a:srgbClr val="E4E0E1"/>
      </a:accent2>
      <a:accent3>
        <a:srgbClr val="D0D1D4"/>
      </a:accent3>
      <a:accent4>
        <a:srgbClr val="D5D6D9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5d2e104ec4c496eae685e75925fca871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e7782d4cc18da72e5365687ded73cfe2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9ED0B-0766-4F07-8073-BD90603B5A39}">
  <ds:schemaRefs>
    <ds:schemaRef ds:uri="http://schemas.microsoft.com/office/2006/metadata/properties"/>
    <ds:schemaRef ds:uri="http://schemas.microsoft.com/office/infopath/2007/PartnerControls"/>
    <ds:schemaRef ds:uri="51c8b390-a78d-4ae3-a56f-8e6505e81074"/>
    <ds:schemaRef ds:uri="d001e097-8e9e-4df8-a389-06b7fa74bcc0"/>
  </ds:schemaRefs>
</ds:datastoreItem>
</file>

<file path=customXml/itemProps2.xml><?xml version="1.0" encoding="utf-8"?>
<ds:datastoreItem xmlns:ds="http://schemas.openxmlformats.org/officeDocument/2006/customXml" ds:itemID="{AAA4049E-4806-467B-B1E4-9D41FAFFB7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9F38A5-105D-4924-87C9-9802C195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3AADAD-09E8-4D3A-86CA-8871C7B7C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Keep Creative Word Template 2017-08-14.dotx</Template>
  <TotalTime>37</TotalTime>
  <Pages>1</Pages>
  <Words>481</Words>
  <Characters>2746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renew my registration v1.8</vt:lpstr>
    </vt:vector>
  </TitlesOfParts>
  <Company/>
  <LinksUpToDate>false</LinksUpToDate>
  <CharactersWithSpaces>3221</CharactersWithSpaces>
  <SharedDoc>false</SharedDoc>
  <HLinks>
    <vt:vector size="6" baseType="variant">
      <vt:variant>
        <vt:i4>655454</vt:i4>
      </vt:variant>
      <vt:variant>
        <vt:i4>0</vt:i4>
      </vt:variant>
      <vt:variant>
        <vt:i4>0</vt:i4>
      </vt:variant>
      <vt:variant>
        <vt:i4>5</vt:i4>
      </vt:variant>
      <vt:variant>
        <vt:lpwstr>https://www.myid.gov.au/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renew my registration v1.8</dc:title>
  <dc:subject/>
  <dc:creator>BRUTTO, Louisa</dc:creator>
  <cp:keywords>[SEC=OFFICIAL]</cp:keywords>
  <dc:description/>
  <cp:lastModifiedBy>THIRUNAVUKKARASU, Shantha</cp:lastModifiedBy>
  <cp:revision>39</cp:revision>
  <cp:lastPrinted>2025-12-06T01:11:00Z</cp:lastPrinted>
  <dcterms:created xsi:type="dcterms:W3CDTF">2022-12-06T14:49:00Z</dcterms:created>
  <dcterms:modified xsi:type="dcterms:W3CDTF">2026-06-05T00:26:00Z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7761361FEA504244B75A88555336F044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5E9D5DC7B492642AB47A3079562ACA9C56784162</vt:lpwstr>
  </property>
  <property fmtid="{D5CDD505-2E9C-101B-9397-08002B2CF9AE}" pid="11" name="PM_OriginationTimeStamp">
    <vt:lpwstr>2022-12-05T00:49:00Z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2024.1</vt:lpwstr>
  </property>
  <property fmtid="{D5CDD505-2E9C-101B-9397-08002B2CF9AE}" pid="20" name="PM_Hash_Salt_Prev">
    <vt:lpwstr>463A3071E961AF465E6AD4C60DB13109</vt:lpwstr>
  </property>
  <property fmtid="{D5CDD505-2E9C-101B-9397-08002B2CF9AE}" pid="21" name="PM_Hash_Salt">
    <vt:lpwstr>7EA11D1AFFB65052767BB0B94984C824</vt:lpwstr>
  </property>
  <property fmtid="{D5CDD505-2E9C-101B-9397-08002B2CF9AE}" pid="22" name="PM_Hash_SHA1">
    <vt:lpwstr>C768EFA2A322CBF70409778E3C189536DFC10A3B</vt:lpwstr>
  </property>
  <property fmtid="{D5CDD505-2E9C-101B-9397-08002B2CF9AE}" pid="23" name="PM_OriginatorUserAccountName_SHA256">
    <vt:lpwstr>69A448DD227DAB75EEC7F139CB7BB7122F05488A356370C76B26305A014B0B92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ContentTypeId">
    <vt:lpwstr>0x01010043B543C13A84E64A9B7D9173149D049E</vt:lpwstr>
  </property>
  <property fmtid="{D5CDD505-2E9C-101B-9397-08002B2CF9AE}" pid="28" name="PM_Expires">
    <vt:lpwstr/>
  </property>
  <property fmtid="{D5CDD505-2E9C-101B-9397-08002B2CF9AE}" pid="29" name="PM_DowngradeTo">
    <vt:lpwstr/>
  </property>
  <property fmtid="{D5CDD505-2E9C-101B-9397-08002B2CF9AE}" pid="30" name="MSIP_Label_eb34d90b-fc41-464d-af60-f74d721d0790_SetDate">
    <vt:lpwstr>2022-12-05T00:49:00Z</vt:lpwstr>
  </property>
  <property fmtid="{D5CDD505-2E9C-101B-9397-08002B2CF9AE}" pid="31" name="PMHMAC">
    <vt:lpwstr>v=2024.1;a=SHA256;h=5407E0E1C1E54B97D5C1D4580965D9546A2E10DEF860F7F6A3019C222B5C76AB</vt:lpwstr>
  </property>
  <property fmtid="{D5CDD505-2E9C-101B-9397-08002B2CF9AE}" pid="32" name="MSIP_Label_eb34d90b-fc41-464d-af60-f74d721d0790_Name">
    <vt:lpwstr>OFFICIAL</vt:lpwstr>
  </property>
  <property fmtid="{D5CDD505-2E9C-101B-9397-08002B2CF9AE}" pid="33" name="PM_DownTo">
    <vt:lpwstr/>
  </property>
  <property fmtid="{D5CDD505-2E9C-101B-9397-08002B2CF9AE}" pid="34" name="MSIP_Label_eb34d90b-fc41-464d-af60-f74d721d0790_SiteId">
    <vt:lpwstr>61e36dd1-ca6e-4d61-aa0a-2b4eb88317a3</vt:lpwstr>
  </property>
  <property fmtid="{D5CDD505-2E9C-101B-9397-08002B2CF9AE}" pid="35" name="MSIP_Label_eb34d90b-fc41-464d-af60-f74d721d0790_ContentBits">
    <vt:lpwstr>3</vt:lpwstr>
  </property>
  <property fmtid="{D5CDD505-2E9C-101B-9397-08002B2CF9AE}" pid="36" name="MSIP_Label_eb34d90b-fc41-464d-af60-f74d721d0790_Enabled">
    <vt:lpwstr>true</vt:lpwstr>
  </property>
  <property fmtid="{D5CDD505-2E9C-101B-9397-08002B2CF9AE}" pid="37" name="MSIP_Label_eb34d90b-fc41-464d-af60-f74d721d0790_Method">
    <vt:lpwstr>Privileged</vt:lpwstr>
  </property>
  <property fmtid="{D5CDD505-2E9C-101B-9397-08002B2CF9AE}" pid="38" name="MSIP_Label_eb34d90b-fc41-464d-af60-f74d721d0790_ActionId">
    <vt:lpwstr>5fac3c5e501b4f0d859b0759f59a3603</vt:lpwstr>
  </property>
  <property fmtid="{D5CDD505-2E9C-101B-9397-08002B2CF9AE}" pid="39" name="PMUuid">
    <vt:lpwstr>v=2022.2;d=gov.au;g=46DD6D7C-8107-577B-BC6E-F348953B2E44</vt:lpwstr>
  </property>
  <property fmtid="{D5CDD505-2E9C-101B-9397-08002B2CF9AE}" pid="40" name="MediaServiceImageTags">
    <vt:lpwstr/>
  </property>
</Properties>
</file>