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A2219" w14:textId="24CC522D" w:rsidR="0072059E" w:rsidRPr="0005522A" w:rsidRDefault="0072059E" w:rsidP="0072059E">
      <w:pPr>
        <w:keepLines/>
        <w:pBdr>
          <w:left w:val="single" w:sz="24" w:space="12" w:color="9DC44D" w:themeColor="accent6"/>
        </w:pBdr>
        <w:spacing w:before="120" w:after="120" w:line="560" w:lineRule="atLeast"/>
        <w:ind w:left="284" w:right="1701"/>
        <w:contextualSpacing/>
        <w:outlineLvl w:val="0"/>
        <w:rPr>
          <w:rFonts w:asciiTheme="majorHAnsi" w:eastAsiaTheme="majorEastAsia" w:hAnsiTheme="majorHAnsi" w:cstheme="majorBidi"/>
          <w:b/>
          <w:kern w:val="28"/>
          <w:sz w:val="36"/>
          <w:szCs w:val="36"/>
        </w:rPr>
      </w:pPr>
      <w:bookmarkStart w:id="0" w:name="_Toc143175196"/>
      <w:bookmarkStart w:id="1" w:name="_Toc145935196"/>
      <w:bookmarkStart w:id="2" w:name="_Toc173963100"/>
      <w:bookmarkStart w:id="3" w:name="_Toc173963157"/>
      <w:bookmarkStart w:id="4" w:name="_Toc174022593"/>
      <w:bookmarkStart w:id="5" w:name="_Toc120595868"/>
      <w:bookmarkStart w:id="6" w:name="_Toc120596560"/>
      <w:bookmarkStart w:id="7" w:name="_Toc122366103"/>
      <w:bookmarkStart w:id="8" w:name="_Toc122366268"/>
      <w:r w:rsidRPr="0005522A">
        <w:rPr>
          <w:rFonts w:asciiTheme="majorHAnsi" w:eastAsiaTheme="majorEastAsia" w:hAnsiTheme="majorHAnsi" w:cstheme="majorBidi"/>
          <w:b/>
          <w:kern w:val="28"/>
          <w:sz w:val="36"/>
          <w:szCs w:val="36"/>
        </w:rPr>
        <w:t xml:space="preserve">Specialist Behaviour Support Providers: </w:t>
      </w:r>
      <w:bookmarkEnd w:id="0"/>
      <w:r w:rsidR="00812CD9">
        <w:rPr>
          <w:rFonts w:asciiTheme="majorHAnsi" w:eastAsiaTheme="majorEastAsia" w:hAnsiTheme="majorHAnsi" w:cstheme="majorBidi"/>
          <w:b/>
          <w:kern w:val="28"/>
          <w:sz w:val="36"/>
          <w:szCs w:val="36"/>
        </w:rPr>
        <w:t xml:space="preserve">       </w:t>
      </w:r>
      <w:r w:rsidRPr="0005522A">
        <w:rPr>
          <w:rFonts w:asciiTheme="majorHAnsi" w:eastAsiaTheme="majorEastAsia" w:hAnsiTheme="majorHAnsi" w:cstheme="majorBidi"/>
          <w:b/>
          <w:kern w:val="28"/>
          <w:sz w:val="36"/>
          <w:szCs w:val="36"/>
        </w:rPr>
        <w:t>How to lodge a Behaviour Support Plan</w:t>
      </w:r>
      <w:bookmarkEnd w:id="1"/>
      <w:bookmarkEnd w:id="2"/>
      <w:bookmarkEnd w:id="3"/>
      <w:bookmarkEnd w:id="4"/>
    </w:p>
    <w:p w14:paraId="070BF4BA" w14:textId="05DFAE32" w:rsidR="0072059E" w:rsidRPr="0005522A" w:rsidRDefault="0072059E" w:rsidP="00292D88">
      <w:pPr>
        <w:spacing w:before="360" w:after="240"/>
        <w:rPr>
          <w:b/>
          <w:bCs/>
          <w:color w:val="612C69"/>
          <w:sz w:val="36"/>
          <w:szCs w:val="36"/>
        </w:rPr>
      </w:pPr>
      <w:bookmarkStart w:id="9" w:name="_Toc173963101"/>
      <w:bookmarkStart w:id="10" w:name="_Toc173963158"/>
      <w:r w:rsidRPr="0005522A">
        <w:rPr>
          <w:b/>
          <w:bCs/>
          <w:color w:val="612C69"/>
          <w:sz w:val="36"/>
          <w:szCs w:val="36"/>
        </w:rPr>
        <w:t>Quick Reference Guide</w:t>
      </w:r>
      <w:bookmarkEnd w:id="9"/>
      <w:bookmarkEnd w:id="10"/>
    </w:p>
    <w:p w14:paraId="04DC38FA" w14:textId="77777777" w:rsidR="0072059E" w:rsidRPr="00595B1E" w:rsidRDefault="0072059E" w:rsidP="0072059E">
      <w:r>
        <w:t xml:space="preserve">This guide outlines how to use the </w:t>
      </w:r>
      <w:r w:rsidRPr="00370731">
        <w:rPr>
          <w:b/>
        </w:rPr>
        <w:t xml:space="preserve">NDIS </w:t>
      </w:r>
      <w:r>
        <w:rPr>
          <w:b/>
        </w:rPr>
        <w:t xml:space="preserve">Quality and Safeguards </w:t>
      </w:r>
      <w:r w:rsidRPr="00370731">
        <w:rPr>
          <w:b/>
        </w:rPr>
        <w:t xml:space="preserve">Commission </w:t>
      </w:r>
      <w:r>
        <w:rPr>
          <w:b/>
        </w:rPr>
        <w:t xml:space="preserve">(NDIS Commission) </w:t>
      </w:r>
      <w:r w:rsidRPr="00370731">
        <w:rPr>
          <w:b/>
        </w:rPr>
        <w:t>Portal</w:t>
      </w:r>
      <w:r>
        <w:t xml:space="preserve"> to lodge a behaviour support plan.</w:t>
      </w:r>
    </w:p>
    <w:sdt>
      <w:sdtPr>
        <w:rPr>
          <w:rFonts w:ascii="Calibri" w:eastAsia="Calibri" w:hAnsi="Calibri" w:cs="Times New Roman"/>
          <w:b w:val="0"/>
          <w:color w:val="000000"/>
          <w:sz w:val="22"/>
          <w:szCs w:val="20"/>
        </w:rPr>
        <w:id w:val="386453166"/>
        <w:docPartObj>
          <w:docPartGallery w:val="Table of Contents"/>
          <w:docPartUnique/>
        </w:docPartObj>
      </w:sdtPr>
      <w:sdtEndPr>
        <w:rPr>
          <w:rFonts w:asciiTheme="majorHAnsi" w:hAnsiTheme="majorHAnsi"/>
          <w:bCs/>
          <w:noProof/>
        </w:rPr>
      </w:sdtEndPr>
      <w:sdtContent>
        <w:p w14:paraId="01E10E91" w14:textId="4264561F" w:rsidR="00741AB7" w:rsidRPr="0005522A" w:rsidRDefault="00741AB7">
          <w:pPr>
            <w:pStyle w:val="TOCHeading"/>
            <w:rPr>
              <w:sz w:val="36"/>
              <w:szCs w:val="36"/>
            </w:rPr>
          </w:pPr>
          <w:r w:rsidRPr="0005522A">
            <w:rPr>
              <w:sz w:val="36"/>
              <w:szCs w:val="36"/>
            </w:rPr>
            <w:t>Table of Contents</w:t>
          </w:r>
        </w:p>
        <w:p w14:paraId="72560E83" w14:textId="366A2C25" w:rsidR="00BA6EA7" w:rsidRPr="0005522A" w:rsidRDefault="00CE6A16" w:rsidP="0005522A">
          <w:pPr>
            <w:pStyle w:val="TOC1"/>
            <w:rPr>
              <w:rFonts w:asciiTheme="minorHAnsi" w:eastAsiaTheme="minorEastAsia" w:hAnsiTheme="minorHAnsi" w:cstheme="minorBidi"/>
              <w:kern w:val="2"/>
              <w:szCs w:val="24"/>
              <w:lang w:eastAsia="en-AU"/>
              <w14:ligatures w14:val="standardContextual"/>
            </w:rPr>
          </w:pPr>
          <w:r>
            <w:fldChar w:fldCharType="begin"/>
          </w:r>
          <w:r>
            <w:instrText xml:space="preserve"> TOC \o "1-2" \h \z \u </w:instrText>
          </w:r>
          <w:r>
            <w:fldChar w:fldCharType="separate"/>
          </w:r>
          <w:hyperlink w:anchor="_Toc174022593" w:history="1">
            <w:r w:rsidR="00BA6EA7" w:rsidRPr="00812CD9">
              <w:rPr>
                <w:rStyle w:val="Hyperlink"/>
              </w:rPr>
              <w:t>Specialist Behaviour Support Providers: How to lodge a Behaviour Support Plan</w:t>
            </w:r>
            <w:r w:rsidR="00BA6EA7" w:rsidRPr="0005522A">
              <w:rPr>
                <w:webHidden/>
              </w:rPr>
              <w:tab/>
            </w:r>
            <w:r w:rsidR="00BA6EA7" w:rsidRPr="0005522A">
              <w:rPr>
                <w:webHidden/>
              </w:rPr>
              <w:fldChar w:fldCharType="begin"/>
            </w:r>
            <w:r w:rsidR="00BA6EA7" w:rsidRPr="0005522A">
              <w:rPr>
                <w:webHidden/>
              </w:rPr>
              <w:instrText xml:space="preserve"> PAGEREF _Toc174022593 \h </w:instrText>
            </w:r>
            <w:r w:rsidR="00BA6EA7" w:rsidRPr="0005522A">
              <w:rPr>
                <w:webHidden/>
              </w:rPr>
            </w:r>
            <w:r w:rsidR="00BA6EA7" w:rsidRPr="0005522A">
              <w:rPr>
                <w:webHidden/>
              </w:rPr>
              <w:fldChar w:fldCharType="separate"/>
            </w:r>
            <w:r w:rsidR="00BA6EA7" w:rsidRPr="0005522A">
              <w:rPr>
                <w:webHidden/>
              </w:rPr>
              <w:t>1</w:t>
            </w:r>
            <w:r w:rsidR="00BA6EA7" w:rsidRPr="0005522A">
              <w:rPr>
                <w:webHidden/>
              </w:rPr>
              <w:fldChar w:fldCharType="end"/>
            </w:r>
          </w:hyperlink>
        </w:p>
        <w:p w14:paraId="6A77BF0F" w14:textId="20259E86" w:rsidR="00BA6EA7" w:rsidRDefault="003555FC" w:rsidP="0005522A">
          <w:pPr>
            <w:pStyle w:val="TOC1"/>
            <w:rPr>
              <w:rFonts w:asciiTheme="minorHAnsi" w:eastAsiaTheme="minorEastAsia" w:hAnsiTheme="minorHAnsi" w:cstheme="minorBidi"/>
              <w:kern w:val="2"/>
              <w:szCs w:val="24"/>
              <w:lang w:eastAsia="en-AU"/>
              <w14:ligatures w14:val="standardContextual"/>
            </w:rPr>
          </w:pPr>
          <w:hyperlink w:anchor="_Toc174022594" w:history="1">
            <w:r w:rsidR="00BA6EA7" w:rsidRPr="00064B2D">
              <w:rPr>
                <w:rStyle w:val="Hyperlink"/>
              </w:rPr>
              <w:t>Accessing the NDIS Commission Portal (the Portal)</w:t>
            </w:r>
            <w:r w:rsidR="00BA6EA7">
              <w:rPr>
                <w:webHidden/>
              </w:rPr>
              <w:tab/>
            </w:r>
            <w:r w:rsidR="00BA6EA7">
              <w:rPr>
                <w:webHidden/>
              </w:rPr>
              <w:fldChar w:fldCharType="begin"/>
            </w:r>
            <w:r w:rsidR="00BA6EA7">
              <w:rPr>
                <w:webHidden/>
              </w:rPr>
              <w:instrText xml:space="preserve"> PAGEREF _Toc174022594 \h </w:instrText>
            </w:r>
            <w:r w:rsidR="00BA6EA7">
              <w:rPr>
                <w:webHidden/>
              </w:rPr>
            </w:r>
            <w:r w:rsidR="00BA6EA7">
              <w:rPr>
                <w:webHidden/>
              </w:rPr>
              <w:fldChar w:fldCharType="separate"/>
            </w:r>
            <w:r w:rsidR="00BA6EA7">
              <w:rPr>
                <w:webHidden/>
              </w:rPr>
              <w:t>2</w:t>
            </w:r>
            <w:r w:rsidR="00BA6EA7">
              <w:rPr>
                <w:webHidden/>
              </w:rPr>
              <w:fldChar w:fldCharType="end"/>
            </w:r>
          </w:hyperlink>
        </w:p>
        <w:p w14:paraId="0EE98BE0" w14:textId="698E15C7"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595" w:history="1">
            <w:r w:rsidR="00BA6EA7" w:rsidRPr="00064B2D">
              <w:rPr>
                <w:rStyle w:val="Hyperlink"/>
                <w:noProof/>
              </w:rPr>
              <w:t>Step 1: Obtain a PRODA account</w:t>
            </w:r>
            <w:r w:rsidR="00BA6EA7">
              <w:rPr>
                <w:noProof/>
                <w:webHidden/>
              </w:rPr>
              <w:tab/>
            </w:r>
            <w:r w:rsidR="00BA6EA7">
              <w:rPr>
                <w:noProof/>
                <w:webHidden/>
              </w:rPr>
              <w:fldChar w:fldCharType="begin"/>
            </w:r>
            <w:r w:rsidR="00BA6EA7">
              <w:rPr>
                <w:noProof/>
                <w:webHidden/>
              </w:rPr>
              <w:instrText xml:space="preserve"> PAGEREF _Toc174022595 \h </w:instrText>
            </w:r>
            <w:r w:rsidR="00BA6EA7">
              <w:rPr>
                <w:noProof/>
                <w:webHidden/>
              </w:rPr>
            </w:r>
            <w:r w:rsidR="00BA6EA7">
              <w:rPr>
                <w:noProof/>
                <w:webHidden/>
              </w:rPr>
              <w:fldChar w:fldCharType="separate"/>
            </w:r>
            <w:r w:rsidR="00BA6EA7">
              <w:rPr>
                <w:noProof/>
                <w:webHidden/>
              </w:rPr>
              <w:t>2</w:t>
            </w:r>
            <w:r w:rsidR="00BA6EA7">
              <w:rPr>
                <w:noProof/>
                <w:webHidden/>
              </w:rPr>
              <w:fldChar w:fldCharType="end"/>
            </w:r>
          </w:hyperlink>
        </w:p>
        <w:p w14:paraId="30A7D9A8" w14:textId="7E26B307"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596" w:history="1">
            <w:r w:rsidR="00BA6EA7" w:rsidRPr="00064B2D">
              <w:rPr>
                <w:rStyle w:val="Hyperlink"/>
                <w:noProof/>
              </w:rPr>
              <w:t>Step 2: Are you considered suitable as a NDIS behaviour support practitioner?</w:t>
            </w:r>
            <w:r w:rsidR="00BA6EA7">
              <w:rPr>
                <w:noProof/>
                <w:webHidden/>
              </w:rPr>
              <w:tab/>
            </w:r>
            <w:r w:rsidR="00BA6EA7">
              <w:rPr>
                <w:noProof/>
                <w:webHidden/>
              </w:rPr>
              <w:fldChar w:fldCharType="begin"/>
            </w:r>
            <w:r w:rsidR="00BA6EA7">
              <w:rPr>
                <w:noProof/>
                <w:webHidden/>
              </w:rPr>
              <w:instrText xml:space="preserve"> PAGEREF _Toc174022596 \h </w:instrText>
            </w:r>
            <w:r w:rsidR="00BA6EA7">
              <w:rPr>
                <w:noProof/>
                <w:webHidden/>
              </w:rPr>
            </w:r>
            <w:r w:rsidR="00BA6EA7">
              <w:rPr>
                <w:noProof/>
                <w:webHidden/>
              </w:rPr>
              <w:fldChar w:fldCharType="separate"/>
            </w:r>
            <w:r w:rsidR="00BA6EA7">
              <w:rPr>
                <w:noProof/>
                <w:webHidden/>
              </w:rPr>
              <w:t>2</w:t>
            </w:r>
            <w:r w:rsidR="00BA6EA7">
              <w:rPr>
                <w:noProof/>
                <w:webHidden/>
              </w:rPr>
              <w:fldChar w:fldCharType="end"/>
            </w:r>
          </w:hyperlink>
        </w:p>
        <w:p w14:paraId="3255CE3C" w14:textId="5B06B1EB"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597" w:history="1">
            <w:r w:rsidR="00BA6EA7" w:rsidRPr="00064B2D">
              <w:rPr>
                <w:rStyle w:val="Hyperlink"/>
                <w:noProof/>
              </w:rPr>
              <w:t>Step 3 – Self request access role for the Portal</w:t>
            </w:r>
            <w:r w:rsidR="00BA6EA7">
              <w:rPr>
                <w:noProof/>
                <w:webHidden/>
              </w:rPr>
              <w:tab/>
            </w:r>
            <w:r w:rsidR="00BA6EA7">
              <w:rPr>
                <w:noProof/>
                <w:webHidden/>
              </w:rPr>
              <w:fldChar w:fldCharType="begin"/>
            </w:r>
            <w:r w:rsidR="00BA6EA7">
              <w:rPr>
                <w:noProof/>
                <w:webHidden/>
              </w:rPr>
              <w:instrText xml:space="preserve"> PAGEREF _Toc174022597 \h </w:instrText>
            </w:r>
            <w:r w:rsidR="00BA6EA7">
              <w:rPr>
                <w:noProof/>
                <w:webHidden/>
              </w:rPr>
            </w:r>
            <w:r w:rsidR="00BA6EA7">
              <w:rPr>
                <w:noProof/>
                <w:webHidden/>
              </w:rPr>
              <w:fldChar w:fldCharType="separate"/>
            </w:r>
            <w:r w:rsidR="00BA6EA7">
              <w:rPr>
                <w:noProof/>
                <w:webHidden/>
              </w:rPr>
              <w:t>2</w:t>
            </w:r>
            <w:r w:rsidR="00BA6EA7">
              <w:rPr>
                <w:noProof/>
                <w:webHidden/>
              </w:rPr>
              <w:fldChar w:fldCharType="end"/>
            </w:r>
          </w:hyperlink>
        </w:p>
        <w:p w14:paraId="20D5A339" w14:textId="4EE5A459" w:rsidR="00BA6EA7" w:rsidRDefault="003555FC" w:rsidP="0005522A">
          <w:pPr>
            <w:pStyle w:val="TOC1"/>
            <w:rPr>
              <w:rFonts w:asciiTheme="minorHAnsi" w:eastAsiaTheme="minorEastAsia" w:hAnsiTheme="minorHAnsi" w:cstheme="minorBidi"/>
              <w:kern w:val="2"/>
              <w:szCs w:val="24"/>
              <w:lang w:eastAsia="en-AU"/>
              <w14:ligatures w14:val="standardContextual"/>
            </w:rPr>
          </w:pPr>
          <w:hyperlink w:anchor="_Toc174022598" w:history="1">
            <w:r w:rsidR="00BA6EA7" w:rsidRPr="00064B2D">
              <w:rPr>
                <w:rStyle w:val="Hyperlink"/>
              </w:rPr>
              <w:t>General tips when lodging a behaviour support plan</w:t>
            </w:r>
            <w:r w:rsidR="00BA6EA7">
              <w:rPr>
                <w:webHidden/>
              </w:rPr>
              <w:tab/>
            </w:r>
            <w:r w:rsidR="00BA6EA7">
              <w:rPr>
                <w:webHidden/>
              </w:rPr>
              <w:fldChar w:fldCharType="begin"/>
            </w:r>
            <w:r w:rsidR="00BA6EA7">
              <w:rPr>
                <w:webHidden/>
              </w:rPr>
              <w:instrText xml:space="preserve"> PAGEREF _Toc174022598 \h </w:instrText>
            </w:r>
            <w:r w:rsidR="00BA6EA7">
              <w:rPr>
                <w:webHidden/>
              </w:rPr>
            </w:r>
            <w:r w:rsidR="00BA6EA7">
              <w:rPr>
                <w:webHidden/>
              </w:rPr>
              <w:fldChar w:fldCharType="separate"/>
            </w:r>
            <w:r w:rsidR="00BA6EA7">
              <w:rPr>
                <w:webHidden/>
              </w:rPr>
              <w:t>3</w:t>
            </w:r>
            <w:r w:rsidR="00BA6EA7">
              <w:rPr>
                <w:webHidden/>
              </w:rPr>
              <w:fldChar w:fldCharType="end"/>
            </w:r>
          </w:hyperlink>
        </w:p>
        <w:p w14:paraId="3EE389DD" w14:textId="34DFDFB1" w:rsidR="00BA6EA7" w:rsidRDefault="003555FC" w:rsidP="0005522A">
          <w:pPr>
            <w:pStyle w:val="TOC1"/>
            <w:rPr>
              <w:rFonts w:asciiTheme="minorHAnsi" w:eastAsiaTheme="minorEastAsia" w:hAnsiTheme="minorHAnsi" w:cstheme="minorBidi"/>
              <w:kern w:val="2"/>
              <w:szCs w:val="24"/>
              <w:lang w:eastAsia="en-AU"/>
              <w14:ligatures w14:val="standardContextual"/>
            </w:rPr>
          </w:pPr>
          <w:hyperlink w:anchor="_Toc174022599" w:history="1">
            <w:r w:rsidR="00BA6EA7" w:rsidRPr="00064B2D">
              <w:rPr>
                <w:rStyle w:val="Hyperlink"/>
              </w:rPr>
              <w:t>Getting ready to lodge</w:t>
            </w:r>
            <w:r w:rsidR="00BA6EA7">
              <w:rPr>
                <w:webHidden/>
              </w:rPr>
              <w:tab/>
            </w:r>
            <w:r w:rsidR="00BA6EA7">
              <w:rPr>
                <w:webHidden/>
              </w:rPr>
              <w:fldChar w:fldCharType="begin"/>
            </w:r>
            <w:r w:rsidR="00BA6EA7">
              <w:rPr>
                <w:webHidden/>
              </w:rPr>
              <w:instrText xml:space="preserve"> PAGEREF _Toc174022599 \h </w:instrText>
            </w:r>
            <w:r w:rsidR="00BA6EA7">
              <w:rPr>
                <w:webHidden/>
              </w:rPr>
            </w:r>
            <w:r w:rsidR="00BA6EA7">
              <w:rPr>
                <w:webHidden/>
              </w:rPr>
              <w:fldChar w:fldCharType="separate"/>
            </w:r>
            <w:r w:rsidR="00BA6EA7">
              <w:rPr>
                <w:webHidden/>
              </w:rPr>
              <w:t>4</w:t>
            </w:r>
            <w:r w:rsidR="00BA6EA7">
              <w:rPr>
                <w:webHidden/>
              </w:rPr>
              <w:fldChar w:fldCharType="end"/>
            </w:r>
          </w:hyperlink>
        </w:p>
        <w:p w14:paraId="3A2CBA0E" w14:textId="431D246A"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0" w:history="1">
            <w:r w:rsidR="00BA6EA7" w:rsidRPr="00064B2D">
              <w:rPr>
                <w:rStyle w:val="Hyperlink"/>
                <w:noProof/>
              </w:rPr>
              <w:t>1.</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Create behaviour support plan identification number  (plan ID)</w:t>
            </w:r>
            <w:r w:rsidR="00BA6EA7">
              <w:rPr>
                <w:noProof/>
                <w:webHidden/>
              </w:rPr>
              <w:tab/>
            </w:r>
            <w:r w:rsidR="00BA6EA7">
              <w:rPr>
                <w:noProof/>
                <w:webHidden/>
              </w:rPr>
              <w:fldChar w:fldCharType="begin"/>
            </w:r>
            <w:r w:rsidR="00BA6EA7">
              <w:rPr>
                <w:noProof/>
                <w:webHidden/>
              </w:rPr>
              <w:instrText xml:space="preserve"> PAGEREF _Toc174022600 \h </w:instrText>
            </w:r>
            <w:r w:rsidR="00BA6EA7">
              <w:rPr>
                <w:noProof/>
                <w:webHidden/>
              </w:rPr>
            </w:r>
            <w:r w:rsidR="00BA6EA7">
              <w:rPr>
                <w:noProof/>
                <w:webHidden/>
              </w:rPr>
              <w:fldChar w:fldCharType="separate"/>
            </w:r>
            <w:r w:rsidR="00BA6EA7">
              <w:rPr>
                <w:noProof/>
                <w:webHidden/>
              </w:rPr>
              <w:t>5</w:t>
            </w:r>
            <w:r w:rsidR="00BA6EA7">
              <w:rPr>
                <w:noProof/>
                <w:webHidden/>
              </w:rPr>
              <w:fldChar w:fldCharType="end"/>
            </w:r>
          </w:hyperlink>
        </w:p>
        <w:p w14:paraId="60EA6B99" w14:textId="778791FE"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1" w:history="1">
            <w:r w:rsidR="00BA6EA7" w:rsidRPr="00064B2D">
              <w:rPr>
                <w:rStyle w:val="Hyperlink"/>
                <w:noProof/>
              </w:rPr>
              <w:t>2.</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Add participant details</w:t>
            </w:r>
            <w:r w:rsidR="00BA6EA7">
              <w:rPr>
                <w:noProof/>
                <w:webHidden/>
              </w:rPr>
              <w:tab/>
            </w:r>
            <w:r w:rsidR="00BA6EA7">
              <w:rPr>
                <w:noProof/>
                <w:webHidden/>
              </w:rPr>
              <w:fldChar w:fldCharType="begin"/>
            </w:r>
            <w:r w:rsidR="00BA6EA7">
              <w:rPr>
                <w:noProof/>
                <w:webHidden/>
              </w:rPr>
              <w:instrText xml:space="preserve"> PAGEREF _Toc174022601 \h </w:instrText>
            </w:r>
            <w:r w:rsidR="00BA6EA7">
              <w:rPr>
                <w:noProof/>
                <w:webHidden/>
              </w:rPr>
            </w:r>
            <w:r w:rsidR="00BA6EA7">
              <w:rPr>
                <w:noProof/>
                <w:webHidden/>
              </w:rPr>
              <w:fldChar w:fldCharType="separate"/>
            </w:r>
            <w:r w:rsidR="00BA6EA7">
              <w:rPr>
                <w:noProof/>
                <w:webHidden/>
              </w:rPr>
              <w:t>7</w:t>
            </w:r>
            <w:r w:rsidR="00BA6EA7">
              <w:rPr>
                <w:noProof/>
                <w:webHidden/>
              </w:rPr>
              <w:fldChar w:fldCharType="end"/>
            </w:r>
          </w:hyperlink>
        </w:p>
        <w:p w14:paraId="1C2EB57C" w14:textId="3DFF79DB"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2" w:history="1">
            <w:r w:rsidR="00BA6EA7" w:rsidRPr="00064B2D">
              <w:rPr>
                <w:rStyle w:val="Hyperlink"/>
                <w:noProof/>
              </w:rPr>
              <w:t>3.</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Add disability details</w:t>
            </w:r>
            <w:r w:rsidR="00BA6EA7">
              <w:rPr>
                <w:noProof/>
                <w:webHidden/>
              </w:rPr>
              <w:tab/>
            </w:r>
            <w:r w:rsidR="00BA6EA7">
              <w:rPr>
                <w:noProof/>
                <w:webHidden/>
              </w:rPr>
              <w:fldChar w:fldCharType="begin"/>
            </w:r>
            <w:r w:rsidR="00BA6EA7">
              <w:rPr>
                <w:noProof/>
                <w:webHidden/>
              </w:rPr>
              <w:instrText xml:space="preserve"> PAGEREF _Toc174022602 \h </w:instrText>
            </w:r>
            <w:r w:rsidR="00BA6EA7">
              <w:rPr>
                <w:noProof/>
                <w:webHidden/>
              </w:rPr>
            </w:r>
            <w:r w:rsidR="00BA6EA7">
              <w:rPr>
                <w:noProof/>
                <w:webHidden/>
              </w:rPr>
              <w:fldChar w:fldCharType="separate"/>
            </w:r>
            <w:r w:rsidR="00BA6EA7">
              <w:rPr>
                <w:noProof/>
                <w:webHidden/>
              </w:rPr>
              <w:t>9</w:t>
            </w:r>
            <w:r w:rsidR="00BA6EA7">
              <w:rPr>
                <w:noProof/>
                <w:webHidden/>
              </w:rPr>
              <w:fldChar w:fldCharType="end"/>
            </w:r>
          </w:hyperlink>
        </w:p>
        <w:p w14:paraId="46F514E9" w14:textId="437C74EB"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3" w:history="1">
            <w:r w:rsidR="00BA6EA7" w:rsidRPr="00064B2D">
              <w:rPr>
                <w:rStyle w:val="Hyperlink"/>
                <w:noProof/>
              </w:rPr>
              <w:t>4.</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Add address details</w:t>
            </w:r>
            <w:r w:rsidR="00BA6EA7">
              <w:rPr>
                <w:noProof/>
                <w:webHidden/>
              </w:rPr>
              <w:tab/>
            </w:r>
            <w:r w:rsidR="00BA6EA7">
              <w:rPr>
                <w:noProof/>
                <w:webHidden/>
              </w:rPr>
              <w:fldChar w:fldCharType="begin"/>
            </w:r>
            <w:r w:rsidR="00BA6EA7">
              <w:rPr>
                <w:noProof/>
                <w:webHidden/>
              </w:rPr>
              <w:instrText xml:space="preserve"> PAGEREF _Toc174022603 \h </w:instrText>
            </w:r>
            <w:r w:rsidR="00BA6EA7">
              <w:rPr>
                <w:noProof/>
                <w:webHidden/>
              </w:rPr>
            </w:r>
            <w:r w:rsidR="00BA6EA7">
              <w:rPr>
                <w:noProof/>
                <w:webHidden/>
              </w:rPr>
              <w:fldChar w:fldCharType="separate"/>
            </w:r>
            <w:r w:rsidR="00BA6EA7">
              <w:rPr>
                <w:noProof/>
                <w:webHidden/>
              </w:rPr>
              <w:t>11</w:t>
            </w:r>
            <w:r w:rsidR="00BA6EA7">
              <w:rPr>
                <w:noProof/>
                <w:webHidden/>
              </w:rPr>
              <w:fldChar w:fldCharType="end"/>
            </w:r>
          </w:hyperlink>
        </w:p>
        <w:p w14:paraId="433017B2" w14:textId="75A5BF11"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4" w:history="1">
            <w:r w:rsidR="00BA6EA7" w:rsidRPr="00064B2D">
              <w:rPr>
                <w:rStyle w:val="Hyperlink"/>
                <w:noProof/>
              </w:rPr>
              <w:t>5.</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Consent to share information</w:t>
            </w:r>
            <w:r w:rsidR="00BA6EA7">
              <w:rPr>
                <w:noProof/>
                <w:webHidden/>
              </w:rPr>
              <w:tab/>
            </w:r>
            <w:r w:rsidR="00BA6EA7">
              <w:rPr>
                <w:noProof/>
                <w:webHidden/>
              </w:rPr>
              <w:fldChar w:fldCharType="begin"/>
            </w:r>
            <w:r w:rsidR="00BA6EA7">
              <w:rPr>
                <w:noProof/>
                <w:webHidden/>
              </w:rPr>
              <w:instrText xml:space="preserve"> PAGEREF _Toc174022604 \h </w:instrText>
            </w:r>
            <w:r w:rsidR="00BA6EA7">
              <w:rPr>
                <w:noProof/>
                <w:webHidden/>
              </w:rPr>
            </w:r>
            <w:r w:rsidR="00BA6EA7">
              <w:rPr>
                <w:noProof/>
                <w:webHidden/>
              </w:rPr>
              <w:fldChar w:fldCharType="separate"/>
            </w:r>
            <w:r w:rsidR="00BA6EA7">
              <w:rPr>
                <w:noProof/>
                <w:webHidden/>
              </w:rPr>
              <w:t>12</w:t>
            </w:r>
            <w:r w:rsidR="00BA6EA7">
              <w:rPr>
                <w:noProof/>
                <w:webHidden/>
              </w:rPr>
              <w:fldChar w:fldCharType="end"/>
            </w:r>
          </w:hyperlink>
        </w:p>
        <w:p w14:paraId="2709D478" w14:textId="54029FEA"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5" w:history="1">
            <w:r w:rsidR="00BA6EA7" w:rsidRPr="00064B2D">
              <w:rPr>
                <w:rStyle w:val="Hyperlink"/>
                <w:noProof/>
              </w:rPr>
              <w:t>6.</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Add key contacts</w:t>
            </w:r>
            <w:r w:rsidR="00BA6EA7">
              <w:rPr>
                <w:noProof/>
                <w:webHidden/>
              </w:rPr>
              <w:tab/>
            </w:r>
            <w:r w:rsidR="00BA6EA7">
              <w:rPr>
                <w:noProof/>
                <w:webHidden/>
              </w:rPr>
              <w:fldChar w:fldCharType="begin"/>
            </w:r>
            <w:r w:rsidR="00BA6EA7">
              <w:rPr>
                <w:noProof/>
                <w:webHidden/>
              </w:rPr>
              <w:instrText xml:space="preserve"> PAGEREF _Toc174022605 \h </w:instrText>
            </w:r>
            <w:r w:rsidR="00BA6EA7">
              <w:rPr>
                <w:noProof/>
                <w:webHidden/>
              </w:rPr>
            </w:r>
            <w:r w:rsidR="00BA6EA7">
              <w:rPr>
                <w:noProof/>
                <w:webHidden/>
              </w:rPr>
              <w:fldChar w:fldCharType="separate"/>
            </w:r>
            <w:r w:rsidR="00BA6EA7">
              <w:rPr>
                <w:noProof/>
                <w:webHidden/>
              </w:rPr>
              <w:t>14</w:t>
            </w:r>
            <w:r w:rsidR="00BA6EA7">
              <w:rPr>
                <w:noProof/>
                <w:webHidden/>
              </w:rPr>
              <w:fldChar w:fldCharType="end"/>
            </w:r>
          </w:hyperlink>
        </w:p>
        <w:p w14:paraId="3F28BA0A" w14:textId="74673C9F"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6" w:history="1">
            <w:r w:rsidR="00BA6EA7" w:rsidRPr="00064B2D">
              <w:rPr>
                <w:rStyle w:val="Hyperlink"/>
                <w:noProof/>
              </w:rPr>
              <w:t>7.</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Enter details about the behaviour support plan</w:t>
            </w:r>
            <w:r w:rsidR="00BA6EA7">
              <w:rPr>
                <w:noProof/>
                <w:webHidden/>
              </w:rPr>
              <w:tab/>
            </w:r>
            <w:r w:rsidR="00BA6EA7">
              <w:rPr>
                <w:noProof/>
                <w:webHidden/>
              </w:rPr>
              <w:fldChar w:fldCharType="begin"/>
            </w:r>
            <w:r w:rsidR="00BA6EA7">
              <w:rPr>
                <w:noProof/>
                <w:webHidden/>
              </w:rPr>
              <w:instrText xml:space="preserve"> PAGEREF _Toc174022606 \h </w:instrText>
            </w:r>
            <w:r w:rsidR="00BA6EA7">
              <w:rPr>
                <w:noProof/>
                <w:webHidden/>
              </w:rPr>
            </w:r>
            <w:r w:rsidR="00BA6EA7">
              <w:rPr>
                <w:noProof/>
                <w:webHidden/>
              </w:rPr>
              <w:fldChar w:fldCharType="separate"/>
            </w:r>
            <w:r w:rsidR="00BA6EA7">
              <w:rPr>
                <w:noProof/>
                <w:webHidden/>
              </w:rPr>
              <w:t>16</w:t>
            </w:r>
            <w:r w:rsidR="00BA6EA7">
              <w:rPr>
                <w:noProof/>
                <w:webHidden/>
              </w:rPr>
              <w:fldChar w:fldCharType="end"/>
            </w:r>
          </w:hyperlink>
        </w:p>
        <w:p w14:paraId="1875DF30" w14:textId="789414A0"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7" w:history="1">
            <w:r w:rsidR="00BA6EA7" w:rsidRPr="00064B2D">
              <w:rPr>
                <w:rStyle w:val="Hyperlink"/>
                <w:noProof/>
              </w:rPr>
              <w:t>8.</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Add implementing provider details</w:t>
            </w:r>
            <w:r w:rsidR="00BA6EA7">
              <w:rPr>
                <w:noProof/>
                <w:webHidden/>
              </w:rPr>
              <w:tab/>
            </w:r>
            <w:r w:rsidR="00BA6EA7">
              <w:rPr>
                <w:noProof/>
                <w:webHidden/>
              </w:rPr>
              <w:fldChar w:fldCharType="begin"/>
            </w:r>
            <w:r w:rsidR="00BA6EA7">
              <w:rPr>
                <w:noProof/>
                <w:webHidden/>
              </w:rPr>
              <w:instrText xml:space="preserve"> PAGEREF _Toc174022607 \h </w:instrText>
            </w:r>
            <w:r w:rsidR="00BA6EA7">
              <w:rPr>
                <w:noProof/>
                <w:webHidden/>
              </w:rPr>
            </w:r>
            <w:r w:rsidR="00BA6EA7">
              <w:rPr>
                <w:noProof/>
                <w:webHidden/>
              </w:rPr>
              <w:fldChar w:fldCharType="separate"/>
            </w:r>
            <w:r w:rsidR="00BA6EA7">
              <w:rPr>
                <w:noProof/>
                <w:webHidden/>
              </w:rPr>
              <w:t>17</w:t>
            </w:r>
            <w:r w:rsidR="00BA6EA7">
              <w:rPr>
                <w:noProof/>
                <w:webHidden/>
              </w:rPr>
              <w:fldChar w:fldCharType="end"/>
            </w:r>
          </w:hyperlink>
        </w:p>
        <w:p w14:paraId="7CFFE7D6" w14:textId="24BAB6CC"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08" w:history="1">
            <w:r w:rsidR="00BA6EA7" w:rsidRPr="00064B2D">
              <w:rPr>
                <w:rStyle w:val="Hyperlink"/>
                <w:noProof/>
              </w:rPr>
              <w:t>9.</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Add a functional behaviour assessment</w:t>
            </w:r>
            <w:r w:rsidR="00BA6EA7">
              <w:rPr>
                <w:noProof/>
                <w:webHidden/>
              </w:rPr>
              <w:tab/>
            </w:r>
            <w:r w:rsidR="00BA6EA7">
              <w:rPr>
                <w:noProof/>
                <w:webHidden/>
              </w:rPr>
              <w:fldChar w:fldCharType="begin"/>
            </w:r>
            <w:r w:rsidR="00BA6EA7">
              <w:rPr>
                <w:noProof/>
                <w:webHidden/>
              </w:rPr>
              <w:instrText xml:space="preserve"> PAGEREF _Toc174022608 \h </w:instrText>
            </w:r>
            <w:r w:rsidR="00BA6EA7">
              <w:rPr>
                <w:noProof/>
                <w:webHidden/>
              </w:rPr>
            </w:r>
            <w:r w:rsidR="00BA6EA7">
              <w:rPr>
                <w:noProof/>
                <w:webHidden/>
              </w:rPr>
              <w:fldChar w:fldCharType="separate"/>
            </w:r>
            <w:r w:rsidR="00BA6EA7">
              <w:rPr>
                <w:noProof/>
                <w:webHidden/>
              </w:rPr>
              <w:t>21</w:t>
            </w:r>
            <w:r w:rsidR="00BA6EA7">
              <w:rPr>
                <w:noProof/>
                <w:webHidden/>
              </w:rPr>
              <w:fldChar w:fldCharType="end"/>
            </w:r>
          </w:hyperlink>
        </w:p>
        <w:p w14:paraId="006DEDD0" w14:textId="666E4D16" w:rsidR="00BA6EA7" w:rsidRDefault="003555FC">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174022609" w:history="1">
            <w:r w:rsidR="00BA6EA7" w:rsidRPr="00064B2D">
              <w:rPr>
                <w:rStyle w:val="Hyperlink"/>
                <w:noProof/>
              </w:rPr>
              <w:t>10.</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Add behaviours of concern</w:t>
            </w:r>
            <w:r w:rsidR="00BA6EA7">
              <w:rPr>
                <w:noProof/>
                <w:webHidden/>
              </w:rPr>
              <w:tab/>
            </w:r>
            <w:r w:rsidR="00BA6EA7">
              <w:rPr>
                <w:noProof/>
                <w:webHidden/>
              </w:rPr>
              <w:fldChar w:fldCharType="begin"/>
            </w:r>
            <w:r w:rsidR="00BA6EA7">
              <w:rPr>
                <w:noProof/>
                <w:webHidden/>
              </w:rPr>
              <w:instrText xml:space="preserve"> PAGEREF _Toc174022609 \h </w:instrText>
            </w:r>
            <w:r w:rsidR="00BA6EA7">
              <w:rPr>
                <w:noProof/>
                <w:webHidden/>
              </w:rPr>
            </w:r>
            <w:r w:rsidR="00BA6EA7">
              <w:rPr>
                <w:noProof/>
                <w:webHidden/>
              </w:rPr>
              <w:fldChar w:fldCharType="separate"/>
            </w:r>
            <w:r w:rsidR="00BA6EA7">
              <w:rPr>
                <w:noProof/>
                <w:webHidden/>
              </w:rPr>
              <w:t>24</w:t>
            </w:r>
            <w:r w:rsidR="00BA6EA7">
              <w:rPr>
                <w:noProof/>
                <w:webHidden/>
              </w:rPr>
              <w:fldChar w:fldCharType="end"/>
            </w:r>
          </w:hyperlink>
        </w:p>
        <w:p w14:paraId="1448FBCA" w14:textId="7D8CFD41" w:rsidR="00BA6EA7" w:rsidRDefault="003555FC">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174022610" w:history="1">
            <w:r w:rsidR="00BA6EA7" w:rsidRPr="00064B2D">
              <w:rPr>
                <w:rStyle w:val="Hyperlink"/>
                <w:noProof/>
              </w:rPr>
              <w:t>11.</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Add restrictive practices</w:t>
            </w:r>
            <w:r w:rsidR="00BA6EA7">
              <w:rPr>
                <w:noProof/>
                <w:webHidden/>
              </w:rPr>
              <w:tab/>
            </w:r>
            <w:r w:rsidR="00BA6EA7">
              <w:rPr>
                <w:noProof/>
                <w:webHidden/>
              </w:rPr>
              <w:fldChar w:fldCharType="begin"/>
            </w:r>
            <w:r w:rsidR="00BA6EA7">
              <w:rPr>
                <w:noProof/>
                <w:webHidden/>
              </w:rPr>
              <w:instrText xml:space="preserve"> PAGEREF _Toc174022610 \h </w:instrText>
            </w:r>
            <w:r w:rsidR="00BA6EA7">
              <w:rPr>
                <w:noProof/>
                <w:webHidden/>
              </w:rPr>
            </w:r>
            <w:r w:rsidR="00BA6EA7">
              <w:rPr>
                <w:noProof/>
                <w:webHidden/>
              </w:rPr>
              <w:fldChar w:fldCharType="separate"/>
            </w:r>
            <w:r w:rsidR="00BA6EA7">
              <w:rPr>
                <w:noProof/>
                <w:webHidden/>
              </w:rPr>
              <w:t>27</w:t>
            </w:r>
            <w:r w:rsidR="00BA6EA7">
              <w:rPr>
                <w:noProof/>
                <w:webHidden/>
              </w:rPr>
              <w:fldChar w:fldCharType="end"/>
            </w:r>
          </w:hyperlink>
        </w:p>
        <w:p w14:paraId="4EF022D7" w14:textId="3521B180" w:rsidR="00BA6EA7" w:rsidRDefault="003555FC">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174022611" w:history="1">
            <w:r w:rsidR="00BA6EA7" w:rsidRPr="00064B2D">
              <w:rPr>
                <w:rStyle w:val="Hyperlink"/>
                <w:noProof/>
              </w:rPr>
              <w:t>12.</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Attach the Behaviour Support Plan</w:t>
            </w:r>
            <w:r w:rsidR="00BA6EA7">
              <w:rPr>
                <w:noProof/>
                <w:webHidden/>
              </w:rPr>
              <w:tab/>
            </w:r>
            <w:r w:rsidR="00BA6EA7">
              <w:rPr>
                <w:noProof/>
                <w:webHidden/>
              </w:rPr>
              <w:fldChar w:fldCharType="begin"/>
            </w:r>
            <w:r w:rsidR="00BA6EA7">
              <w:rPr>
                <w:noProof/>
                <w:webHidden/>
              </w:rPr>
              <w:instrText xml:space="preserve"> PAGEREF _Toc174022611 \h </w:instrText>
            </w:r>
            <w:r w:rsidR="00BA6EA7">
              <w:rPr>
                <w:noProof/>
                <w:webHidden/>
              </w:rPr>
            </w:r>
            <w:r w:rsidR="00BA6EA7">
              <w:rPr>
                <w:noProof/>
                <w:webHidden/>
              </w:rPr>
              <w:fldChar w:fldCharType="separate"/>
            </w:r>
            <w:r w:rsidR="00BA6EA7">
              <w:rPr>
                <w:noProof/>
                <w:webHidden/>
              </w:rPr>
              <w:t>32</w:t>
            </w:r>
            <w:r w:rsidR="00BA6EA7">
              <w:rPr>
                <w:noProof/>
                <w:webHidden/>
              </w:rPr>
              <w:fldChar w:fldCharType="end"/>
            </w:r>
          </w:hyperlink>
        </w:p>
        <w:p w14:paraId="6D7568C2" w14:textId="68FDE06F" w:rsidR="00BA6EA7" w:rsidRDefault="003555FC">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174022612" w:history="1">
            <w:r w:rsidR="00BA6EA7" w:rsidRPr="00064B2D">
              <w:rPr>
                <w:rStyle w:val="Hyperlink"/>
                <w:noProof/>
              </w:rPr>
              <w:t>13.</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Send draft behaviour support plan to implementing provider(s)</w:t>
            </w:r>
            <w:r w:rsidR="00BA6EA7">
              <w:rPr>
                <w:noProof/>
                <w:webHidden/>
              </w:rPr>
              <w:tab/>
            </w:r>
            <w:r w:rsidR="00BA6EA7">
              <w:rPr>
                <w:noProof/>
                <w:webHidden/>
              </w:rPr>
              <w:fldChar w:fldCharType="begin"/>
            </w:r>
            <w:r w:rsidR="00BA6EA7">
              <w:rPr>
                <w:noProof/>
                <w:webHidden/>
              </w:rPr>
              <w:instrText xml:space="preserve"> PAGEREF _Toc174022612 \h </w:instrText>
            </w:r>
            <w:r w:rsidR="00BA6EA7">
              <w:rPr>
                <w:noProof/>
                <w:webHidden/>
              </w:rPr>
            </w:r>
            <w:r w:rsidR="00BA6EA7">
              <w:rPr>
                <w:noProof/>
                <w:webHidden/>
              </w:rPr>
              <w:fldChar w:fldCharType="separate"/>
            </w:r>
            <w:r w:rsidR="00BA6EA7">
              <w:rPr>
                <w:noProof/>
                <w:webHidden/>
              </w:rPr>
              <w:t>34</w:t>
            </w:r>
            <w:r w:rsidR="00BA6EA7">
              <w:rPr>
                <w:noProof/>
                <w:webHidden/>
              </w:rPr>
              <w:fldChar w:fldCharType="end"/>
            </w:r>
          </w:hyperlink>
        </w:p>
        <w:p w14:paraId="4C40CA1F" w14:textId="6754C323" w:rsidR="00BA6EA7" w:rsidRDefault="003555FC">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174022613" w:history="1">
            <w:r w:rsidR="00BA6EA7" w:rsidRPr="00064B2D">
              <w:rPr>
                <w:rStyle w:val="Hyperlink"/>
                <w:noProof/>
              </w:rPr>
              <w:t>14.</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Fix an error in a plan</w:t>
            </w:r>
            <w:r w:rsidR="00BA6EA7">
              <w:rPr>
                <w:noProof/>
                <w:webHidden/>
              </w:rPr>
              <w:tab/>
            </w:r>
            <w:r w:rsidR="00BA6EA7">
              <w:rPr>
                <w:noProof/>
                <w:webHidden/>
              </w:rPr>
              <w:fldChar w:fldCharType="begin"/>
            </w:r>
            <w:r w:rsidR="00BA6EA7">
              <w:rPr>
                <w:noProof/>
                <w:webHidden/>
              </w:rPr>
              <w:instrText xml:space="preserve"> PAGEREF _Toc174022613 \h </w:instrText>
            </w:r>
            <w:r w:rsidR="00BA6EA7">
              <w:rPr>
                <w:noProof/>
                <w:webHidden/>
              </w:rPr>
            </w:r>
            <w:r w:rsidR="00BA6EA7">
              <w:rPr>
                <w:noProof/>
                <w:webHidden/>
              </w:rPr>
              <w:fldChar w:fldCharType="separate"/>
            </w:r>
            <w:r w:rsidR="00BA6EA7">
              <w:rPr>
                <w:noProof/>
                <w:webHidden/>
              </w:rPr>
              <w:t>37</w:t>
            </w:r>
            <w:r w:rsidR="00BA6EA7">
              <w:rPr>
                <w:noProof/>
                <w:webHidden/>
              </w:rPr>
              <w:fldChar w:fldCharType="end"/>
            </w:r>
          </w:hyperlink>
        </w:p>
        <w:p w14:paraId="6C96D39C" w14:textId="6157F82B" w:rsidR="00BA6EA7" w:rsidRDefault="003555FC">
          <w:pPr>
            <w:pStyle w:val="TOC2"/>
            <w:tabs>
              <w:tab w:val="left" w:pos="851"/>
            </w:tabs>
            <w:rPr>
              <w:rFonts w:asciiTheme="minorHAnsi" w:eastAsiaTheme="minorEastAsia" w:hAnsiTheme="minorHAnsi" w:cstheme="minorBidi"/>
              <w:noProof/>
              <w:color w:val="auto"/>
              <w:kern w:val="2"/>
              <w:sz w:val="24"/>
              <w:szCs w:val="24"/>
              <w:lang w:eastAsia="en-AU"/>
              <w14:ligatures w14:val="standardContextual"/>
            </w:rPr>
          </w:pPr>
          <w:hyperlink w:anchor="_Toc174022614" w:history="1">
            <w:r w:rsidR="00BA6EA7" w:rsidRPr="00064B2D">
              <w:rPr>
                <w:rStyle w:val="Hyperlink"/>
                <w:noProof/>
              </w:rPr>
              <w:t>15.</w:t>
            </w:r>
            <w:r w:rsidR="00BA6EA7">
              <w:rPr>
                <w:rFonts w:asciiTheme="minorHAnsi" w:eastAsiaTheme="minorEastAsia" w:hAnsiTheme="minorHAnsi" w:cstheme="minorBidi"/>
                <w:noProof/>
                <w:color w:val="auto"/>
                <w:kern w:val="2"/>
                <w:sz w:val="24"/>
                <w:szCs w:val="24"/>
                <w:lang w:eastAsia="en-AU"/>
                <w14:ligatures w14:val="standardContextual"/>
              </w:rPr>
              <w:tab/>
            </w:r>
            <w:r w:rsidR="00BA6EA7" w:rsidRPr="00064B2D">
              <w:rPr>
                <w:rStyle w:val="Hyperlink"/>
                <w:noProof/>
              </w:rPr>
              <w:t>Closing a plan</w:t>
            </w:r>
            <w:r w:rsidR="00BA6EA7">
              <w:rPr>
                <w:noProof/>
                <w:webHidden/>
              </w:rPr>
              <w:tab/>
            </w:r>
            <w:r w:rsidR="00BA6EA7">
              <w:rPr>
                <w:noProof/>
                <w:webHidden/>
              </w:rPr>
              <w:fldChar w:fldCharType="begin"/>
            </w:r>
            <w:r w:rsidR="00BA6EA7">
              <w:rPr>
                <w:noProof/>
                <w:webHidden/>
              </w:rPr>
              <w:instrText xml:space="preserve"> PAGEREF _Toc174022614 \h </w:instrText>
            </w:r>
            <w:r w:rsidR="00BA6EA7">
              <w:rPr>
                <w:noProof/>
                <w:webHidden/>
              </w:rPr>
            </w:r>
            <w:r w:rsidR="00BA6EA7">
              <w:rPr>
                <w:noProof/>
                <w:webHidden/>
              </w:rPr>
              <w:fldChar w:fldCharType="separate"/>
            </w:r>
            <w:r w:rsidR="00BA6EA7">
              <w:rPr>
                <w:noProof/>
                <w:webHidden/>
              </w:rPr>
              <w:t>40</w:t>
            </w:r>
            <w:r w:rsidR="00BA6EA7">
              <w:rPr>
                <w:noProof/>
                <w:webHidden/>
              </w:rPr>
              <w:fldChar w:fldCharType="end"/>
            </w:r>
          </w:hyperlink>
        </w:p>
        <w:p w14:paraId="71410B65" w14:textId="09E65777"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15" w:history="1">
            <w:r w:rsidR="00BA6EA7" w:rsidRPr="00064B2D">
              <w:rPr>
                <w:rStyle w:val="Hyperlink"/>
                <w:noProof/>
              </w:rPr>
              <w:t>Plan status definitions</w:t>
            </w:r>
            <w:r w:rsidR="00BA6EA7">
              <w:rPr>
                <w:noProof/>
                <w:webHidden/>
              </w:rPr>
              <w:tab/>
            </w:r>
            <w:r w:rsidR="00BA6EA7">
              <w:rPr>
                <w:noProof/>
                <w:webHidden/>
              </w:rPr>
              <w:fldChar w:fldCharType="begin"/>
            </w:r>
            <w:r w:rsidR="00BA6EA7">
              <w:rPr>
                <w:noProof/>
                <w:webHidden/>
              </w:rPr>
              <w:instrText xml:space="preserve"> PAGEREF _Toc174022615 \h </w:instrText>
            </w:r>
            <w:r w:rsidR="00BA6EA7">
              <w:rPr>
                <w:noProof/>
                <w:webHidden/>
              </w:rPr>
            </w:r>
            <w:r w:rsidR="00BA6EA7">
              <w:rPr>
                <w:noProof/>
                <w:webHidden/>
              </w:rPr>
              <w:fldChar w:fldCharType="separate"/>
            </w:r>
            <w:r w:rsidR="00BA6EA7">
              <w:rPr>
                <w:noProof/>
                <w:webHidden/>
              </w:rPr>
              <w:t>43</w:t>
            </w:r>
            <w:r w:rsidR="00BA6EA7">
              <w:rPr>
                <w:noProof/>
                <w:webHidden/>
              </w:rPr>
              <w:fldChar w:fldCharType="end"/>
            </w:r>
          </w:hyperlink>
        </w:p>
        <w:p w14:paraId="675F081E" w14:textId="181E02A1" w:rsidR="00BA6EA7" w:rsidRDefault="003555FC">
          <w:pPr>
            <w:pStyle w:val="TOC2"/>
            <w:rPr>
              <w:rFonts w:asciiTheme="minorHAnsi" w:eastAsiaTheme="minorEastAsia" w:hAnsiTheme="minorHAnsi" w:cstheme="minorBidi"/>
              <w:noProof/>
              <w:color w:val="auto"/>
              <w:kern w:val="2"/>
              <w:sz w:val="24"/>
              <w:szCs w:val="24"/>
              <w:lang w:eastAsia="en-AU"/>
              <w14:ligatures w14:val="standardContextual"/>
            </w:rPr>
          </w:pPr>
          <w:hyperlink w:anchor="_Toc174022616" w:history="1">
            <w:r w:rsidR="00BA6EA7" w:rsidRPr="00064B2D">
              <w:rPr>
                <w:rStyle w:val="Hyperlink"/>
                <w:rFonts w:eastAsia="Times New Roman"/>
                <w:noProof/>
              </w:rPr>
              <w:t>Contact us</w:t>
            </w:r>
            <w:r w:rsidR="00BA6EA7">
              <w:rPr>
                <w:noProof/>
                <w:webHidden/>
              </w:rPr>
              <w:tab/>
            </w:r>
            <w:r w:rsidR="00BA6EA7">
              <w:rPr>
                <w:noProof/>
                <w:webHidden/>
              </w:rPr>
              <w:fldChar w:fldCharType="begin"/>
            </w:r>
            <w:r w:rsidR="00BA6EA7">
              <w:rPr>
                <w:noProof/>
                <w:webHidden/>
              </w:rPr>
              <w:instrText xml:space="preserve"> PAGEREF _Toc174022616 \h </w:instrText>
            </w:r>
            <w:r w:rsidR="00BA6EA7">
              <w:rPr>
                <w:noProof/>
                <w:webHidden/>
              </w:rPr>
            </w:r>
            <w:r w:rsidR="00BA6EA7">
              <w:rPr>
                <w:noProof/>
                <w:webHidden/>
              </w:rPr>
              <w:fldChar w:fldCharType="separate"/>
            </w:r>
            <w:r w:rsidR="00BA6EA7">
              <w:rPr>
                <w:noProof/>
                <w:webHidden/>
              </w:rPr>
              <w:t>44</w:t>
            </w:r>
            <w:r w:rsidR="00BA6EA7">
              <w:rPr>
                <w:noProof/>
                <w:webHidden/>
              </w:rPr>
              <w:fldChar w:fldCharType="end"/>
            </w:r>
          </w:hyperlink>
        </w:p>
        <w:p w14:paraId="31F87A43" w14:textId="43C74C6D" w:rsidR="00741AB7" w:rsidRDefault="00CE6A16" w:rsidP="00292D88">
          <w:pPr>
            <w:pStyle w:val="TOC2"/>
          </w:pPr>
          <w:r>
            <w:rPr>
              <w:color w:val="auto"/>
              <w:sz w:val="24"/>
            </w:rPr>
            <w:lastRenderedPageBreak/>
            <w:fldChar w:fldCharType="end"/>
          </w:r>
        </w:p>
      </w:sdtContent>
    </w:sdt>
    <w:p w14:paraId="031FC11B" w14:textId="77777777" w:rsidR="0072059E" w:rsidRPr="00AC2A1A" w:rsidRDefault="0072059E" w:rsidP="0072059E">
      <w:pPr>
        <w:pStyle w:val="Heading1"/>
      </w:pPr>
      <w:bookmarkStart w:id="11" w:name="_Toc145935197"/>
      <w:bookmarkStart w:id="12" w:name="_Toc173963102"/>
      <w:bookmarkStart w:id="13" w:name="_Toc174022594"/>
      <w:r w:rsidRPr="00AC2A1A">
        <w:t>Accessing the</w:t>
      </w:r>
      <w:r>
        <w:t xml:space="preserve"> </w:t>
      </w:r>
      <w:r w:rsidRPr="00292D88">
        <w:t>NDIS</w:t>
      </w:r>
      <w:r>
        <w:t xml:space="preserve"> Commission</w:t>
      </w:r>
      <w:r w:rsidRPr="00AC2A1A">
        <w:t xml:space="preserve"> Portal </w:t>
      </w:r>
      <w:r>
        <w:t>(the Portal)</w:t>
      </w:r>
      <w:bookmarkEnd w:id="11"/>
      <w:bookmarkEnd w:id="12"/>
      <w:bookmarkEnd w:id="13"/>
    </w:p>
    <w:p w14:paraId="31314135" w14:textId="77777777" w:rsidR="0072059E" w:rsidRPr="00AC2A1A" w:rsidRDefault="0072059E" w:rsidP="0072059E">
      <w:pPr>
        <w:pStyle w:val="Heading2"/>
      </w:pPr>
      <w:bookmarkStart w:id="14" w:name="_Toc173963103"/>
      <w:bookmarkStart w:id="15" w:name="_Toc174022595"/>
      <w:r w:rsidRPr="00AC2A1A">
        <w:t>Step 1</w:t>
      </w:r>
      <w:r>
        <w:t>: Obtain a</w:t>
      </w:r>
      <w:r w:rsidRPr="00AC2A1A">
        <w:t xml:space="preserve"> PRODA account</w:t>
      </w:r>
      <w:bookmarkEnd w:id="14"/>
      <w:bookmarkEnd w:id="15"/>
    </w:p>
    <w:p w14:paraId="2887613D" w14:textId="77777777" w:rsidR="0072059E" w:rsidRDefault="0072059E" w:rsidP="0072059E">
      <w:r>
        <w:t xml:space="preserve">To access the Portal, you will need a PRODA account. For instructions, see the </w:t>
      </w:r>
      <w:hyperlink r:id="rId8" w:history="1">
        <w:r w:rsidRPr="002E2194">
          <w:rPr>
            <w:rStyle w:val="Hyperlink"/>
          </w:rPr>
          <w:t>Quick Reference Guide: Getting access to NDIS Commission Portal</w:t>
        </w:r>
      </w:hyperlink>
      <w:r>
        <w:rPr>
          <w:rStyle w:val="Hyperlink"/>
        </w:rPr>
        <w:t>.</w:t>
      </w:r>
    </w:p>
    <w:p w14:paraId="6AB081D7" w14:textId="2F79A511" w:rsidR="0072059E" w:rsidRPr="00AC2A1A" w:rsidRDefault="0072059E" w:rsidP="0072059E">
      <w:pPr>
        <w:pStyle w:val="Heading2"/>
      </w:pPr>
      <w:bookmarkStart w:id="16" w:name="_Toc173963104"/>
      <w:bookmarkStart w:id="17" w:name="_Toc174022596"/>
      <w:r w:rsidRPr="00AC2A1A">
        <w:t>Step 2</w:t>
      </w:r>
      <w:r>
        <w:t>: Are</w:t>
      </w:r>
      <w:r w:rsidRPr="00AC2A1A">
        <w:t xml:space="preserve"> you considered suitable as </w:t>
      </w:r>
      <w:r w:rsidR="00651AF9" w:rsidRPr="00AC2A1A">
        <w:t>a</w:t>
      </w:r>
      <w:r w:rsidRPr="00AC2A1A">
        <w:t xml:space="preserve"> NDIS behaviour support practitioner?</w:t>
      </w:r>
      <w:bookmarkEnd w:id="16"/>
      <w:bookmarkEnd w:id="17"/>
    </w:p>
    <w:p w14:paraId="4AA3D1A9" w14:textId="270122C2" w:rsidR="0072059E" w:rsidRDefault="0072059E" w:rsidP="0072059E">
      <w:r>
        <w:t xml:space="preserve">Under the National Disability Insurance Scheme (NDIS), a specialist behaviour support provider must engage behaviour support practitioners, who are persons that the </w:t>
      </w:r>
      <w:r w:rsidR="00701148">
        <w:t xml:space="preserve">NDIS </w:t>
      </w:r>
      <w:r>
        <w:t xml:space="preserve">Commissioner of the NDIS Quality and Safeguards Commission </w:t>
      </w:r>
      <w:r w:rsidR="00701148">
        <w:t xml:space="preserve">(NDIS Commission) </w:t>
      </w:r>
      <w:r>
        <w:t xml:space="preserve">considers suitable to undertake behaviour support assessments and to develop behaviour support plans that may contain the use of restrictive practices. There is </w:t>
      </w:r>
      <w:hyperlink r:id="rId9" w:anchor="02" w:history="1">
        <w:r w:rsidRPr="00F50419">
          <w:rPr>
            <w:rStyle w:val="Hyperlink"/>
          </w:rPr>
          <w:t>information about this requirement</w:t>
        </w:r>
      </w:hyperlink>
      <w:r>
        <w:t xml:space="preserve"> on our website. </w:t>
      </w:r>
    </w:p>
    <w:p w14:paraId="09AF2075" w14:textId="77777777" w:rsidR="0072059E" w:rsidRDefault="0072059E" w:rsidP="0072059E">
      <w:pPr>
        <w:rPr>
          <w:b/>
        </w:rPr>
      </w:pPr>
      <w:r>
        <w:t xml:space="preserve">If you have not been considered suitable as </w:t>
      </w:r>
      <w:proofErr w:type="gramStart"/>
      <w:r>
        <w:t>an</w:t>
      </w:r>
      <w:proofErr w:type="gramEnd"/>
      <w:r>
        <w:t xml:space="preserve"> NDIS behaviour support practitioner, your access request will be rejected.  </w:t>
      </w:r>
    </w:p>
    <w:p w14:paraId="6F610D32" w14:textId="77777777" w:rsidR="00147377" w:rsidRPr="00AC2A1A" w:rsidRDefault="00147377" w:rsidP="00147377">
      <w:pPr>
        <w:pStyle w:val="Heading2"/>
      </w:pPr>
      <w:bookmarkStart w:id="18" w:name="_Toc173963105"/>
      <w:bookmarkStart w:id="19" w:name="_Toc174022597"/>
      <w:r w:rsidRPr="00AC2A1A">
        <w:t xml:space="preserve">Step 3 – Self request access role for the </w:t>
      </w:r>
      <w:r>
        <w:t>P</w:t>
      </w:r>
      <w:r w:rsidRPr="00AC2A1A">
        <w:t>ortal</w:t>
      </w:r>
      <w:bookmarkEnd w:id="18"/>
      <w:bookmarkEnd w:id="19"/>
      <w:r w:rsidRPr="00AC2A1A">
        <w:t xml:space="preserve"> </w:t>
      </w:r>
    </w:p>
    <w:p w14:paraId="6CF7E529" w14:textId="77777777" w:rsidR="00701148" w:rsidRPr="000E0884" w:rsidRDefault="00701148" w:rsidP="00701148">
      <w:pPr>
        <w:pBdr>
          <w:bottom w:val="single" w:sz="8" w:space="1" w:color="auto"/>
        </w:pBdr>
        <w:rPr>
          <w:color w:val="5F2E74" w:themeColor="accent1"/>
          <w:sz w:val="24"/>
          <w:szCs w:val="26"/>
        </w:rPr>
      </w:pPr>
      <w:r w:rsidRPr="000E0884">
        <w:rPr>
          <w:color w:val="5F2E74" w:themeColor="accent1"/>
          <w:sz w:val="24"/>
          <w:szCs w:val="26"/>
        </w:rPr>
        <w:t>Behaviour Support Practitioner role</w:t>
      </w:r>
    </w:p>
    <w:p w14:paraId="7D1F41DD" w14:textId="77777777" w:rsidR="00701148" w:rsidRDefault="00701148" w:rsidP="00701148">
      <w:r>
        <w:t>Once you have your PRODA account and have been considered suitable as a NDIS behaviour support practitioner, log in to the Portal and request access for ‘</w:t>
      </w:r>
      <w:r w:rsidRPr="00CA64DE">
        <w:rPr>
          <w:b/>
        </w:rPr>
        <w:t>Behaviour Support Practitioner’</w:t>
      </w:r>
      <w:r>
        <w:t xml:space="preserve">. This role is approved by the NDIS Commission. You will be notified via email if your access has been approved within approximately two business days. </w:t>
      </w:r>
    </w:p>
    <w:p w14:paraId="332EB1BF" w14:textId="77777777" w:rsidR="00701148" w:rsidRPr="00F333C6" w:rsidRDefault="00701148" w:rsidP="00701148">
      <w:pPr>
        <w:pStyle w:val="ListParagraph"/>
        <w:rPr>
          <w:i/>
        </w:rPr>
      </w:pPr>
      <w:r w:rsidRPr="00B36EEB">
        <w:rPr>
          <w:noProof/>
          <w:lang w:eastAsia="en-AU"/>
        </w:rPr>
        <mc:AlternateContent>
          <mc:Choice Requires="wpg">
            <w:drawing>
              <wp:anchor distT="0" distB="0" distL="114300" distR="114300" simplePos="0" relativeHeight="251739136" behindDoc="0" locked="0" layoutInCell="1" allowOverlap="1" wp14:anchorId="7E1D3C92" wp14:editId="296F51E5">
                <wp:simplePos x="0" y="0"/>
                <wp:positionH relativeFrom="margin">
                  <wp:posOffset>0</wp:posOffset>
                </wp:positionH>
                <wp:positionV relativeFrom="paragraph">
                  <wp:posOffset>0</wp:posOffset>
                </wp:positionV>
                <wp:extent cx="283210" cy="285115"/>
                <wp:effectExtent l="0" t="0" r="2540" b="635"/>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5" name="Oval 15"/>
                        <wps:cNvSpPr>
                          <a:spLocks noChangeArrowheads="1"/>
                        </wps:cNvSpPr>
                        <wps:spPr bwMode="auto">
                          <a:xfrm>
                            <a:off x="0" y="0"/>
                            <a:ext cx="881111" cy="881111"/>
                          </a:xfrm>
                          <a:prstGeom prst="ellipse">
                            <a:avLst/>
                          </a:pr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7" name="Line 436"/>
                        <wps:cNvCnPr/>
                        <wps:spPr bwMode="auto">
                          <a:xfrm flipH="1">
                            <a:off x="357951" y="627398"/>
                            <a:ext cx="163897" cy="656"/>
                          </a:xfrm>
                          <a:prstGeom prst="line">
                            <a:avLst/>
                          </a:prstGeom>
                          <a:noFill/>
                          <a:ln w="9525">
                            <a:noFill/>
                            <a:round/>
                            <a:headEnd/>
                            <a:tailEnd/>
                          </a:ln>
                        </wps:spPr>
                        <wps:bodyPr/>
                      </wps:wsp>
                      <wps:wsp>
                        <wps:cNvPr id="38" name="Freeform 3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2" name="Line 439"/>
                        <wps:cNvCnPr/>
                        <wps:spPr bwMode="auto">
                          <a:xfrm flipH="1">
                            <a:off x="357951" y="653622"/>
                            <a:ext cx="163897" cy="656"/>
                          </a:xfrm>
                          <a:prstGeom prst="line">
                            <a:avLst/>
                          </a:prstGeom>
                          <a:noFill/>
                          <a:ln w="9525">
                            <a:noFill/>
                            <a:round/>
                            <a:headEnd/>
                            <a:tailEnd/>
                          </a:ln>
                        </wps:spPr>
                        <wps:bodyPr/>
                      </wps:wsp>
                      <wps:wsp>
                        <wps:cNvPr id="43" name="Freeform 43"/>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 name="Line 442"/>
                        <wps:cNvCnPr/>
                        <wps:spPr bwMode="auto">
                          <a:xfrm flipH="1">
                            <a:off x="357951" y="681157"/>
                            <a:ext cx="163897" cy="656"/>
                          </a:xfrm>
                          <a:prstGeom prst="line">
                            <a:avLst/>
                          </a:prstGeom>
                          <a:noFill/>
                          <a:ln w="9525">
                            <a:noFill/>
                            <a:round/>
                            <a:headEnd/>
                            <a:tailEnd/>
                          </a:ln>
                        </wps:spPr>
                        <wps:bodyPr/>
                      </wps:wsp>
                      <wps:wsp>
                        <wps:cNvPr id="51" name="Freeform 5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9" name="Freeform 6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41B772" id="Group 5" o:spid="_x0000_s1026" alt="&quot;&quot;" style="position:absolute;margin-left:0;margin-top:0;width:22.3pt;height:22.45pt;z-index:25173913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">
                <v:oval id="Oval 1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" fillcolor="#83b14c [3208]" stroked="f"/>
                <v:shape id="Freeform 2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3208]" stroked="f">
                  <v:path arrowok="t" o:connecttype="custom" o:connectlocs="155,406;367,226;179,39;100,0;0,100;40,199;49,243;47,243;42,248;43,252;43,252;49,258;49,260;47,260;42,265;43,269;43,269;49,275;49,277;47,277;42,283;44,287;43,287;49,292;49,296;53,302;55,305;54,306;155,406" o:connectangles="0,0,0,0,0,0,0,0,0,0,0,0,0,0,0,0,0,0,0,0,0,0,0,0,0,0,0,0,0"/>
                </v:shape>
                <v:shape id="Freeform 25"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" path="m87,13c7,13,7,13,7,13,3,13,,10,,6,,3,3,,7,,87,,87,,87,v4,,7,3,7,6c94,10,91,13,87,13xe" fillcolor="#2c5871" stroked="f">
                  <v:path arrowok="t" o:connecttype="custom" o:connectlocs="87,13;7,13;0,6;7,0;87,0;94,6;87,13" o:connectangles="0,0,0,0,0,0,0"/>
                </v:shape>
                <v:shape id="Freeform 2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" path="m100,243v-16,,-36,,-51,c49,243,51,214,40,199,2,150,,104,,100,,45,45,,100,e" stroked="f">
                  <v:path arrowok="t" o:connecttype="custom" o:connectlocs="100,243;49,243;40,199;0,100;100,0" o:connectangles="0,0,0,0,0"/>
                </v:shape>
                <v:shape id="Freeform 31"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" path="m79,79v-9,,-9,,-9,c70,41,39,9,,9,,,,,,,44,,79,36,79,79xe" stroked="f">
                  <v:path arrowok="t" o:connecttype="custom" o:connectlocs="79,79;70,79;0,9;0,0;79,79" o:connectangles="0,0,0,0,0"/>
                </v:shape>
                <v:shape id="Freeform 32"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" path="m21,248l,246,40,,61,2,21,248r,xe" fillcolor="#0e303f" stroked="f">
                  <v:path arrowok="t" o:connecttype="custom" o:connectlocs="21,248;0,246;40,0;61,2;21,248;21,248" o:connectangles="0,0,0,0,0,0"/>
                </v:shape>
                <v:shape id="Freeform 33"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" path="m40,248l,2,21,,61,246r-21,2l40,248xe" fillcolor="#0e303f" stroked="f">
                  <v:path arrowok="t" o:connecttype="custom" o:connectlocs="40,248;0,2;21,0;61,246;40,248;40,248" o:connectangles="0,0,0,0,0,0"/>
                </v:shape>
                <v:shape id="Freeform 34"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35"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36"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" stroked="f"/>
                <v:shape id="Freeform 38"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" path="m111,10c5,10,5,10,5,10,2,10,,8,,5,,2,2,,5,,111,,111,,111,v3,,5,2,5,5c116,8,114,10,111,10xe" fillcolor="#2c5871" stroked="f">
                  <v:path arrowok="t" o:connecttype="custom" o:connectlocs="111,10;5,10;0,5;5,0;111,0;116,5;111,10" o:connectangles="0,0,0,0,0,0,0"/>
                </v:shape>
                <v:shape id="Freeform 40"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" stroked="f"/>
                <v:shape id="Freeform 43"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4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" stroked="f"/>
                <v:shape id="Freeform 51"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" path="m111,11c5,11,5,11,5,11,2,11,,8,,6,,3,2,,5,,111,,111,,111,v3,,5,3,5,6c116,8,114,11,111,11xe" fillcolor="#2c5871" stroked="f">
                  <v:path arrowok="t" o:connecttype="custom" o:connectlocs="111,11;5,11;0,6;5,0;111,0;116,6;111,11" o:connectangles="0,0,0,0,0,0,0"/>
                </v:shape>
                <v:shape id="Freeform 5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" path="m3,60c2,60,,59,,58,,2,,2,,2,,1,2,,3,,4,,6,1,6,2v,56,,56,,56c6,59,4,60,3,60xe" fillcolor="#a6dae9" stroked="f">
                  <v:path arrowok="t" o:connecttype="custom" o:connectlocs="3,60;0,58;0,2;3,0;6,2;6,58;3,60" o:connectangles="0,0,0,0,0,0,0"/>
                </v:shape>
                <v:shape id="Freeform 56"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5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" path="m51,34v,,-1,-1,-1,-1c2,6,2,6,2,6,1,5,,3,1,2,2,1,3,,5,1,52,29,52,29,52,29v2,,2,2,1,3c53,33,52,34,51,34xe" fillcolor="#a6dae9" stroked="f">
                  <v:path arrowok="t" o:connecttype="custom" o:connectlocs="51,34;50,33;2,6;1,2;5,1;52,29;53,32;51,34" o:connectangles="0,0,0,0,0,0,0,0"/>
                </v:shape>
                <v:shape id="Freeform 6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" path="m57,5c2,5,2,5,2,5,1,5,,4,,2,,1,1,,2,,57,,57,,57,v2,,3,1,3,2c60,4,59,5,57,5xe" fillcolor="#a6dae9" stroked="f">
                  <v:path arrowok="t" o:connecttype="custom" o:connectlocs="57,5;2,5;0,2;2,0;57,0;60,2;57,5" o:connectangles="0,0,0,0,0,0,0"/>
                </v:shape>
                <v:shape id="Freeform 65"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66"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67"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6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81"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" path="m58,5c3,5,3,5,3,5,1,5,,4,,2,,1,1,,3,,58,,58,,58,v1,,2,1,2,2c60,4,59,5,58,5xe" fillcolor="#a6dae9" stroked="f">
                  <v:path arrowok="t" o:connecttype="custom" o:connectlocs="58,5;3,5;0,2;3,0;58,0;60,2;58,5" o:connectangles="0,0,0,0,0,0,0"/>
                </v:shape>
                <v:shape id="Freeform 82"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8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8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F333C6">
        <w:rPr>
          <w:b/>
          <w:i/>
        </w:rPr>
        <w:t>Tip:</w:t>
      </w:r>
      <w:r w:rsidRPr="00F333C6">
        <w:rPr>
          <w:i/>
        </w:rPr>
        <w:t xml:space="preserve"> if you are requesting multiple user roles, ensure the behaviour support practitioner role is requested separately from any other roles. Do not request multiple roles at the same time as this may result in your request for the behaviour support practitioner role being rejected. </w:t>
      </w:r>
    </w:p>
    <w:p w14:paraId="2165CCF9" w14:textId="77777777" w:rsidR="00701148" w:rsidRPr="00F333C6" w:rsidRDefault="00701148" w:rsidP="00701148">
      <w:pPr>
        <w:pBdr>
          <w:bottom w:val="single" w:sz="8" w:space="1" w:color="auto"/>
        </w:pBdr>
        <w:spacing w:before="360"/>
        <w:rPr>
          <w:color w:val="5F2E74" w:themeColor="accent1"/>
          <w:sz w:val="24"/>
          <w:szCs w:val="26"/>
        </w:rPr>
      </w:pPr>
      <w:r w:rsidRPr="00F333C6">
        <w:rPr>
          <w:color w:val="5F2E74" w:themeColor="accent1"/>
          <w:sz w:val="24"/>
          <w:szCs w:val="26"/>
        </w:rPr>
        <w:t xml:space="preserve">Behaviour Support Practitioner </w:t>
      </w:r>
      <w:r>
        <w:rPr>
          <w:b/>
          <w:color w:val="5F2E74" w:themeColor="accent1"/>
          <w:sz w:val="24"/>
          <w:szCs w:val="26"/>
        </w:rPr>
        <w:t>A</w:t>
      </w:r>
      <w:r w:rsidRPr="00F333C6">
        <w:rPr>
          <w:b/>
          <w:color w:val="5F2E74" w:themeColor="accent1"/>
          <w:sz w:val="24"/>
          <w:szCs w:val="26"/>
        </w:rPr>
        <w:t>dmin</w:t>
      </w:r>
      <w:r w:rsidRPr="00F333C6">
        <w:rPr>
          <w:color w:val="5F2E74" w:themeColor="accent1"/>
          <w:sz w:val="24"/>
          <w:szCs w:val="26"/>
        </w:rPr>
        <w:t xml:space="preserve"> role</w:t>
      </w:r>
    </w:p>
    <w:p w14:paraId="186CD10F" w14:textId="77777777" w:rsidR="00701148" w:rsidRDefault="00701148" w:rsidP="00701148">
      <w:r>
        <w:t xml:space="preserve">An administrative staff member or other non-behaviour support practitioner can assist in the lodging of behaviour support plans for the specialist behaviour support provider. However, a behaviour support practitioner must be added to the behaviour support plan in the Portal and is responsible for the information entered on the Portal and contained in the behaviour support plan. </w:t>
      </w:r>
    </w:p>
    <w:p w14:paraId="5975251A" w14:textId="18D40266" w:rsidR="00701148" w:rsidRDefault="00701148" w:rsidP="00701148">
      <w:r>
        <w:t xml:space="preserve">The Behaviour Support Practitioner </w:t>
      </w:r>
      <w:r w:rsidRPr="00A82698">
        <w:t>Admin</w:t>
      </w:r>
      <w:r>
        <w:t xml:space="preserve"> can complete all steps required for lodgement; however, the behaviour support practitioner must complete the final step of clicking the ‘Send draft’ button. </w:t>
      </w:r>
    </w:p>
    <w:p w14:paraId="778841CC" w14:textId="77777777" w:rsidR="00147377" w:rsidRDefault="00147377" w:rsidP="00147377">
      <w:pPr>
        <w:pStyle w:val="Heading3"/>
      </w:pPr>
      <w:r>
        <w:lastRenderedPageBreak/>
        <w:t>When is the behaviour support plan lodged?</w:t>
      </w:r>
    </w:p>
    <w:p w14:paraId="415138D4" w14:textId="77777777" w:rsidR="00147377" w:rsidRPr="00AC2A1A" w:rsidRDefault="00147377" w:rsidP="00147377">
      <w:r>
        <w:t xml:space="preserve">The behaviour support plan is lodged when the ‘send draft’ button is pressed and the status of the plan changes to ‘pending’. </w:t>
      </w:r>
    </w:p>
    <w:p w14:paraId="001B356A" w14:textId="77777777" w:rsidR="00147377" w:rsidRPr="003B7FB5" w:rsidRDefault="00147377" w:rsidP="00147377">
      <w:pPr>
        <w:pStyle w:val="Heading1"/>
      </w:pPr>
      <w:bookmarkStart w:id="20" w:name="_Toc145935198"/>
      <w:bookmarkStart w:id="21" w:name="_Toc173963106"/>
      <w:bookmarkStart w:id="22" w:name="_Toc174022598"/>
      <w:r w:rsidRPr="003B7FB5">
        <w:t>General tips when lodging a behaviour support plan</w:t>
      </w:r>
      <w:bookmarkEnd w:id="20"/>
      <w:bookmarkEnd w:id="21"/>
      <w:bookmarkEnd w:id="22"/>
    </w:p>
    <w:p w14:paraId="2EDCDC14" w14:textId="77777777" w:rsidR="00147377" w:rsidRDefault="00147377" w:rsidP="00147377">
      <w:pPr>
        <w:pStyle w:val="ListParagraph"/>
        <w:contextualSpacing w:val="0"/>
        <w:rPr>
          <w:i/>
        </w:rPr>
      </w:pPr>
      <w:r w:rsidRPr="007329B5">
        <w:rPr>
          <w:b/>
          <w:i/>
          <w:noProof/>
          <w:lang w:eastAsia="en-AU"/>
        </w:rPr>
        <mc:AlternateContent>
          <mc:Choice Requires="wpg">
            <w:drawing>
              <wp:anchor distT="0" distB="0" distL="114300" distR="114300" simplePos="0" relativeHeight="251661312" behindDoc="0" locked="0" layoutInCell="1" allowOverlap="1" wp14:anchorId="3D5DF8DF" wp14:editId="2EA5963C">
                <wp:simplePos x="0" y="0"/>
                <wp:positionH relativeFrom="margin">
                  <wp:posOffset>0</wp:posOffset>
                </wp:positionH>
                <wp:positionV relativeFrom="paragraph">
                  <wp:posOffset>0</wp:posOffset>
                </wp:positionV>
                <wp:extent cx="283210" cy="285115"/>
                <wp:effectExtent l="0" t="0" r="2540" b="635"/>
                <wp:wrapNone/>
                <wp:docPr id="120" name="Group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1" name="Oval 12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2" name="Freeform 12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 name="Freeform 12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5" name="Freeform 125"/>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6" name="Freeform 126"/>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 name="Freeform 127"/>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8" name="Freeform 128"/>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9" name="Freeform 129"/>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 name="Line 436"/>
                        <wps:cNvCnPr/>
                        <wps:spPr bwMode="auto">
                          <a:xfrm flipH="1">
                            <a:off x="357951" y="627398"/>
                            <a:ext cx="163897" cy="656"/>
                          </a:xfrm>
                          <a:prstGeom prst="line">
                            <a:avLst/>
                          </a:prstGeom>
                          <a:noFill/>
                          <a:ln w="9525">
                            <a:noFill/>
                            <a:round/>
                            <a:headEnd/>
                            <a:tailEnd/>
                          </a:ln>
                        </wps:spPr>
                        <wps:bodyPr/>
                      </wps:wsp>
                      <wps:wsp>
                        <wps:cNvPr id="138" name="Freeform 13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 name="Line 439"/>
                        <wps:cNvCnPr/>
                        <wps:spPr bwMode="auto">
                          <a:xfrm flipH="1">
                            <a:off x="357951" y="653622"/>
                            <a:ext cx="163897" cy="656"/>
                          </a:xfrm>
                          <a:prstGeom prst="line">
                            <a:avLst/>
                          </a:prstGeom>
                          <a:noFill/>
                          <a:ln w="9525">
                            <a:noFill/>
                            <a:round/>
                            <a:headEnd/>
                            <a:tailEnd/>
                          </a:ln>
                        </wps:spPr>
                        <wps:bodyPr/>
                      </wps:wsp>
                      <wps:wsp>
                        <wps:cNvPr id="141" name="Freeform 14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2" name="Freeform 14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 name="Line 442"/>
                        <wps:cNvCnPr/>
                        <wps:spPr bwMode="auto">
                          <a:xfrm flipH="1">
                            <a:off x="357951" y="681157"/>
                            <a:ext cx="163897" cy="656"/>
                          </a:xfrm>
                          <a:prstGeom prst="line">
                            <a:avLst/>
                          </a:prstGeom>
                          <a:noFill/>
                          <a:ln w="9525">
                            <a:noFill/>
                            <a:round/>
                            <a:headEnd/>
                            <a:tailEnd/>
                          </a:ln>
                        </wps:spPr>
                        <wps:bodyPr/>
                      </wps:wsp>
                      <wps:wsp>
                        <wps:cNvPr id="144" name="Freeform 14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4" name="Freeform 1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5" name="Freeform 15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6" name="Freeform 15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7" name="Freeform 15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9" name="Freeform 15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0" name="Freeform 16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1" name="Freeform 16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3" name="Freeform 16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5" name="Freeform 165"/>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7" name="Freeform 16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8" name="Freeform 16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9" name="Freeform 16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97A860" id="Group 120" o:spid="_x0000_s1026" alt="&quot;&quot;" style="position:absolute;margin-left:0;margin-top:0;width:22.3pt;height:22.45pt;z-index:25166131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">
                <v:oval id="Oval 12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" fillcolor="#83b14c" stroked="f"/>
                <v:shape id="Freeform 12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2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" path="m87,13c7,13,7,13,7,13,3,13,,10,,6,,3,3,,7,,87,,87,,87,v4,,7,3,7,6c94,10,91,13,87,13xe" fillcolor="#2c5871" stroked="f">
                  <v:path arrowok="t" o:connecttype="custom" o:connectlocs="87,13;7,13;0,6;7,0;87,0;94,6;87,13" o:connectangles="0,0,0,0,0,0,0"/>
                </v:shape>
                <v:shape id="Freeform 125"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26"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" path="m100,243v-16,,-36,,-51,c49,243,51,214,40,199,2,150,,104,,100,,45,45,,100,e" stroked="f">
                  <v:path arrowok="t" o:connecttype="custom" o:connectlocs="100,243;49,243;40,199;0,100;100,0" o:connectangles="0,0,0,0,0"/>
                </v:shape>
                <v:shape id="Freeform 127"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" path="m79,79v-9,,-9,,-9,c70,41,39,9,,9,,,,,,,44,,79,36,79,79xe" stroked="f">
                  <v:path arrowok="t" o:connecttype="custom" o:connectlocs="79,79;70,79;0,9;0,0;79,79" o:connectangles="0,0,0,0,0"/>
                </v:shape>
                <v:shape id="Freeform 128"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" path="m21,248l,246,40,,61,2,21,248r,xe" fillcolor="#0e303f" stroked="f">
                  <v:path arrowok="t" o:connecttype="custom" o:connectlocs="21,248;0,246;40,0;61,2;21,248;21,248" o:connectangles="0,0,0,0,0,0"/>
                </v:shape>
                <v:shape id="Freeform 129"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" path="m40,248l,2,21,,61,246r-21,2l40,248xe" fillcolor="#0e303f" stroked="f">
                  <v:path arrowok="t" o:connecttype="custom" o:connectlocs="40,248;0,2;21,0;61,246;40,248;40,248" o:connectangles="0,0,0,0,0,0"/>
                </v:shape>
                <v:shape id="Freeform 130"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31"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136"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" stroked="f"/>
                <v:shape id="Freeform 138"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139"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" stroked="f"/>
                <v:shape id="Freeform 141"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142"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" stroked="f"/>
                <v:shape id="Freeform 144"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" path="m111,11c5,11,5,11,5,11,2,11,,8,,6,,3,2,,5,,111,,111,,111,v3,,5,3,5,6c116,8,114,11,111,11xe" fillcolor="#2c5871" stroked="f">
                  <v:path arrowok="t" o:connecttype="custom" o:connectlocs="111,11;5,11;0,6;5,0;111,0;116,6;111,11" o:connectangles="0,0,0,0,0,0,0"/>
                </v:shape>
                <v:shape id="Freeform 15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" path="m3,60c2,60,,59,,58,,2,,2,,2,,1,2,,3,,4,,6,1,6,2v,56,,56,,56c6,59,4,60,3,60xe" fillcolor="#a6dae9" stroked="f">
                  <v:path arrowok="t" o:connecttype="custom" o:connectlocs="3,60;0,58;0,2;3,0;6,2;6,58;3,60" o:connectangles="0,0,0,0,0,0,0"/>
                </v:shape>
                <v:shape id="Freeform 15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15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5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" path="m57,5c2,5,2,5,2,5,1,5,,4,,2,,1,1,,2,,57,,57,,57,v2,,3,1,3,2c60,4,59,5,57,5xe" fillcolor="#a6dae9" stroked="f">
                  <v:path arrowok="t" o:connecttype="custom" o:connectlocs="57,5;2,5;0,2;2,0;57,0;60,2;57,5" o:connectangles="0,0,0,0,0,0,0"/>
                </v:shape>
                <v:shape id="Freeform 159"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" path="m3,33c2,33,2,32,1,32,,30,1,29,2,28,50,,50,,50,v1,,3,,3,1c54,3,54,4,52,5,5,33,5,33,5,33v-1,,-1,,-2,xe" fillcolor="#a6dae9" stroked="f">
                  <v:path arrowok="t" o:connecttype="custom" o:connectlocs="3,33;1,32;2,28;50,0;53,1;52,5;5,33;3,33" o:connectangles="0,0,0,0,0,0,0,0"/>
                </v:shape>
                <v:shape id="Freeform 160"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161"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16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65"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" path="m58,5c3,5,3,5,3,5,1,5,,4,,2,,1,1,,3,,58,,58,,58,v1,,2,1,2,2c60,4,59,5,58,5xe" fillcolor="#a6dae9" stroked="f">
                  <v:path arrowok="t" o:connecttype="custom" o:connectlocs="58,5;3,5;0,2;3,0;58,0;60,2;58,5" o:connectangles="0,0,0,0,0,0,0"/>
                </v:shape>
                <v:shape id="Freeform 16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6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16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Pr="007329B5">
        <w:rPr>
          <w:b/>
          <w:i/>
        </w:rPr>
        <w:t xml:space="preserve">Tip: </w:t>
      </w:r>
      <w:r w:rsidRPr="007329B5">
        <w:rPr>
          <w:i/>
        </w:rPr>
        <w:t xml:space="preserve">Complete mandatory fields when entering information. </w:t>
      </w:r>
      <w:r>
        <w:rPr>
          <w:i/>
        </w:rPr>
        <w:br/>
      </w:r>
      <w:r w:rsidRPr="007329B5">
        <w:rPr>
          <w:i/>
        </w:rPr>
        <w:t>These are identified by a red asterisk (</w:t>
      </w:r>
      <w:r w:rsidRPr="003A011B">
        <w:rPr>
          <w:i/>
          <w:color w:val="962C8B" w:themeColor="accent2"/>
        </w:rPr>
        <w:t>*</w:t>
      </w:r>
      <w:r w:rsidRPr="007329B5">
        <w:rPr>
          <w:i/>
        </w:rPr>
        <w:t xml:space="preserve">). Fields that are not marked with a red asterisk are not essential to complete the lodgement. </w:t>
      </w:r>
    </w:p>
    <w:p w14:paraId="48A993AF" w14:textId="5382C5E1" w:rsidR="00147377" w:rsidRDefault="00147377" w:rsidP="00147377">
      <w:pPr>
        <w:pStyle w:val="ListParagraph"/>
        <w:contextualSpacing w:val="0"/>
        <w:rPr>
          <w:i/>
        </w:rPr>
      </w:pPr>
      <w:r w:rsidRPr="007329B5">
        <w:rPr>
          <w:b/>
          <w:i/>
          <w:noProof/>
          <w:lang w:eastAsia="en-AU"/>
        </w:rPr>
        <mc:AlternateContent>
          <mc:Choice Requires="wpg">
            <w:drawing>
              <wp:anchor distT="0" distB="0" distL="114300" distR="114300" simplePos="0" relativeHeight="251662336" behindDoc="0" locked="0" layoutInCell="1" allowOverlap="1" wp14:anchorId="6F41B0E2" wp14:editId="7BD17622">
                <wp:simplePos x="0" y="0"/>
                <wp:positionH relativeFrom="margin">
                  <wp:posOffset>0</wp:posOffset>
                </wp:positionH>
                <wp:positionV relativeFrom="paragraph">
                  <wp:posOffset>0</wp:posOffset>
                </wp:positionV>
                <wp:extent cx="283210" cy="285115"/>
                <wp:effectExtent l="0" t="0" r="2540" b="635"/>
                <wp:wrapNone/>
                <wp:docPr id="170" name="Group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71" name="Oval 17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2" name="Freeform 17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3" name="Freeform 17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4" name="Freeform 17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5" name="Freeform 17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6" name="Freeform 17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77" name="Freeform 17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8" name="Freeform 17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9" name="Freeform 17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0" name="Freeform 18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1" name="Freeform 18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2" name="Line 436"/>
                        <wps:cNvCnPr/>
                        <wps:spPr bwMode="auto">
                          <a:xfrm flipH="1">
                            <a:off x="357951" y="627398"/>
                            <a:ext cx="163897" cy="656"/>
                          </a:xfrm>
                          <a:prstGeom prst="line">
                            <a:avLst/>
                          </a:prstGeom>
                          <a:noFill/>
                          <a:ln w="9525">
                            <a:noFill/>
                            <a:round/>
                            <a:headEnd/>
                            <a:tailEnd/>
                          </a:ln>
                        </wps:spPr>
                        <wps:bodyPr/>
                      </wps:wsp>
                      <wps:wsp>
                        <wps:cNvPr id="183" name="Freeform 18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4" name="Freeform 18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5" name="Line 439"/>
                        <wps:cNvCnPr/>
                        <wps:spPr bwMode="auto">
                          <a:xfrm flipH="1">
                            <a:off x="357951" y="653622"/>
                            <a:ext cx="163897" cy="656"/>
                          </a:xfrm>
                          <a:prstGeom prst="line">
                            <a:avLst/>
                          </a:prstGeom>
                          <a:noFill/>
                          <a:ln w="9525">
                            <a:noFill/>
                            <a:round/>
                            <a:headEnd/>
                            <a:tailEnd/>
                          </a:ln>
                        </wps:spPr>
                        <wps:bodyPr/>
                      </wps:wsp>
                      <wps:wsp>
                        <wps:cNvPr id="186" name="Freeform 18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87" name="Freeform 18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8" name="Line 442"/>
                        <wps:cNvCnPr/>
                        <wps:spPr bwMode="auto">
                          <a:xfrm flipH="1">
                            <a:off x="357951" y="681157"/>
                            <a:ext cx="163897" cy="656"/>
                          </a:xfrm>
                          <a:prstGeom prst="line">
                            <a:avLst/>
                          </a:prstGeom>
                          <a:noFill/>
                          <a:ln w="9525">
                            <a:noFill/>
                            <a:round/>
                            <a:headEnd/>
                            <a:tailEnd/>
                          </a:ln>
                        </wps:spPr>
                        <wps:bodyPr/>
                      </wps:wsp>
                      <wps:wsp>
                        <wps:cNvPr id="189" name="Freeform 18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0" name="Freeform 19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1" name="Freeform 19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2" name="Freeform 19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3" name="Freeform 19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5" name="Freeform 19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 name="Freeform 19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7" name="Freeform 19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8" name="Freeform 19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9" name="Freeform 19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0" name="Freeform 20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1" name="Freeform 20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971DFB" id="Group 170" o:spid="_x0000_s1026" alt="&quot;&quot;" style="position:absolute;margin-left:0;margin-top:0;width:22.3pt;height:22.45pt;z-index:25166233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">
                <v:oval id="Oval 17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" fillcolor="#83b14c" stroked="f"/>
                <v:shape id="Freeform 17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7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" path="m87,13c7,13,7,13,7,13,3,13,,10,,6,,3,3,,7,,87,,87,,87,v4,,7,3,7,6c94,10,91,13,87,13xe" fillcolor="#2c5871" stroked="f">
                  <v:path arrowok="t" o:connecttype="custom" o:connectlocs="87,13;7,13;0,6;7,0;87,0;94,6;87,13" o:connectangles="0,0,0,0,0,0,0"/>
                </v:shape>
                <v:shape id="Freeform 174"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75"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" path="m100,243v-16,,-36,,-51,c49,243,51,214,40,199,2,150,,104,,100,,45,45,,100,e" stroked="f">
                  <v:path arrowok="t" o:connecttype="custom" o:connectlocs="100,243;49,243;40,199;0,100;100,0" o:connectangles="0,0,0,0,0"/>
                </v:shape>
                <v:shape id="Freeform 176"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" path="m79,79v-9,,-9,,-9,c70,41,39,9,,9,,,,,,,44,,79,36,79,79xe" stroked="f">
                  <v:path arrowok="t" o:connecttype="custom" o:connectlocs="79,79;70,79;0,9;0,0;79,79" o:connectangles="0,0,0,0,0"/>
                </v:shape>
                <v:shape id="Freeform 177"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" path="m21,248l,246,40,,61,2,21,248r,xe" fillcolor="#0e303f" stroked="f">
                  <v:path arrowok="t" o:connecttype="custom" o:connectlocs="21,248;0,246;40,0;61,2;21,248;21,248" o:connectangles="0,0,0,0,0,0"/>
                </v:shape>
                <v:shape id="Freeform 178"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" path="m40,248l,2,21,,61,246r-21,2l40,248xe" fillcolor="#0e303f" stroked="f">
                  <v:path arrowok="t" o:connecttype="custom" o:connectlocs="40,248;0,2;21,0;61,246;40,248;40,248" o:connectangles="0,0,0,0,0,0"/>
                </v:shape>
                <v:shape id="Freeform 179"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80"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" path="m102,v,53,,53,,53c102,56,99,59,96,59,6,59,6,59,6,59,3,59,,56,,53,,,,,,l102,xe" fillcolor="#0e303f" stroked="f">
                  <v:path arrowok="t" o:connecttype="custom" o:connectlocs="102,0;102,53;96,59;6,59;0,53;0,0;102,0" o:connectangles="0,0,0,0,0,0,0"/>
                </v:shape>
                <v:shape id="Freeform 181"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" stroked="f"/>
                <v:shape id="Freeform 183"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184"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" stroked="f"/>
                <v:shape id="Freeform 186"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" path="m111,11c5,11,5,11,5,11,2,11,,8,,5,,3,2,,5,,111,,111,,111,v3,,5,3,5,5c116,8,114,11,111,11xe" fillcolor="#2c5871" stroked="f">
                  <v:path arrowok="t" o:connecttype="custom" o:connectlocs="111,11;5,11;0,5;5,0;111,0;116,5;111,11" o:connectangles="0,0,0,0,0,0,0"/>
                </v:shape>
                <v:shape id="Freeform 187"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" stroked="f"/>
                <v:shape id="Freeform 189"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" path="m111,11c5,11,5,11,5,11,2,11,,8,,6,,3,2,,5,,111,,111,,111,v3,,5,3,5,6c116,8,114,11,111,11xe" fillcolor="#2c5871" stroked="f">
                  <v:path arrowok="t" o:connecttype="custom" o:connectlocs="111,11;5,11;0,6;5,0;111,0;116,6;111,11" o:connectangles="0,0,0,0,0,0,0"/>
                </v:shape>
                <v:shape id="Freeform 190"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" path="m3,60c2,60,,59,,58,,2,,2,,2,,1,2,,3,,4,,6,1,6,2v,56,,56,,56c6,59,4,60,3,60xe" fillcolor="#a6dae9" stroked="f">
                  <v:path arrowok="t" o:connecttype="custom" o:connectlocs="3,60;0,58;0,2;3,0;6,2;6,58;3,60" o:connectangles="0,0,0,0,0,0,0"/>
                </v:shape>
                <v:shape id="Freeform 191"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" path="m31,53v-1,,-2,,-3,-1c1,4,1,4,1,4,,3,,1,2,,3,,5,,5,1,33,49,33,49,33,49v1,1,,3,-1,4c32,53,31,53,31,53xe" fillcolor="#a6dae9" stroked="f">
                  <v:path arrowok="t" o:connecttype="custom" o:connectlocs="31,53;28,52;1,4;2,0;5,1;33,49;32,53;31,53" o:connectangles="0,0,0,0,0,0,0,0"/>
                </v:shape>
                <v:shape id="Freeform 19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9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" path="m57,5c2,5,2,5,2,5,1,5,,4,,2,,1,1,,2,,57,,57,,57,v2,,3,1,3,2c60,4,59,5,57,5xe" fillcolor="#a6dae9" stroked="f">
                  <v:path arrowok="t" o:connecttype="custom" o:connectlocs="57,5;2,5;0,2;2,0;57,0;60,2;57,5" o:connectangles="0,0,0,0,0,0,0"/>
                </v:shape>
                <v:shape id="Freeform 19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19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9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9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9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" path="m58,5c3,5,3,5,3,5,1,5,,4,,2,,1,1,,3,,58,,58,,58,v1,,2,1,2,2c60,4,59,5,58,5xe" fillcolor="#a6dae9" stroked="f">
                  <v:path arrowok="t" o:connecttype="custom" o:connectlocs="58,5;3,5;0,2;3,0;58,0;60,2;58,5" o:connectangles="0,0,0,0,0,0,0"/>
                </v:shape>
                <v:shape id="Freeform 19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" path="m3,34c2,34,1,33,1,32,,31,,29,1,29,49,1,49,1,49,1v2,-1,3,,4,1c54,3,53,5,52,6,4,33,4,33,4,33v,,-1,1,-1,1xe" fillcolor="#a6dae9" stroked="f">
                  <v:path arrowok="t" o:connecttype="custom" o:connectlocs="3,34;1,32;1,29;49,1;53,2;52,6;4,33;3,34" o:connectangles="0,0,0,0,0,0,0,0"/>
                </v:shape>
                <v:shape id="Freeform 20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" path="m3,53v,,-1,,-1,c1,52,,50,1,49,29,1,29,1,29,1,29,,31,,32,v1,1,2,3,1,4c6,52,6,52,6,52,5,53,4,53,3,53xe" fillcolor="#a6dae9" stroked="f">
                  <v:path arrowok="t" o:connecttype="custom" o:connectlocs="3,53;2,53;1,49;29,1;32,0;33,4;6,52;3,53" o:connectangles="0,0,0,0,0,0,0,0"/>
                </v:shape>
                <v:shape id="Freeform 201"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7329B5">
        <w:rPr>
          <w:b/>
          <w:i/>
        </w:rPr>
        <w:t xml:space="preserve">Tip: </w:t>
      </w:r>
      <w:r w:rsidRPr="007329B5">
        <w:rPr>
          <w:i/>
        </w:rPr>
        <w:t xml:space="preserve">When searching for providers, always use the provider’s ABN only. If you mistype the </w:t>
      </w:r>
      <w:r w:rsidR="003F2788" w:rsidRPr="007329B5">
        <w:rPr>
          <w:i/>
        </w:rPr>
        <w:t>provider’s</w:t>
      </w:r>
      <w:r w:rsidRPr="007329B5">
        <w:rPr>
          <w:i/>
        </w:rPr>
        <w:t xml:space="preserve"> name, the Portal may return zero results, as it looks for an exact match. Using the ABN as the only search term is the most reliable way of finding providers in the Portal quickly. </w:t>
      </w:r>
    </w:p>
    <w:p w14:paraId="3227D688" w14:textId="77777777" w:rsidR="00147377" w:rsidRPr="007329B5" w:rsidRDefault="00147377" w:rsidP="00147377">
      <w:pPr>
        <w:pStyle w:val="ListParagraph"/>
        <w:contextualSpacing w:val="0"/>
        <w:rPr>
          <w:i/>
        </w:rPr>
      </w:pPr>
      <w:r w:rsidRPr="007329B5">
        <w:rPr>
          <w:b/>
          <w:i/>
          <w:noProof/>
          <w:lang w:eastAsia="en-AU"/>
        </w:rPr>
        <mc:AlternateContent>
          <mc:Choice Requires="wpg">
            <w:drawing>
              <wp:anchor distT="0" distB="0" distL="114300" distR="114300" simplePos="0" relativeHeight="251663360" behindDoc="0" locked="0" layoutInCell="1" allowOverlap="1" wp14:anchorId="1790EF5D" wp14:editId="2DAE01A5">
                <wp:simplePos x="0" y="0"/>
                <wp:positionH relativeFrom="margin">
                  <wp:posOffset>0</wp:posOffset>
                </wp:positionH>
                <wp:positionV relativeFrom="paragraph">
                  <wp:posOffset>0</wp:posOffset>
                </wp:positionV>
                <wp:extent cx="283210" cy="285115"/>
                <wp:effectExtent l="0" t="0" r="2540" b="635"/>
                <wp:wrapNone/>
                <wp:docPr id="202" name="Group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03" name="Oval 20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04" name="Freeform 20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05" name="Freeform 20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06" name="Freeform 20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7" name="Freeform 20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8" name="Freeform 20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9" name="Freeform 20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0" name="Freeform 21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1" name="Freeform 21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2" name="Freeform 21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3" name="Freeform 21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4" name="Line 436"/>
                        <wps:cNvCnPr/>
                        <wps:spPr bwMode="auto">
                          <a:xfrm flipH="1">
                            <a:off x="357951" y="627398"/>
                            <a:ext cx="163897" cy="656"/>
                          </a:xfrm>
                          <a:prstGeom prst="line">
                            <a:avLst/>
                          </a:prstGeom>
                          <a:noFill/>
                          <a:ln w="9525">
                            <a:noFill/>
                            <a:round/>
                            <a:headEnd/>
                            <a:tailEnd/>
                          </a:ln>
                        </wps:spPr>
                        <wps:bodyPr/>
                      </wps:wsp>
                      <wps:wsp>
                        <wps:cNvPr id="215" name="Freeform 21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6" name="Freeform 21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17" name="Line 439"/>
                        <wps:cNvCnPr/>
                        <wps:spPr bwMode="auto">
                          <a:xfrm flipH="1">
                            <a:off x="357951" y="653622"/>
                            <a:ext cx="163897" cy="656"/>
                          </a:xfrm>
                          <a:prstGeom prst="line">
                            <a:avLst/>
                          </a:prstGeom>
                          <a:noFill/>
                          <a:ln w="9525">
                            <a:noFill/>
                            <a:round/>
                            <a:headEnd/>
                            <a:tailEnd/>
                          </a:ln>
                        </wps:spPr>
                        <wps:bodyPr/>
                      </wps:wsp>
                      <wps:wsp>
                        <wps:cNvPr id="218" name="Freeform 21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19" name="Freeform 21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0" name="Line 442"/>
                        <wps:cNvCnPr/>
                        <wps:spPr bwMode="auto">
                          <a:xfrm flipH="1">
                            <a:off x="357951" y="681157"/>
                            <a:ext cx="163897" cy="656"/>
                          </a:xfrm>
                          <a:prstGeom prst="line">
                            <a:avLst/>
                          </a:prstGeom>
                          <a:noFill/>
                          <a:ln w="9525">
                            <a:noFill/>
                            <a:round/>
                            <a:headEnd/>
                            <a:tailEnd/>
                          </a:ln>
                        </wps:spPr>
                        <wps:bodyPr/>
                      </wps:wsp>
                      <wps:wsp>
                        <wps:cNvPr id="221" name="Freeform 22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22" name="Freeform 22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3" name="Freeform 22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4" name="Freeform 22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5" name="Freeform 22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6" name="Freeform 22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7" name="Freeform 22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8" name="Freeform 22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29" name="Freeform 22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0" name="Freeform 23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1" name="Freeform 23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2" name="Freeform 23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3" name="Freeform 23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A44AB6" id="Group 202" o:spid="_x0000_s1026" alt="&quot;&quot;" style="position:absolute;margin-left:0;margin-top:0;width:22.3pt;height:22.45pt;z-index:251663360;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">
                <v:oval id="Oval 20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" fillcolor="#83b14c" stroked="f"/>
                <v:shape id="Freeform 204"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205"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" path="m87,13c7,13,7,13,7,13,3,13,,10,,6,,3,3,,7,,87,,87,,87,v4,,7,3,7,6c94,10,91,13,87,13xe" fillcolor="#2c5871" stroked="f">
                  <v:path arrowok="t" o:connecttype="custom" o:connectlocs="87,13;7,13;0,6;7,0;87,0;94,6;87,13" o:connectangles="0,0,0,0,0,0,0"/>
                </v:shape>
                <v:shape id="Freeform 20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07"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" path="m100,243v-16,,-36,,-51,c49,243,51,214,40,199,2,150,,104,,100,,45,45,,100,e" stroked="f">
                  <v:path arrowok="t" o:connecttype="custom" o:connectlocs="100,243;49,243;40,199;0,100;100,0" o:connectangles="0,0,0,0,0"/>
                </v:shape>
                <v:shape id="Freeform 208"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" path="m79,79v-9,,-9,,-9,c70,41,39,9,,9,,,,,,,44,,79,36,79,79xe" stroked="f">
                  <v:path arrowok="t" o:connecttype="custom" o:connectlocs="79,79;70,79;0,9;0,0;79,79" o:connectangles="0,0,0,0,0"/>
                </v:shape>
                <v:shape id="Freeform 209"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" path="m21,248l,246,40,,61,2,21,248r,xe" fillcolor="#0e303f" stroked="f">
                  <v:path arrowok="t" o:connecttype="custom" o:connectlocs="21,248;0,246;40,0;61,2;21,248;21,248" o:connectangles="0,0,0,0,0,0"/>
                </v:shape>
                <v:shape id="Freeform 210"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" path="m40,248l,2,21,,61,246r-21,2l40,248xe" fillcolor="#0e303f" stroked="f">
                  <v:path arrowok="t" o:connecttype="custom" o:connectlocs="40,248;0,2;21,0;61,246;40,248;40,248" o:connectangles="0,0,0,0,0,0"/>
                </v:shape>
                <v:shape id="Freeform 211"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12"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" path="m102,v,53,,53,,53c102,56,99,59,96,59,6,59,6,59,6,59,3,59,,56,,53,,,,,,l102,xe" fillcolor="#0e303f" stroked="f">
                  <v:path arrowok="t" o:connecttype="custom" o:connectlocs="102,0;102,53;96,59;6,59;0,53;0,0;102,0" o:connectangles="0,0,0,0,0,0,0"/>
                </v:shape>
                <v:shape id="Freeform 213"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" stroked="f"/>
                <v:shape id="Freeform 215"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216"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" stroked="f"/>
                <v:shape id="Freeform 21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219"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" stroked="f"/>
                <v:shape id="Freeform 221"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" path="m111,11c5,11,5,11,5,11,2,11,,8,,6,,3,2,,5,,111,,111,,111,v3,,5,3,5,6c116,8,114,11,111,11xe" fillcolor="#2c5871" stroked="f">
                  <v:path arrowok="t" o:connecttype="custom" o:connectlocs="111,11;5,11;0,6;5,0;111,0;116,6;111,11" o:connectangles="0,0,0,0,0,0,0"/>
                </v:shape>
                <v:shape id="Freeform 22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" path="m3,60c2,60,,59,,58,,2,,2,,2,,1,2,,3,,4,,6,1,6,2v,56,,56,,56c6,59,4,60,3,60xe" fillcolor="#a6dae9" stroked="f">
                  <v:path arrowok="t" o:connecttype="custom" o:connectlocs="3,60;0,58;0,2;3,0;6,2;6,58;3,60" o:connectangles="0,0,0,0,0,0,0"/>
                </v:shape>
                <v:shape id="Freeform 223"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224"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225"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" path="m57,5c2,5,2,5,2,5,1,5,,4,,2,,1,1,,2,,57,,57,,57,v2,,3,1,3,2c60,4,59,5,57,5xe" fillcolor="#a6dae9" stroked="f">
                  <v:path arrowok="t" o:connecttype="custom" o:connectlocs="57,5;2,5;0,2;2,0;57,0;60,2;57,5" o:connectangles="0,0,0,0,0,0,0"/>
                </v:shape>
                <v:shape id="Freeform 226"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22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22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22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230"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" path="m58,5c3,5,3,5,3,5,1,5,,4,,2,,1,1,,3,,58,,58,,58,v1,,2,1,2,2c60,4,59,5,58,5xe" fillcolor="#a6dae9" stroked="f">
                  <v:path arrowok="t" o:connecttype="custom" o:connectlocs="58,5;3,5;0,2;3,0;58,0;60,2;58,5" o:connectangles="0,0,0,0,0,0,0"/>
                </v:shape>
                <v:shape id="Freeform 231"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232"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233"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7329B5">
        <w:rPr>
          <w:b/>
          <w:i/>
        </w:rPr>
        <w:t xml:space="preserve">Tip: </w:t>
      </w:r>
      <w:r w:rsidRPr="007329B5">
        <w:rPr>
          <w:i/>
        </w:rPr>
        <w:t xml:space="preserve">Ensure you add the implementing providers’ service location/outlet after adding the implementing provider. This is required to add the behaviours of concern and restrictive practices. </w:t>
      </w:r>
    </w:p>
    <w:p w14:paraId="5E18B8A6" w14:textId="77777777" w:rsidR="0072059E" w:rsidRDefault="0072059E" w:rsidP="0072059E"/>
    <w:tbl>
      <w:tblPr>
        <w:tblStyle w:val="TableGrid"/>
        <w:tblW w:w="0" w:type="auto"/>
        <w:tblLook w:val="04A0" w:firstRow="1" w:lastRow="0" w:firstColumn="1" w:lastColumn="0" w:noHBand="0" w:noVBand="1"/>
      </w:tblPr>
      <w:tblGrid>
        <w:gridCol w:w="9060"/>
      </w:tblGrid>
      <w:tr w:rsidR="00147377" w14:paraId="3B9C5C81" w14:textId="77777777" w:rsidTr="00147377">
        <w:tc>
          <w:tcPr>
            <w:tcW w:w="9060" w:type="dxa"/>
            <w:shd w:val="clear" w:color="auto" w:fill="E2CDEB"/>
          </w:tcPr>
          <w:p w14:paraId="6EE1A79D" w14:textId="77777777" w:rsidR="00147377" w:rsidRPr="003C5DEE" w:rsidRDefault="00147377" w:rsidP="00147377">
            <w:pPr>
              <w:pStyle w:val="Heading1"/>
            </w:pPr>
            <w:bookmarkStart w:id="23" w:name="_Toc173963107"/>
            <w:bookmarkStart w:id="24" w:name="_Toc174022599"/>
            <w:r w:rsidRPr="003C5DEE">
              <w:lastRenderedPageBreak/>
              <w:t>Getting ready to lodge</w:t>
            </w:r>
            <w:bookmarkEnd w:id="23"/>
            <w:bookmarkEnd w:id="24"/>
          </w:p>
          <w:p w14:paraId="61E82B91" w14:textId="77777777" w:rsidR="00147377" w:rsidRDefault="00147377" w:rsidP="00147377">
            <w:r w:rsidRPr="00FA5D29">
              <w:t>Prior to lodgement, it is a good idea to have the following items ea</w:t>
            </w:r>
            <w:r>
              <w:t xml:space="preserve">sily available and accessible: </w:t>
            </w:r>
          </w:p>
          <w:p w14:paraId="22DC4B7E" w14:textId="77777777" w:rsidR="00147377" w:rsidRPr="001C11DA" w:rsidRDefault="00147377" w:rsidP="00EE150F">
            <w:pPr>
              <w:pStyle w:val="ListParagraph"/>
              <w:numPr>
                <w:ilvl w:val="0"/>
                <w:numId w:val="14"/>
              </w:numPr>
              <w:ind w:hanging="357"/>
              <w:contextualSpacing w:val="0"/>
              <w:rPr>
                <w:b/>
                <w:u w:val="single"/>
              </w:rPr>
            </w:pPr>
            <w:r w:rsidRPr="00F50419">
              <w:rPr>
                <w:b/>
              </w:rPr>
              <w:t>A completed behaviour support plan</w:t>
            </w:r>
            <w:r w:rsidRPr="00FA5D29">
              <w:t xml:space="preserve"> in a document that contains at least one regulated restrictive practice. The plan can be written on your own template or on the NDIS Commission template. </w:t>
            </w:r>
            <w:r w:rsidRPr="001C11DA">
              <w:rPr>
                <w:b/>
                <w:u w:val="single"/>
              </w:rPr>
              <w:t xml:space="preserve">Note - if there are no restrictive practices in the plan, lodgement is not required. </w:t>
            </w:r>
          </w:p>
          <w:p w14:paraId="7848F73D" w14:textId="77777777" w:rsidR="00147377" w:rsidRPr="00701148" w:rsidRDefault="00147377" w:rsidP="00EE150F">
            <w:pPr>
              <w:pStyle w:val="ListParagraph"/>
              <w:numPr>
                <w:ilvl w:val="0"/>
                <w:numId w:val="14"/>
              </w:numPr>
              <w:spacing w:after="120" w:line="240" w:lineRule="auto"/>
              <w:ind w:hanging="357"/>
              <w:contextualSpacing w:val="0"/>
              <w:rPr>
                <w:b/>
                <w:bCs/>
              </w:rPr>
            </w:pPr>
            <w:r w:rsidRPr="00F50419">
              <w:rPr>
                <w:b/>
              </w:rPr>
              <w:t>Implementing provider details</w:t>
            </w:r>
            <w:r>
              <w:t>:</w:t>
            </w:r>
          </w:p>
          <w:p w14:paraId="2241D087" w14:textId="77777777" w:rsidR="00147377" w:rsidRPr="00FA5D29" w:rsidRDefault="00147377" w:rsidP="00EE150F">
            <w:pPr>
              <w:pStyle w:val="ListParagraph"/>
              <w:numPr>
                <w:ilvl w:val="1"/>
                <w:numId w:val="14"/>
              </w:numPr>
              <w:spacing w:before="120" w:line="240" w:lineRule="auto"/>
              <w:ind w:hanging="357"/>
            </w:pPr>
            <w:r>
              <w:t xml:space="preserve">Each </w:t>
            </w:r>
            <w:r w:rsidRPr="00FA5D29">
              <w:t>Implementing provider’s ABN</w:t>
            </w:r>
          </w:p>
          <w:p w14:paraId="51E99E23" w14:textId="77777777" w:rsidR="00147377" w:rsidRDefault="00147377" w:rsidP="00EE150F">
            <w:pPr>
              <w:pStyle w:val="ListParagraph"/>
              <w:numPr>
                <w:ilvl w:val="1"/>
                <w:numId w:val="14"/>
              </w:numPr>
              <w:ind w:hanging="357"/>
              <w:contextualSpacing w:val="0"/>
            </w:pPr>
            <w:r w:rsidRPr="00FA5D29">
              <w:t>Service location outlet ID number or outlet name or outlet address</w:t>
            </w:r>
          </w:p>
          <w:p w14:paraId="0A648F6B" w14:textId="34495BB9" w:rsidR="00147377" w:rsidRPr="00701148" w:rsidRDefault="00147377" w:rsidP="00EE150F">
            <w:pPr>
              <w:pStyle w:val="ListParagraph"/>
              <w:numPr>
                <w:ilvl w:val="0"/>
                <w:numId w:val="14"/>
              </w:numPr>
              <w:ind w:hanging="357"/>
              <w:contextualSpacing w:val="0"/>
              <w:rPr>
                <w:b/>
                <w:bCs/>
              </w:rPr>
            </w:pPr>
            <w:r w:rsidRPr="00F50419">
              <w:rPr>
                <w:b/>
              </w:rPr>
              <w:t>Medication details</w:t>
            </w:r>
            <w:r w:rsidRPr="00FA5D29">
              <w:t xml:space="preserve"> (if chemical restraint is included in the plan) e.g.</w:t>
            </w:r>
            <w:r w:rsidR="00701148">
              <w:t>,</w:t>
            </w:r>
            <w:r w:rsidRPr="00FA5D29">
              <w:t xml:space="preserve"> medication chart with the names of the medications, dosage and frequency.</w:t>
            </w:r>
          </w:p>
          <w:p w14:paraId="4EDEA229" w14:textId="77777777" w:rsidR="00147377" w:rsidRPr="00701148" w:rsidRDefault="00147377" w:rsidP="00EE150F">
            <w:pPr>
              <w:pStyle w:val="ListParagraph"/>
              <w:numPr>
                <w:ilvl w:val="0"/>
                <w:numId w:val="14"/>
              </w:numPr>
              <w:ind w:hanging="357"/>
              <w:contextualSpacing w:val="0"/>
              <w:rPr>
                <w:b/>
                <w:bCs/>
              </w:rPr>
            </w:pPr>
            <w:r w:rsidRPr="00BA0F5F">
              <w:rPr>
                <w:b/>
                <w:noProof/>
                <w:lang w:eastAsia="en-AU"/>
              </w:rPr>
              <mc:AlternateContent>
                <mc:Choice Requires="wpg">
                  <w:drawing>
                    <wp:anchor distT="0" distB="0" distL="114300" distR="114300" simplePos="0" relativeHeight="251665408" behindDoc="0" locked="0" layoutInCell="1" allowOverlap="1" wp14:anchorId="47680CA7" wp14:editId="0781E432">
                      <wp:simplePos x="0" y="0"/>
                      <wp:positionH relativeFrom="margin">
                        <wp:posOffset>310439</wp:posOffset>
                      </wp:positionH>
                      <wp:positionV relativeFrom="paragraph">
                        <wp:posOffset>424050</wp:posOffset>
                      </wp:positionV>
                      <wp:extent cx="283210" cy="285115"/>
                      <wp:effectExtent l="0" t="0" r="2540" b="635"/>
                      <wp:wrapNone/>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35" name="Oval 23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36" name="Freeform 23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37" name="Freeform 23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38" name="Freeform 23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39" name="Freeform 23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40" name="Freeform 24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41" name="Freeform 24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2" name="Freeform 24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3" name="Freeform 24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4" name="Freeform 24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5" name="Freeform 24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6" name="Line 436"/>
                              <wps:cNvCnPr/>
                              <wps:spPr bwMode="auto">
                                <a:xfrm flipH="1">
                                  <a:off x="357951" y="627398"/>
                                  <a:ext cx="163897" cy="656"/>
                                </a:xfrm>
                                <a:prstGeom prst="line">
                                  <a:avLst/>
                                </a:prstGeom>
                                <a:noFill/>
                                <a:ln w="9525">
                                  <a:noFill/>
                                  <a:round/>
                                  <a:headEnd/>
                                  <a:tailEnd/>
                                </a:ln>
                              </wps:spPr>
                              <wps:bodyPr/>
                            </wps:wsp>
                            <wps:wsp>
                              <wps:cNvPr id="247" name="Freeform 24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48" name="Freeform 24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49" name="Line 439"/>
                              <wps:cNvCnPr/>
                              <wps:spPr bwMode="auto">
                                <a:xfrm flipH="1">
                                  <a:off x="357951" y="653622"/>
                                  <a:ext cx="163897" cy="656"/>
                                </a:xfrm>
                                <a:prstGeom prst="line">
                                  <a:avLst/>
                                </a:prstGeom>
                                <a:noFill/>
                                <a:ln w="9525">
                                  <a:noFill/>
                                  <a:round/>
                                  <a:headEnd/>
                                  <a:tailEnd/>
                                </a:ln>
                              </wps:spPr>
                              <wps:bodyPr/>
                            </wps:wsp>
                            <wps:wsp>
                              <wps:cNvPr id="250" name="Freeform 25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51" name="Freeform 25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52" name="Line 442"/>
                              <wps:cNvCnPr/>
                              <wps:spPr bwMode="auto">
                                <a:xfrm flipH="1">
                                  <a:off x="357951" y="681157"/>
                                  <a:ext cx="163897" cy="656"/>
                                </a:xfrm>
                                <a:prstGeom prst="line">
                                  <a:avLst/>
                                </a:prstGeom>
                                <a:noFill/>
                                <a:ln w="9525">
                                  <a:noFill/>
                                  <a:round/>
                                  <a:headEnd/>
                                  <a:tailEnd/>
                                </a:ln>
                              </wps:spPr>
                              <wps:bodyPr/>
                            </wps:wsp>
                            <wps:wsp>
                              <wps:cNvPr id="253" name="Freeform 25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54" name="Freeform 2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5" name="Freeform 25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6" name="Freeform 25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7" name="Freeform 25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8" name="Freeform 25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9" name="Freeform 25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0" name="Freeform 26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1" name="Freeform 26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2" name="Freeform 26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3" name="Freeform 26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4" name="Freeform 26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5" name="Freeform 26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27E966" id="Group 234" o:spid="_x0000_s1026" alt="&quot;&quot;" style="position:absolute;margin-left:24.45pt;margin-top:33.4pt;width:22.3pt;height:22.45pt;z-index:251665408;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">
                      <v:oval id="Oval 23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" fillcolor="#83b14c" stroked="f"/>
                      <v:shape id="Freeform 23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23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23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3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" path="m100,243v-16,,-36,,-51,c49,243,51,214,40,199,2,150,,104,,100,,45,45,,100,e" stroked="f">
                        <v:path arrowok="t" o:connecttype="custom" o:connectlocs="100,243;49,243;40,199;0,100;100,0" o:connectangles="0,0,0,0,0"/>
                      </v:shape>
                      <v:shape id="Freeform 24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" path="m79,79v-9,,-9,,-9,c70,41,39,9,,9,,,,,,,44,,79,36,79,79xe" stroked="f">
                        <v:path arrowok="t" o:connecttype="custom" o:connectlocs="79,79;70,79;0,9;0,0;79,79" o:connectangles="0,0,0,0,0"/>
                      </v:shape>
                      <v:shape id="Freeform 24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" path="m21,248l,246,40,,61,2,21,248r,xe" fillcolor="#0e303f" stroked="f">
                        <v:path arrowok="t" o:connecttype="custom" o:connectlocs="21,248;0,246;40,0;61,2;21,248;21,248" o:connectangles="0,0,0,0,0,0"/>
                      </v:shape>
                      <v:shape id="Freeform 24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" path="m40,248l,2,21,,61,246r-21,2l40,248xe" fillcolor="#0e303f" stroked="f">
                        <v:path arrowok="t" o:connecttype="custom" o:connectlocs="40,248;0,2;21,0;61,246;40,248;40,248" o:connectangles="0,0,0,0,0,0"/>
                      </v:shape>
                      <v:shape id="Freeform 24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4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24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" stroked="f"/>
                      <v:shape id="Freeform 24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24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" stroked="f"/>
                      <v:shape id="Freeform 25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" path="m111,11c5,11,5,11,5,11,2,11,,8,,5,,3,2,,5,,111,,111,,111,v3,,5,3,5,5c116,8,114,11,111,11xe" fillcolor="#2c5871" stroked="f">
                        <v:path arrowok="t" o:connecttype="custom" o:connectlocs="111,11;5,11;0,5;5,0;111,0;116,5;111,11" o:connectangles="0,0,0,0,0,0,0"/>
                      </v:shape>
                      <v:shape id="Freeform 25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" stroked="f"/>
                      <v:shape id="Freeform 25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" path="m111,11c5,11,5,11,5,11,2,11,,8,,6,,3,2,,5,,111,,111,,111,v3,,5,3,5,6c116,8,114,11,111,11xe" fillcolor="#2c5871" stroked="f">
                        <v:path arrowok="t" o:connecttype="custom" o:connectlocs="111,11;5,11;0,6;5,0;111,0;116,6;111,11" o:connectangles="0,0,0,0,0,0,0"/>
                      </v:shape>
                      <v:shape id="Freeform 25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" path="m3,60c2,60,,59,,58,,2,,2,,2,,1,2,,3,,4,,6,1,6,2v,56,,56,,56c6,59,4,60,3,60xe" fillcolor="#a6dae9" stroked="f">
                        <v:path arrowok="t" o:connecttype="custom" o:connectlocs="3,60;0,58;0,2;3,0;6,2;6,58;3,60" o:connectangles="0,0,0,0,0,0,0"/>
                      </v:shape>
                      <v:shape id="Freeform 25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25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25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" path="m57,5c2,5,2,5,2,5,1,5,,4,,2,,1,1,,2,,57,,57,,57,v2,,3,1,3,2c60,4,59,5,57,5xe" fillcolor="#a6dae9" stroked="f">
                        <v:path arrowok="t" o:connecttype="custom" o:connectlocs="57,5;2,5;0,2;2,0;57,0;60,2;57,5" o:connectangles="0,0,0,0,0,0,0"/>
                      </v:shape>
                      <v:shape id="Freeform 25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25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26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" path="m31,54v-1,,-2,-1,-2,-2c1,4,1,4,1,4,,3,1,2,2,1,3,,5,1,6,2,33,50,33,50,33,50v1,1,1,2,-1,3c32,53,31,54,31,54xe" fillcolor="#a6dae9" stroked="f">
                        <v:path arrowok="t" o:connecttype="custom" o:connectlocs="31,54;29,52;1,4;2,1;6,2;33,50;32,53;31,54" o:connectangles="0,0,0,0,0,0,0,0"/>
                      </v:shape>
                      <v:shape id="Freeform 26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26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" path="m58,5c3,5,3,5,3,5,1,5,,4,,2,,1,1,,3,,58,,58,,58,v1,,2,1,2,2c60,4,59,5,58,5xe" fillcolor="#a6dae9" stroked="f">
                        <v:path arrowok="t" o:connecttype="custom" o:connectlocs="58,5;3,5;0,2;3,0;58,0;60,2;58,5" o:connectangles="0,0,0,0,0,0,0"/>
                      </v:shape>
                      <v:shape id="Freeform 26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26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26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Pr="00F50419">
              <w:rPr>
                <w:b/>
              </w:rPr>
              <w:t>A functional behaviour assessment</w:t>
            </w:r>
            <w:r>
              <w:t>,</w:t>
            </w:r>
            <w:r w:rsidRPr="00FA5D29">
              <w:t xml:space="preserve"> </w:t>
            </w:r>
            <w:r>
              <w:t>i</w:t>
            </w:r>
            <w:r w:rsidRPr="00FA5D29">
              <w:t>f a comprehensive behaviour support plan is being lodged,</w:t>
            </w:r>
            <w:r>
              <w:t xml:space="preserve"> as this</w:t>
            </w:r>
            <w:r w:rsidRPr="00FA5D29">
              <w:t xml:space="preserve"> </w:t>
            </w:r>
            <w:r>
              <w:t>must also be attached to the Portal.</w:t>
            </w:r>
            <w:r w:rsidRPr="00FA5D29">
              <w:t xml:space="preserve"> </w:t>
            </w:r>
          </w:p>
          <w:p w14:paraId="4DFFD1C4" w14:textId="77777777" w:rsidR="00147377" w:rsidRPr="00584472" w:rsidRDefault="00147377" w:rsidP="00147377">
            <w:pPr>
              <w:pStyle w:val="ListParagraph"/>
              <w:ind w:left="1083"/>
              <w:rPr>
                <w:i/>
              </w:rPr>
            </w:pPr>
            <w:r w:rsidRPr="007329B5">
              <w:rPr>
                <w:b/>
                <w:i/>
              </w:rPr>
              <w:t>Tip:</w:t>
            </w:r>
            <w:r>
              <w:rPr>
                <w:i/>
              </w:rPr>
              <w:t xml:space="preserve"> S</w:t>
            </w:r>
            <w:r w:rsidRPr="00584472">
              <w:rPr>
                <w:i/>
              </w:rPr>
              <w:t>elect ‘Functional</w:t>
            </w:r>
            <w:r>
              <w:rPr>
                <w:i/>
              </w:rPr>
              <w:t xml:space="preserve"> </w:t>
            </w:r>
            <w:r w:rsidRPr="00584472">
              <w:rPr>
                <w:i/>
              </w:rPr>
              <w:t xml:space="preserve">Behaviour Assessment’ as the document type when uploading. </w:t>
            </w:r>
          </w:p>
          <w:p w14:paraId="0D76E655" w14:textId="77777777" w:rsidR="00147377" w:rsidRDefault="00147377" w:rsidP="0072059E"/>
          <w:p w14:paraId="528E63ED" w14:textId="31A7CD2C" w:rsidR="00147377" w:rsidRDefault="00147377" w:rsidP="0072059E">
            <w:r>
              <w:t xml:space="preserve">If you have multiple access roles, ensure you are logged in as behaviour support practitioner or Behaviour Support Practitioner Admin role. </w:t>
            </w:r>
          </w:p>
        </w:tc>
      </w:tr>
    </w:tbl>
    <w:p w14:paraId="1C49D9AF" w14:textId="2CA1C7B1" w:rsidR="00147377" w:rsidRDefault="00147377" w:rsidP="0072059E"/>
    <w:p w14:paraId="55769F60" w14:textId="77777777" w:rsidR="00147377" w:rsidRDefault="00147377">
      <w:pPr>
        <w:suppressAutoHyphens w:val="0"/>
        <w:spacing w:before="120" w:after="120" w:line="240" w:lineRule="auto"/>
      </w:pPr>
      <w:r>
        <w:br w:type="page"/>
      </w:r>
    </w:p>
    <w:p w14:paraId="14409AFB" w14:textId="0BFEC1C4" w:rsidR="00280CD6" w:rsidRPr="009E3042" w:rsidRDefault="00147377" w:rsidP="00EE150F">
      <w:pPr>
        <w:pStyle w:val="Heading2-numbered"/>
        <w:numPr>
          <w:ilvl w:val="0"/>
          <w:numId w:val="13"/>
        </w:numPr>
      </w:pPr>
      <w:bookmarkStart w:id="25" w:name="_Toc122366111"/>
      <w:bookmarkStart w:id="26" w:name="_Toc122366282"/>
      <w:bookmarkStart w:id="27" w:name="_Toc127870718"/>
      <w:bookmarkStart w:id="28" w:name="_Toc173963108"/>
      <w:bookmarkStart w:id="29" w:name="_Toc174022600"/>
      <w:bookmarkEnd w:id="5"/>
      <w:bookmarkEnd w:id="6"/>
      <w:bookmarkEnd w:id="7"/>
      <w:bookmarkEnd w:id="8"/>
      <w:r w:rsidRPr="00147377">
        <w:lastRenderedPageBreak/>
        <w:t xml:space="preserve">Create </w:t>
      </w:r>
      <w:r w:rsidRPr="009E3042">
        <w:t>behaviour</w:t>
      </w:r>
      <w:r w:rsidRPr="00147377">
        <w:t xml:space="preserve"> </w:t>
      </w:r>
      <w:r w:rsidRPr="009E3042">
        <w:t>support plan</w:t>
      </w:r>
      <w:r w:rsidR="00FC3F11">
        <w:t xml:space="preserve"> identification number </w:t>
      </w:r>
      <w:r w:rsidR="00FC3F11">
        <w:br/>
        <w:t>(plan</w:t>
      </w:r>
      <w:r w:rsidRPr="009E3042">
        <w:t xml:space="preserve"> ID</w:t>
      </w:r>
      <w:r w:rsidR="00FC3F11">
        <w:t>)</w:t>
      </w:r>
      <w:bookmarkEnd w:id="25"/>
      <w:bookmarkEnd w:id="26"/>
      <w:bookmarkEnd w:id="27"/>
      <w:bookmarkEnd w:id="28"/>
      <w:bookmarkEnd w:id="29"/>
    </w:p>
    <w:p w14:paraId="5AB6E397" w14:textId="7D50A14B" w:rsidR="00147377" w:rsidRPr="009E3042" w:rsidRDefault="009E3042" w:rsidP="00EE150F">
      <w:pPr>
        <w:pStyle w:val="ListParagraph"/>
        <w:numPr>
          <w:ilvl w:val="1"/>
          <w:numId w:val="13"/>
        </w:numPr>
        <w:ind w:left="567" w:hanging="567"/>
      </w:pPr>
      <w:r w:rsidRPr="0087316D">
        <w:t xml:space="preserve">Click on the behaviour support </w:t>
      </w:r>
      <w:r>
        <w:t xml:space="preserve">plan </w:t>
      </w:r>
      <w:r w:rsidRPr="0087316D">
        <w:t xml:space="preserve">drop down menu and select </w:t>
      </w:r>
      <w:r w:rsidRPr="009E3042">
        <w:rPr>
          <w:b/>
        </w:rPr>
        <w:t>Behaviour support plan list.</w:t>
      </w:r>
    </w:p>
    <w:p w14:paraId="5BA9CE5B" w14:textId="0E971596" w:rsidR="009E3042" w:rsidRPr="009E3042" w:rsidRDefault="009E3042" w:rsidP="00D34F83">
      <w:r w:rsidRPr="008918D2">
        <w:rPr>
          <w:b/>
          <w:noProof/>
          <w:lang w:eastAsia="en-AU"/>
        </w:rPr>
        <w:drawing>
          <wp:inline distT="0" distB="0" distL="0" distR="0" wp14:anchorId="5523E705" wp14:editId="3988C314">
            <wp:extent cx="5702300" cy="2948814"/>
            <wp:effectExtent l="19050" t="19050" r="12700" b="23495"/>
            <wp:docPr id="60" name="Picture 60" descr="C:\Users\ks0082\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0082\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361" cy="2980908"/>
                    </a:xfrm>
                    <a:prstGeom prst="rect">
                      <a:avLst/>
                    </a:prstGeom>
                    <a:noFill/>
                    <a:ln>
                      <a:solidFill>
                        <a:schemeClr val="tx1"/>
                      </a:solidFill>
                    </a:ln>
                  </pic:spPr>
                </pic:pic>
              </a:graphicData>
            </a:graphic>
          </wp:inline>
        </w:drawing>
      </w:r>
    </w:p>
    <w:p w14:paraId="34B8ED04" w14:textId="2EE438F4" w:rsidR="009E3042" w:rsidRDefault="009E3042" w:rsidP="00EE150F">
      <w:pPr>
        <w:pStyle w:val="ListParagraph"/>
        <w:numPr>
          <w:ilvl w:val="1"/>
          <w:numId w:val="13"/>
        </w:numPr>
        <w:ind w:left="567" w:hanging="567"/>
      </w:pPr>
      <w:r w:rsidRPr="0087316D">
        <w:t xml:space="preserve">Click </w:t>
      </w:r>
      <w:r>
        <w:rPr>
          <w:b/>
        </w:rPr>
        <w:t>C</w:t>
      </w:r>
      <w:r w:rsidRPr="00ED48EF">
        <w:rPr>
          <w:b/>
        </w:rPr>
        <w:t>reate plan</w:t>
      </w:r>
      <w:r>
        <w:t>.</w:t>
      </w:r>
    </w:p>
    <w:p w14:paraId="61722BAD" w14:textId="1A9EA43B" w:rsidR="009E3042" w:rsidRDefault="009E3042" w:rsidP="00D34F83">
      <w:r w:rsidRPr="00291E17">
        <w:rPr>
          <w:b/>
          <w:noProof/>
          <w:lang w:eastAsia="en-AU"/>
        </w:rPr>
        <mc:AlternateContent>
          <mc:Choice Requires="wpg">
            <w:drawing>
              <wp:inline distT="0" distB="0" distL="0" distR="0" wp14:anchorId="530F31A4" wp14:editId="7B3D087E">
                <wp:extent cx="5676900" cy="2247900"/>
                <wp:effectExtent l="19050" t="19050" r="19050" b="19050"/>
                <wp:docPr id="16" name="Group 7" descr="An image showing step 1.2 of selecting the create plan button." title="Step 1.2 Create plan"/>
                <wp:cNvGraphicFramePr/>
                <a:graphic xmlns:a="http://schemas.openxmlformats.org/drawingml/2006/main">
                  <a:graphicData uri="http://schemas.microsoft.com/office/word/2010/wordprocessingGroup">
                    <wpg:wgp>
                      <wpg:cNvGrpSpPr/>
                      <wpg:grpSpPr>
                        <a:xfrm>
                          <a:off x="0" y="0"/>
                          <a:ext cx="5676900" cy="2247900"/>
                          <a:chOff x="0" y="0"/>
                          <a:chExt cx="6217285" cy="2185035"/>
                        </a:xfrm>
                      </wpg:grpSpPr>
                      <pic:pic xmlns:pic="http://schemas.openxmlformats.org/drawingml/2006/picture">
                        <pic:nvPicPr>
                          <pic:cNvPr id="21" name="Picture 21" descr="An image showing step 1.2 in creating a behaviour support plan. Click create plan. " title="Step 1.2 "/>
                          <pic:cNvPicPr/>
                        </pic:nvPicPr>
                        <pic:blipFill>
                          <a:blip r:embed="rId11">
                            <a:extLst>
                              <a:ext uri="{28A0092B-C50C-407E-A947-70E740481C1C}">
                                <a14:useLocalDpi xmlns:a14="http://schemas.microsoft.com/office/drawing/2010/main" val="0"/>
                              </a:ext>
                            </a:extLst>
                          </a:blip>
                          <a:stretch>
                            <a:fillRect/>
                          </a:stretch>
                        </pic:blipFill>
                        <pic:spPr>
                          <a:xfrm>
                            <a:off x="0" y="0"/>
                            <a:ext cx="6217285" cy="2185035"/>
                          </a:xfrm>
                          <a:prstGeom prst="rect">
                            <a:avLst/>
                          </a:prstGeom>
                          <a:ln>
                            <a:solidFill>
                              <a:schemeClr val="tx1"/>
                            </a:solidFill>
                          </a:ln>
                        </pic:spPr>
                      </pic:pic>
                      <wps:wsp>
                        <wps:cNvPr id="22" name="Rectangle 22"/>
                        <wps:cNvSpPr/>
                        <wps:spPr>
                          <a:xfrm>
                            <a:off x="325010" y="1451742"/>
                            <a:ext cx="3564294" cy="214604"/>
                          </a:xfrm>
                          <a:prstGeom prst="rect">
                            <a:avLst/>
                          </a:prstGeom>
                          <a:solidFill>
                            <a:srgbClr val="E4E0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0798" y="1818751"/>
                            <a:ext cx="3564294" cy="214604"/>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9CB32D" id="Group 7" o:spid="_x0000_s1026" alt="Title: Step 1.2 Create plan - Description: An image showing step 1.2 of selecting the create plan button." style="width:447pt;height:177pt;mso-position-horizontal-relative:char;mso-position-vertical-relative:line" coordsize="62172,21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An image showing step 1.2 in creating a behaviour support plan. Click create plan. " style="position:absolute;width:62172;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" stroked="t" strokecolor="black [3213]">
                  <v:imagedata r:id="rId12" o:title="An image showing step 1.2 in creating a behaviour support plan. Click create plan"/>
                </v:shape>
                <v:rect id="Rectangle 22" o:spid="_x0000_s1028" style="position:absolute;left:3250;top:14517;width:3564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" fillcolor="#e4e0e1" stroked="f" strokeweight="1pt"/>
                <v:rect id="Rectangle 23" o:spid="_x0000_s1029" style="position:absolute;left:2907;top:18187;width:3564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" stroked="f" strokeweight="1pt"/>
                <w10:anchorlock/>
              </v:group>
            </w:pict>
          </mc:Fallback>
        </mc:AlternateContent>
      </w:r>
    </w:p>
    <w:p w14:paraId="70C97293" w14:textId="77777777" w:rsidR="009E3042" w:rsidRPr="009E3042" w:rsidRDefault="009E3042" w:rsidP="00EE150F">
      <w:pPr>
        <w:pStyle w:val="ListParagraph"/>
        <w:numPr>
          <w:ilvl w:val="1"/>
          <w:numId w:val="13"/>
        </w:numPr>
        <w:spacing w:before="0" w:after="0" w:line="240" w:lineRule="auto"/>
        <w:ind w:left="567" w:hanging="567"/>
      </w:pPr>
      <w:r>
        <w:t>Select</w:t>
      </w:r>
      <w:r w:rsidRPr="00DD7833">
        <w:rPr>
          <w:b/>
        </w:rPr>
        <w:t xml:space="preserve"> </w:t>
      </w:r>
      <w:r w:rsidRPr="00DD7833">
        <w:rPr>
          <w:i/>
        </w:rPr>
        <w:t>Interim</w:t>
      </w:r>
      <w:r>
        <w:t xml:space="preserve"> or </w:t>
      </w:r>
      <w:r w:rsidRPr="00DD7833">
        <w:rPr>
          <w:i/>
        </w:rPr>
        <w:t>Comprehensive</w:t>
      </w:r>
      <w:r>
        <w:t xml:space="preserve"> and then select </w:t>
      </w:r>
      <w:r w:rsidRPr="00DD7833">
        <w:rPr>
          <w:b/>
        </w:rPr>
        <w:t>Save and continue.</w:t>
      </w:r>
    </w:p>
    <w:p w14:paraId="74159B2C" w14:textId="77777777" w:rsidR="009E3042" w:rsidRDefault="009E3042" w:rsidP="00D34F83">
      <w:pPr>
        <w:pStyle w:val="ListParagraph"/>
        <w:ind w:left="567"/>
        <w:contextualSpacing w:val="0"/>
      </w:pPr>
      <w:r>
        <w:t xml:space="preserve">Only select </w:t>
      </w:r>
      <w:r w:rsidRPr="00933A0E">
        <w:rPr>
          <w:i/>
        </w:rPr>
        <w:t>Comprehensive</w:t>
      </w:r>
      <w:r>
        <w:t xml:space="preserve"> if you have a completed a functional behaviour assessment ready to upload. Once you select either </w:t>
      </w:r>
      <w:r w:rsidRPr="00933A0E">
        <w:rPr>
          <w:i/>
        </w:rPr>
        <w:t>Interim</w:t>
      </w:r>
      <w:r>
        <w:t xml:space="preserve"> or </w:t>
      </w:r>
      <w:r w:rsidRPr="00933A0E">
        <w:rPr>
          <w:i/>
        </w:rPr>
        <w:t>Comprehensive</w:t>
      </w:r>
      <w:r>
        <w:t>, a plan identification number (</w:t>
      </w:r>
      <w:r w:rsidRPr="00B84CAF">
        <w:t>plan ID</w:t>
      </w:r>
      <w:r>
        <w:t xml:space="preserve">) is created for this plan type and cannot be changed. If you select the wrong plan type, you will need to go back to step 1.2 and create another plan. </w:t>
      </w:r>
    </w:p>
    <w:p w14:paraId="11E25181" w14:textId="17D7DE9A" w:rsidR="009E3042" w:rsidRPr="008564CD" w:rsidRDefault="009E3042" w:rsidP="00292D88">
      <w:pPr>
        <w:pStyle w:val="ListParagraph"/>
        <w:spacing w:before="120" w:after="120"/>
        <w:ind w:left="567"/>
        <w:contextualSpacing w:val="0"/>
        <w:rPr>
          <w:i/>
          <w:color w:val="auto"/>
        </w:rPr>
      </w:pPr>
      <w:r w:rsidRPr="008564CD">
        <w:rPr>
          <w:b/>
          <w:i/>
          <w:noProof/>
          <w:color w:val="auto"/>
          <w:lang w:eastAsia="en-AU"/>
        </w:rPr>
        <mc:AlternateContent>
          <mc:Choice Requires="wpg">
            <w:drawing>
              <wp:anchor distT="0" distB="0" distL="114300" distR="114300" simplePos="0" relativeHeight="251667456" behindDoc="0" locked="0" layoutInCell="1" allowOverlap="1" wp14:anchorId="14311054" wp14:editId="1D1C100F">
                <wp:simplePos x="0" y="0"/>
                <wp:positionH relativeFrom="margin">
                  <wp:align>left</wp:align>
                </wp:positionH>
                <wp:positionV relativeFrom="paragraph">
                  <wp:posOffset>10795</wp:posOffset>
                </wp:positionV>
                <wp:extent cx="283210" cy="285115"/>
                <wp:effectExtent l="0" t="0" r="2540" b="635"/>
                <wp:wrapNone/>
                <wp:docPr id="266" name="Group 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67" name="Oval 26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68" name="Freeform 26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269" name="Freeform 26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70" name="Freeform 27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1" name="Freeform 27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2" name="Freeform 27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73" name="Freeform 27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4" name="Freeform 27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5" name="Freeform 27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6" name="Freeform 27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7" name="Freeform 27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78" name="Line 436"/>
                        <wps:cNvCnPr/>
                        <wps:spPr bwMode="auto">
                          <a:xfrm flipH="1">
                            <a:off x="357951" y="627398"/>
                            <a:ext cx="163897" cy="656"/>
                          </a:xfrm>
                          <a:prstGeom prst="line">
                            <a:avLst/>
                          </a:prstGeom>
                          <a:noFill/>
                          <a:ln w="9525">
                            <a:noFill/>
                            <a:round/>
                            <a:headEnd/>
                            <a:tailEnd/>
                          </a:ln>
                        </wps:spPr>
                        <wps:bodyPr/>
                      </wps:wsp>
                      <wps:wsp>
                        <wps:cNvPr id="279" name="Freeform 27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0" name="Freeform 28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1" name="Line 439"/>
                        <wps:cNvCnPr/>
                        <wps:spPr bwMode="auto">
                          <a:xfrm flipH="1">
                            <a:off x="357951" y="653622"/>
                            <a:ext cx="163897" cy="656"/>
                          </a:xfrm>
                          <a:prstGeom prst="line">
                            <a:avLst/>
                          </a:prstGeom>
                          <a:noFill/>
                          <a:ln w="9525">
                            <a:noFill/>
                            <a:round/>
                            <a:headEnd/>
                            <a:tailEnd/>
                          </a:ln>
                        </wps:spPr>
                        <wps:bodyPr/>
                      </wps:wsp>
                      <wps:wsp>
                        <wps:cNvPr id="282" name="Freeform 28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3" name="Freeform 28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84" name="Line 442"/>
                        <wps:cNvCnPr/>
                        <wps:spPr bwMode="auto">
                          <a:xfrm flipH="1">
                            <a:off x="357951" y="681157"/>
                            <a:ext cx="163897" cy="656"/>
                          </a:xfrm>
                          <a:prstGeom prst="line">
                            <a:avLst/>
                          </a:prstGeom>
                          <a:noFill/>
                          <a:ln w="9525">
                            <a:noFill/>
                            <a:round/>
                            <a:headEnd/>
                            <a:tailEnd/>
                          </a:ln>
                        </wps:spPr>
                        <wps:bodyPr/>
                      </wps:wsp>
                      <wps:wsp>
                        <wps:cNvPr id="285" name="Freeform 28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6" name="Freeform 28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87" name="Freeform 28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88" name="Freeform 28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89" name="Freeform 28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0" name="Freeform 29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1" name="Freeform 29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2" name="Freeform 29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3" name="Freeform 29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4" name="Freeform 29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5" name="Freeform 29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6" name="Freeform 29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97" name="Freeform 29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D91725" id="Group 266" o:spid="_x0000_s1026" alt="&quot;&quot;" style="position:absolute;margin-left:0;margin-top:.85pt;width:22.3pt;height:22.45pt;z-index:251667456;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">
                <v:oval id="Oval 267"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" fillcolor="#83b14c" stroked="f"/>
                <v:shape id="Freeform 26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26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" path="m87,13c7,13,7,13,7,13,3,13,,10,,6,,3,3,,7,,87,,87,,87,v4,,7,3,7,6c94,10,91,13,87,13xe" fillcolor="#2c5871" stroked="f">
                  <v:path arrowok="t" o:connecttype="custom" o:connectlocs="87,13;7,13;0,6;7,0;87,0;94,6;87,13" o:connectangles="0,0,0,0,0,0,0"/>
                </v:shape>
                <v:shape id="Freeform 27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27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" path="m100,243v-16,,-36,,-51,c49,243,51,214,40,199,2,150,,104,,100,,45,45,,100,e" stroked="f">
                  <v:path arrowok="t" o:connecttype="custom" o:connectlocs="100,243;49,243;40,199;0,100;100,0" o:connectangles="0,0,0,0,0"/>
                </v:shape>
                <v:shape id="Freeform 27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" path="m79,79v-9,,-9,,-9,c70,41,39,9,,9,,,,,,,44,,79,36,79,79xe" stroked="f">
                  <v:path arrowok="t" o:connecttype="custom" o:connectlocs="79,79;70,79;0,9;0,0;79,79" o:connectangles="0,0,0,0,0"/>
                </v:shape>
                <v:shape id="Freeform 273"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" path="m21,248l,246,40,,61,2,21,248r,xe" fillcolor="#0e303f" stroked="f">
                  <v:path arrowok="t" o:connecttype="custom" o:connectlocs="21,248;0,246;40,0;61,2;21,248;21,248" o:connectangles="0,0,0,0,0,0"/>
                </v:shape>
                <v:shape id="Freeform 274"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" path="m40,248l,2,21,,61,246r-21,2l40,248xe" fillcolor="#0e303f" stroked="f">
                  <v:path arrowok="t" o:connecttype="custom" o:connectlocs="40,248;0,2;21,0;61,246;40,248;40,248" o:connectangles="0,0,0,0,0,0"/>
                </v:shape>
                <v:shape id="Freeform 275"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276"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277"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" stroked="f"/>
                <v:shape id="Freeform 279"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280"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" stroked="f"/>
                <v:shape id="Freeform 282"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283"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" stroked="f"/>
                <v:shape id="Freeform 28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" path="m111,11c5,11,5,11,5,11,2,11,,8,,6,,3,2,,5,,111,,111,,111,v3,,5,3,5,6c116,8,114,11,111,11xe" fillcolor="#2c5871" stroked="f">
                  <v:path arrowok="t" o:connecttype="custom" o:connectlocs="111,11;5,11;0,6;5,0;111,0;116,6;111,11" o:connectangles="0,0,0,0,0,0,0"/>
                </v:shape>
                <v:shape id="Freeform 28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" path="m3,60c2,60,,59,,58,,2,,2,,2,,1,2,,3,,4,,6,1,6,2v,56,,56,,56c6,59,4,60,3,60xe" fillcolor="#a6dae9" stroked="f">
                  <v:path arrowok="t" o:connecttype="custom" o:connectlocs="3,60;0,58;0,2;3,0;6,2;6,58;3,60" o:connectangles="0,0,0,0,0,0,0"/>
                </v:shape>
                <v:shape id="Freeform 28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28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28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" path="m57,5c2,5,2,5,2,5,1,5,,4,,2,,1,1,,2,,57,,57,,57,v2,,3,1,3,2c60,4,59,5,57,5xe" fillcolor="#a6dae9" stroked="f">
                  <v:path arrowok="t" o:connecttype="custom" o:connectlocs="57,5;2,5;0,2;2,0;57,0;60,2;57,5" o:connectangles="0,0,0,0,0,0,0"/>
                </v:shape>
                <v:shape id="Freeform 290"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291"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292"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29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294"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" path="m58,5c3,5,3,5,3,5,1,5,,4,,2,,1,1,,3,,58,,58,,58,v1,,2,1,2,2c60,4,59,5,58,5xe" fillcolor="#a6dae9" stroked="f">
                  <v:path arrowok="t" o:connecttype="custom" o:connectlocs="58,5;3,5;0,2;3,0;58,0;60,2;58,5" o:connectangles="0,0,0,0,0,0,0"/>
                </v:shape>
                <v:shape id="Freeform 295"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296"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29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Do not select ‘RP record (no BSP)’ plan type. If you are a practitioner uploading a behaviour support plan, then you should only choose between an interim plan and a comprehensive plan. </w:t>
      </w:r>
    </w:p>
    <w:p w14:paraId="0CDF40F8" w14:textId="35901143" w:rsidR="009E3042" w:rsidRPr="008564CD" w:rsidRDefault="009E3042" w:rsidP="00292D88">
      <w:pPr>
        <w:pStyle w:val="ListParagraph"/>
        <w:spacing w:before="120" w:after="120"/>
        <w:ind w:left="567"/>
        <w:contextualSpacing w:val="0"/>
        <w:rPr>
          <w:b/>
          <w:i/>
          <w:color w:val="auto"/>
        </w:rPr>
      </w:pPr>
      <w:r w:rsidRPr="008564CD">
        <w:rPr>
          <w:b/>
          <w:i/>
          <w:noProof/>
          <w:color w:val="auto"/>
          <w:lang w:eastAsia="en-AU"/>
        </w:rPr>
        <w:lastRenderedPageBreak/>
        <mc:AlternateContent>
          <mc:Choice Requires="wpg">
            <w:drawing>
              <wp:anchor distT="0" distB="0" distL="114300" distR="114300" simplePos="0" relativeHeight="251669504" behindDoc="0" locked="0" layoutInCell="1" allowOverlap="1" wp14:anchorId="6BCC1D31" wp14:editId="58A0C446">
                <wp:simplePos x="0" y="0"/>
                <wp:positionH relativeFrom="margin">
                  <wp:posOffset>9115</wp:posOffset>
                </wp:positionH>
                <wp:positionV relativeFrom="paragraph">
                  <wp:posOffset>-18254</wp:posOffset>
                </wp:positionV>
                <wp:extent cx="283210" cy="285115"/>
                <wp:effectExtent l="0" t="0" r="2540" b="635"/>
                <wp:wrapNone/>
                <wp:docPr id="298" name="Group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99" name="Oval 29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00" name="Freeform 30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01" name="Freeform 30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02" name="Freeform 30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03" name="Freeform 30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04" name="Freeform 30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05" name="Freeform 30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6" name="Freeform 30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7" name="Freeform 30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8" name="Freeform 30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9" name="Freeform 30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0" name="Line 436"/>
                        <wps:cNvCnPr/>
                        <wps:spPr bwMode="auto">
                          <a:xfrm flipH="1">
                            <a:off x="357951" y="627398"/>
                            <a:ext cx="163897" cy="656"/>
                          </a:xfrm>
                          <a:prstGeom prst="line">
                            <a:avLst/>
                          </a:prstGeom>
                          <a:noFill/>
                          <a:ln w="9525">
                            <a:noFill/>
                            <a:round/>
                            <a:headEnd/>
                            <a:tailEnd/>
                          </a:ln>
                        </wps:spPr>
                        <wps:bodyPr/>
                      </wps:wsp>
                      <wps:wsp>
                        <wps:cNvPr id="311" name="Freeform 31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12" name="Freeform 31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3" name="Line 439"/>
                        <wps:cNvCnPr/>
                        <wps:spPr bwMode="auto">
                          <a:xfrm flipH="1">
                            <a:off x="357951" y="653622"/>
                            <a:ext cx="163897" cy="656"/>
                          </a:xfrm>
                          <a:prstGeom prst="line">
                            <a:avLst/>
                          </a:prstGeom>
                          <a:noFill/>
                          <a:ln w="9525">
                            <a:noFill/>
                            <a:round/>
                            <a:headEnd/>
                            <a:tailEnd/>
                          </a:ln>
                        </wps:spPr>
                        <wps:bodyPr/>
                      </wps:wsp>
                      <wps:wsp>
                        <wps:cNvPr id="314" name="Freeform 31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15" name="Freeform 31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16" name="Line 442"/>
                        <wps:cNvCnPr/>
                        <wps:spPr bwMode="auto">
                          <a:xfrm flipH="1">
                            <a:off x="357951" y="681157"/>
                            <a:ext cx="163897" cy="656"/>
                          </a:xfrm>
                          <a:prstGeom prst="line">
                            <a:avLst/>
                          </a:prstGeom>
                          <a:noFill/>
                          <a:ln w="9525">
                            <a:noFill/>
                            <a:round/>
                            <a:headEnd/>
                            <a:tailEnd/>
                          </a:ln>
                        </wps:spPr>
                        <wps:bodyPr/>
                      </wps:wsp>
                      <wps:wsp>
                        <wps:cNvPr id="317" name="Freeform 31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18" name="Freeform 31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19" name="Freeform 31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0" name="Freeform 32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1" name="Freeform 32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2" name="Freeform 32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3" name="Freeform 32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4" name="Freeform 32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5" name="Freeform 32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6" name="Freeform 32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7" name="Freeform 32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8" name="Freeform 32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9" name="Freeform 32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9F2E80" id="Group 298" o:spid="_x0000_s1026" alt="&quot;&quot;" style="position:absolute;margin-left:.7pt;margin-top:-1.45pt;width:22.3pt;height:22.45pt;z-index:25166950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">
                <v:oval id="Oval 299"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" fillcolor="#83b14c" stroked="f"/>
                <v:shape id="Freeform 30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301"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" path="m87,13c7,13,7,13,7,13,3,13,,10,,6,,3,3,,7,,87,,87,,87,v4,,7,3,7,6c94,10,91,13,87,13xe" fillcolor="#2c5871" stroked="f">
                  <v:path arrowok="t" o:connecttype="custom" o:connectlocs="87,13;7,13;0,6;7,0;87,0;94,6;87,13" o:connectangles="0,0,0,0,0,0,0"/>
                </v:shape>
                <v:shape id="Freeform 302"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303"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" path="m100,243v-16,,-36,,-51,c49,243,51,214,40,199,2,150,,104,,100,,45,45,,100,e" stroked="f">
                  <v:path arrowok="t" o:connecttype="custom" o:connectlocs="100,243;49,243;40,199;0,100;100,0" o:connectangles="0,0,0,0,0"/>
                </v:shape>
                <v:shape id="Freeform 30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" path="m79,79v-9,,-9,,-9,c70,41,39,9,,9,,,,,,,44,,79,36,79,79xe" stroked="f">
                  <v:path arrowok="t" o:connecttype="custom" o:connectlocs="79,79;70,79;0,9;0,0;79,79" o:connectangles="0,0,0,0,0"/>
                </v:shape>
                <v:shape id="Freeform 305"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" path="m21,248l,246,40,,61,2,21,248r,xe" fillcolor="#0e303f" stroked="f">
                  <v:path arrowok="t" o:connecttype="custom" o:connectlocs="21,248;0,246;40,0;61,2;21,248;21,248" o:connectangles="0,0,0,0,0,0"/>
                </v:shape>
                <v:shape id="Freeform 306"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" path="m40,248l,2,21,,61,246r-21,2l40,248xe" fillcolor="#0e303f" stroked="f">
                  <v:path arrowok="t" o:connecttype="custom" o:connectlocs="40,248;0,2;21,0;61,246;40,248;40,248" o:connectangles="0,0,0,0,0,0"/>
                </v:shape>
                <v:shape id="Freeform 307"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308"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309"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" stroked="f"/>
                <v:shape id="Freeform 311"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31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" stroked="f"/>
                <v:shape id="Freeform 31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31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" stroked="f"/>
                <v:shape id="Freeform 31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31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" path="m3,60c2,60,,59,,58,,2,,2,,2,,1,2,,3,,4,,6,1,6,2v,56,,56,,56c6,59,4,60,3,60xe" fillcolor="#a6dae9" stroked="f">
                  <v:path arrowok="t" o:connecttype="custom" o:connectlocs="3,60;0,58;0,2;3,0;6,2;6,58;3,60" o:connectangles="0,0,0,0,0,0,0"/>
                </v:shape>
                <v:shape id="Freeform 31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32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" path="m51,34v,,-1,-1,-1,-1c2,6,2,6,2,6,1,5,,3,1,2,2,1,3,,5,1,52,29,52,29,52,29v2,,2,2,1,3c53,33,52,34,51,34xe" fillcolor="#a6dae9" stroked="f">
                  <v:path arrowok="t" o:connecttype="custom" o:connectlocs="51,34;50,33;2,6;1,2;5,1;52,29;53,32;51,34" o:connectangles="0,0,0,0,0,0,0,0"/>
                </v:shape>
                <v:shape id="Freeform 32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" path="m57,5c2,5,2,5,2,5,1,5,,4,,2,,1,1,,2,,57,,57,,57,v2,,3,1,3,2c60,4,59,5,57,5xe" fillcolor="#a6dae9" stroked="f">
                  <v:path arrowok="t" o:connecttype="custom" o:connectlocs="57,5;2,5;0,2;2,0;57,0;60,2;57,5" o:connectangles="0,0,0,0,0,0,0"/>
                </v:shape>
                <v:shape id="Freeform 32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32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32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32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32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" path="m58,5c3,5,3,5,3,5,1,5,,4,,2,,1,1,,3,,58,,58,,58,v1,,2,1,2,2c60,4,59,5,58,5xe" fillcolor="#a6dae9" stroked="f">
                  <v:path arrowok="t" o:connecttype="custom" o:connectlocs="58,5;3,5;0,2;3,0;58,0;60,2;58,5" o:connectangles="0,0,0,0,0,0,0"/>
                </v:shape>
                <v:shape id="Freeform 32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32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32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If the wrong plan type is selected, go to step 1</w:t>
      </w:r>
      <w:r w:rsidR="00292D88">
        <w:rPr>
          <w:i/>
          <w:color w:val="auto"/>
        </w:rPr>
        <w:t>5</w:t>
      </w:r>
      <w:r w:rsidRPr="008564CD">
        <w:rPr>
          <w:i/>
          <w:color w:val="auto"/>
        </w:rPr>
        <w:t xml:space="preserve"> to close the plan and select ‘created in error’ as reason for closure. </w:t>
      </w:r>
    </w:p>
    <w:p w14:paraId="2A243FFD" w14:textId="77777777" w:rsidR="009E3042" w:rsidRPr="009E3042" w:rsidRDefault="009E3042" w:rsidP="009E3042">
      <w:pPr>
        <w:pStyle w:val="ListParagraph"/>
        <w:spacing w:before="0" w:after="0"/>
        <w:contextualSpacing w:val="0"/>
        <w:rPr>
          <w:color w:val="auto"/>
        </w:rPr>
      </w:pPr>
    </w:p>
    <w:p w14:paraId="5B4EF5EB" w14:textId="2773684D" w:rsidR="009E3042" w:rsidRPr="009E3042" w:rsidRDefault="009E3042" w:rsidP="009E3042">
      <w:pPr>
        <w:spacing w:before="0" w:after="0"/>
        <w:rPr>
          <w:color w:val="auto"/>
        </w:rPr>
      </w:pPr>
      <w:r>
        <w:rPr>
          <w:noProof/>
          <w:lang w:eastAsia="en-AU"/>
        </w:rPr>
        <w:drawing>
          <wp:inline distT="0" distB="0" distL="0" distR="0" wp14:anchorId="117525BF" wp14:editId="180073CA">
            <wp:extent cx="5759450" cy="2627902"/>
            <wp:effectExtent l="19050" t="19050" r="12700" b="20320"/>
            <wp:docPr id="1523109967" name="Picture 1523109967" descr="An image showing step 1.3, which is to select either interim or comprehensive plan. " title="Step 1.3 Select your pla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elect plan typ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627902"/>
                    </a:xfrm>
                    <a:prstGeom prst="rect">
                      <a:avLst/>
                    </a:prstGeom>
                    <a:ln>
                      <a:solidFill>
                        <a:schemeClr val="tx1"/>
                      </a:solidFill>
                    </a:ln>
                  </pic:spPr>
                </pic:pic>
              </a:graphicData>
            </a:graphic>
          </wp:inline>
        </w:drawing>
      </w:r>
    </w:p>
    <w:p w14:paraId="789C83DC" w14:textId="475C29C2" w:rsidR="009E3042" w:rsidRDefault="009E3042" w:rsidP="00292D88">
      <w:r>
        <w:t>You have now created a draft behaviour support plan in the Portal</w:t>
      </w:r>
      <w:r w:rsidR="00FC3F11">
        <w:t>.</w:t>
      </w:r>
    </w:p>
    <w:p w14:paraId="6B6E3367" w14:textId="35BAE21A" w:rsidR="00FC3F11" w:rsidRDefault="00FC3F11" w:rsidP="00292D88">
      <w:r w:rsidRPr="00292D88">
        <w:rPr>
          <w:b/>
        </w:rPr>
        <w:t>Note:</w:t>
      </w:r>
      <w:r>
        <w:t xml:space="preserve"> NSW/ACT practitioners need to provide the plan ID to implementing providers for the authorisation submission.</w:t>
      </w:r>
    </w:p>
    <w:p w14:paraId="294F3DB2" w14:textId="2FB8E532" w:rsidR="00FC3F11" w:rsidRDefault="00FC3F11" w:rsidP="00FC3F11">
      <w:r w:rsidRPr="00DD7833">
        <w:rPr>
          <w:noProof/>
          <w:lang w:eastAsia="en-AU"/>
        </w:rPr>
        <w:drawing>
          <wp:inline distT="0" distB="0" distL="0" distR="0" wp14:anchorId="633D68EF" wp14:editId="1F883888">
            <wp:extent cx="5759450" cy="2092077"/>
            <wp:effectExtent l="19050" t="19050" r="12700" b="22860"/>
            <wp:docPr id="64" name="Picture 64" descr="C:\Users\ks008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s0082\Desktop\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092077"/>
                    </a:xfrm>
                    <a:prstGeom prst="rect">
                      <a:avLst/>
                    </a:prstGeom>
                    <a:noFill/>
                    <a:ln>
                      <a:solidFill>
                        <a:schemeClr val="tx1"/>
                      </a:solidFill>
                    </a:ln>
                  </pic:spPr>
                </pic:pic>
              </a:graphicData>
            </a:graphic>
          </wp:inline>
        </w:drawing>
      </w:r>
    </w:p>
    <w:p w14:paraId="126C154A" w14:textId="77777777" w:rsidR="00FC3F11" w:rsidRPr="008564CD" w:rsidRDefault="00FC3F11" w:rsidP="00D34F83">
      <w:pPr>
        <w:pStyle w:val="ListParagraph"/>
        <w:rPr>
          <w:i/>
          <w:color w:val="auto"/>
        </w:rPr>
      </w:pPr>
      <w:r w:rsidRPr="008564CD">
        <w:rPr>
          <w:b/>
          <w:i/>
          <w:noProof/>
          <w:color w:val="auto"/>
          <w:lang w:eastAsia="en-AU"/>
        </w:rPr>
        <mc:AlternateContent>
          <mc:Choice Requires="wpg">
            <w:drawing>
              <wp:anchor distT="0" distB="0" distL="114300" distR="114300" simplePos="0" relativeHeight="251671552" behindDoc="0" locked="0" layoutInCell="1" allowOverlap="1" wp14:anchorId="577983C9" wp14:editId="2A968D71">
                <wp:simplePos x="0" y="0"/>
                <wp:positionH relativeFrom="margin">
                  <wp:posOffset>0</wp:posOffset>
                </wp:positionH>
                <wp:positionV relativeFrom="paragraph">
                  <wp:posOffset>0</wp:posOffset>
                </wp:positionV>
                <wp:extent cx="283210" cy="285115"/>
                <wp:effectExtent l="0" t="0" r="2540" b="635"/>
                <wp:wrapNone/>
                <wp:docPr id="330" name="Group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31" name="Oval 33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32" name="Freeform 33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33" name="Freeform 33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34" name="Freeform 33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35" name="Freeform 33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36" name="Freeform 33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37" name="Freeform 33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38" name="Freeform 33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39" name="Freeform 33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0" name="Freeform 34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1" name="Freeform 34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2" name="Line 436"/>
                        <wps:cNvCnPr/>
                        <wps:spPr bwMode="auto">
                          <a:xfrm flipH="1">
                            <a:off x="357951" y="627398"/>
                            <a:ext cx="163897" cy="656"/>
                          </a:xfrm>
                          <a:prstGeom prst="line">
                            <a:avLst/>
                          </a:prstGeom>
                          <a:noFill/>
                          <a:ln w="9525">
                            <a:noFill/>
                            <a:round/>
                            <a:headEnd/>
                            <a:tailEnd/>
                          </a:ln>
                        </wps:spPr>
                        <wps:bodyPr/>
                      </wps:wsp>
                      <wps:wsp>
                        <wps:cNvPr id="343" name="Freeform 34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44" name="Freeform 34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5" name="Line 439"/>
                        <wps:cNvCnPr/>
                        <wps:spPr bwMode="auto">
                          <a:xfrm flipH="1">
                            <a:off x="357951" y="653622"/>
                            <a:ext cx="163897" cy="656"/>
                          </a:xfrm>
                          <a:prstGeom prst="line">
                            <a:avLst/>
                          </a:prstGeom>
                          <a:noFill/>
                          <a:ln w="9525">
                            <a:noFill/>
                            <a:round/>
                            <a:headEnd/>
                            <a:tailEnd/>
                          </a:ln>
                        </wps:spPr>
                        <wps:bodyPr/>
                      </wps:wsp>
                      <wps:wsp>
                        <wps:cNvPr id="346" name="Freeform 34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47" name="Freeform 34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48" name="Line 442"/>
                        <wps:cNvCnPr/>
                        <wps:spPr bwMode="auto">
                          <a:xfrm flipH="1">
                            <a:off x="357951" y="681157"/>
                            <a:ext cx="163897" cy="656"/>
                          </a:xfrm>
                          <a:prstGeom prst="line">
                            <a:avLst/>
                          </a:prstGeom>
                          <a:noFill/>
                          <a:ln w="9525">
                            <a:noFill/>
                            <a:round/>
                            <a:headEnd/>
                            <a:tailEnd/>
                          </a:ln>
                        </wps:spPr>
                        <wps:bodyPr/>
                      </wps:wsp>
                      <wps:wsp>
                        <wps:cNvPr id="349" name="Freeform 34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50" name="Freeform 35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1" name="Freeform 35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2" name="Freeform 35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3" name="Freeform 35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4" name="Freeform 35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5" name="Freeform 35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6" name="Freeform 35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7" name="Freeform 35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8" name="Freeform 35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9" name="Freeform 35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0" name="Freeform 36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1" name="Freeform 36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00F3F2" id="Group 330" o:spid="_x0000_s1026" alt="&quot;&quot;" style="position:absolute;margin-left:0;margin-top:0;width:22.3pt;height:22.45pt;z-index:25167155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">
                <v:oval id="Oval 33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" fillcolor="#83b14c" stroked="f"/>
                <v:shape id="Freeform 33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33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334"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335"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" path="m100,243v-16,,-36,,-51,c49,243,51,214,40,199,2,150,,104,,100,,45,45,,100,e" stroked="f">
                  <v:path arrowok="t" o:connecttype="custom" o:connectlocs="100,243;49,243;40,199;0,100;100,0" o:connectangles="0,0,0,0,0"/>
                </v:shape>
                <v:shape id="Freeform 336"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" path="m79,79v-9,,-9,,-9,c70,41,39,9,,9,,,,,,,44,,79,36,79,79xe" stroked="f">
                  <v:path arrowok="t" o:connecttype="custom" o:connectlocs="79,79;70,79;0,9;0,0;79,79" o:connectangles="0,0,0,0,0"/>
                </v:shape>
                <v:shape id="Freeform 337"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" path="m21,248l,246,40,,61,2,21,248r,xe" fillcolor="#0e303f" stroked="f">
                  <v:path arrowok="t" o:connecttype="custom" o:connectlocs="21,248;0,246;40,0;61,2;21,248;21,248" o:connectangles="0,0,0,0,0,0"/>
                </v:shape>
                <v:shape id="Freeform 338"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" path="m40,248l,2,21,,61,246r-21,2l40,248xe" fillcolor="#0e303f" stroked="f">
                  <v:path arrowok="t" o:connecttype="custom" o:connectlocs="40,248;0,2;21,0;61,246;40,248;40,248" o:connectangles="0,0,0,0,0,0"/>
                </v:shape>
                <v:shape id="Freeform 339"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340"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341"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" stroked="f"/>
                <v:shape id="Freeform 343"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344"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" stroked="f"/>
                <v:shape id="Freeform 346"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347"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" stroked="f"/>
                <v:shape id="Freeform 349"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350"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" path="m3,60c2,60,,59,,58,,2,,2,,2,,1,2,,3,,4,,6,1,6,2v,56,,56,,56c6,59,4,60,3,60xe" fillcolor="#a6dae9" stroked="f">
                  <v:path arrowok="t" o:connecttype="custom" o:connectlocs="3,60;0,58;0,2;3,0;6,2;6,58;3,60" o:connectangles="0,0,0,0,0,0,0"/>
                </v:shape>
                <v:shape id="Freeform 351"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35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35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" path="m57,5c2,5,2,5,2,5,1,5,,4,,2,,1,1,,2,,57,,57,,57,v2,,3,1,3,2c60,4,59,5,57,5xe" fillcolor="#a6dae9" stroked="f">
                  <v:path arrowok="t" o:connecttype="custom" o:connectlocs="57,5;2,5;0,2;2,0;57,0;60,2;57,5" o:connectangles="0,0,0,0,0,0,0"/>
                </v:shape>
                <v:shape id="Freeform 35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35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35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35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35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" path="m58,5c3,5,3,5,3,5,1,5,,4,,2,,1,1,,3,,58,,58,,58,v1,,2,1,2,2c60,4,59,5,58,5xe" fillcolor="#a6dae9" stroked="f">
                  <v:path arrowok="t" o:connecttype="custom" o:connectlocs="58,5;3,5;0,2;3,0;58,0;60,2;58,5" o:connectangles="0,0,0,0,0,0,0"/>
                </v:shape>
                <v:shape id="Freeform 35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" path="m3,34c2,34,1,33,1,32,,31,,29,1,29,49,1,49,1,49,1v2,-1,3,,4,1c54,3,53,5,52,6,4,33,4,33,4,33v,,-1,1,-1,1xe" fillcolor="#a6dae9" stroked="f">
                  <v:path arrowok="t" o:connecttype="custom" o:connectlocs="3,34;1,32;1,29;49,1;53,2;52,6;4,33;3,34" o:connectangles="0,0,0,0,0,0,0,0"/>
                </v:shape>
                <v:shape id="Freeform 36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" path="m3,53v,,-1,,-1,c1,52,,50,1,49,29,1,29,1,29,1,29,,31,,32,v1,1,2,3,1,4c6,52,6,52,6,52,5,53,4,53,3,53xe" fillcolor="#a6dae9" stroked="f">
                  <v:path arrowok="t" o:connecttype="custom" o:connectlocs="3,53;2,53;1,49;29,1;32,0;33,4;6,52;3,53" o:connectangles="0,0,0,0,0,0,0,0"/>
                </v:shape>
                <v:shape id="Freeform 361"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The </w:t>
      </w:r>
      <w:r w:rsidRPr="008564CD">
        <w:rPr>
          <w:b/>
          <w:i/>
          <w:color w:val="auto"/>
        </w:rPr>
        <w:t>plan ID</w:t>
      </w:r>
      <w:r w:rsidRPr="008564CD">
        <w:rPr>
          <w:i/>
          <w:color w:val="auto"/>
        </w:rPr>
        <w:t xml:space="preserve"> is located in the ‘Behaviour support plan overview’ section on the right-hand side of the screen.</w:t>
      </w:r>
    </w:p>
    <w:p w14:paraId="04CC3664" w14:textId="5D80C521" w:rsidR="00FC3F11" w:rsidRDefault="00FC3F11">
      <w:pPr>
        <w:suppressAutoHyphens w:val="0"/>
        <w:spacing w:before="120" w:after="120" w:line="240" w:lineRule="auto"/>
      </w:pPr>
      <w:r>
        <w:br w:type="page"/>
      </w:r>
    </w:p>
    <w:p w14:paraId="383D365F" w14:textId="10A8C91E" w:rsidR="00147377" w:rsidRDefault="00FC3F11" w:rsidP="00EE150F">
      <w:pPr>
        <w:pStyle w:val="Heading2"/>
        <w:numPr>
          <w:ilvl w:val="0"/>
          <w:numId w:val="13"/>
        </w:numPr>
      </w:pPr>
      <w:bookmarkStart w:id="30" w:name="_Toc173963109"/>
      <w:bookmarkStart w:id="31" w:name="_Toc174022601"/>
      <w:r>
        <w:lastRenderedPageBreak/>
        <w:t>Add participant</w:t>
      </w:r>
      <w:r w:rsidRPr="00AC2A1A">
        <w:t xml:space="preserve"> details</w:t>
      </w:r>
      <w:bookmarkEnd w:id="30"/>
      <w:bookmarkEnd w:id="31"/>
    </w:p>
    <w:p w14:paraId="0105A5C3" w14:textId="4F32DFEC" w:rsidR="00FC3F11" w:rsidRPr="00FC3F11" w:rsidRDefault="00FC3F11" w:rsidP="00EE150F">
      <w:pPr>
        <w:pStyle w:val="ListParagraph"/>
        <w:numPr>
          <w:ilvl w:val="1"/>
          <w:numId w:val="13"/>
        </w:numPr>
        <w:ind w:left="567" w:hanging="567"/>
      </w:pPr>
      <w:r w:rsidRPr="005429A6">
        <w:t xml:space="preserve">Click the </w:t>
      </w:r>
      <w:r w:rsidRPr="005429A6">
        <w:rPr>
          <w:b/>
          <w:bCs/>
        </w:rPr>
        <w:t>Person details</w:t>
      </w:r>
      <w:r w:rsidRPr="005429A6">
        <w:t xml:space="preserve"> from </w:t>
      </w:r>
      <w:r>
        <w:t>the left-hand</w:t>
      </w:r>
      <w:r w:rsidRPr="005429A6">
        <w:t xml:space="preserve"> side menu then click </w:t>
      </w:r>
      <w:r w:rsidRPr="005429A6">
        <w:rPr>
          <w:b/>
          <w:bCs/>
        </w:rPr>
        <w:t xml:space="preserve">Select </w:t>
      </w:r>
      <w:r>
        <w:rPr>
          <w:b/>
          <w:bCs/>
        </w:rPr>
        <w:t>Add.</w:t>
      </w:r>
    </w:p>
    <w:p w14:paraId="73A6CFB7" w14:textId="037DC965" w:rsidR="00FC3F11" w:rsidRDefault="00FC3F11" w:rsidP="00D34F83">
      <w:r w:rsidRPr="0094188A">
        <w:rPr>
          <w:noProof/>
          <w:lang w:eastAsia="en-AU"/>
        </w:rPr>
        <w:drawing>
          <wp:inline distT="0" distB="0" distL="0" distR="0" wp14:anchorId="0BA3CA63" wp14:editId="5AD103B6">
            <wp:extent cx="5647106" cy="1664970"/>
            <wp:effectExtent l="19050" t="19050" r="10795" b="11430"/>
            <wp:docPr id="71" name="Picture 71" descr="C:\Users\ks0082\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0082\Desktop\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1970" cy="1692939"/>
                    </a:xfrm>
                    <a:prstGeom prst="rect">
                      <a:avLst/>
                    </a:prstGeom>
                    <a:noFill/>
                    <a:ln>
                      <a:solidFill>
                        <a:schemeClr val="tx1"/>
                      </a:solidFill>
                    </a:ln>
                  </pic:spPr>
                </pic:pic>
              </a:graphicData>
            </a:graphic>
          </wp:inline>
        </w:drawing>
      </w:r>
    </w:p>
    <w:p w14:paraId="55C24FDC" w14:textId="77777777" w:rsidR="00D34F83" w:rsidRDefault="00D34F83" w:rsidP="00D34F83"/>
    <w:p w14:paraId="406DE1B5" w14:textId="5B25D752" w:rsidR="00FC3F11" w:rsidRPr="00FC3F11" w:rsidRDefault="00FC3F11" w:rsidP="00EE150F">
      <w:pPr>
        <w:pStyle w:val="ListParagraph"/>
        <w:numPr>
          <w:ilvl w:val="1"/>
          <w:numId w:val="13"/>
        </w:numPr>
        <w:ind w:left="567" w:hanging="567"/>
        <w:contextualSpacing w:val="0"/>
      </w:pPr>
      <w:r>
        <w:t>On the ‘Participant Search’ screen, enter the participant details and c</w:t>
      </w:r>
      <w:r w:rsidRPr="005429A6">
        <w:t xml:space="preserve">lick </w:t>
      </w:r>
      <w:r>
        <w:rPr>
          <w:b/>
          <w:bCs/>
        </w:rPr>
        <w:t>Search.</w:t>
      </w:r>
    </w:p>
    <w:p w14:paraId="11B81DF3" w14:textId="277A9C3F" w:rsidR="00FC3F11" w:rsidRDefault="00FC3F11" w:rsidP="00D34F83">
      <w:r w:rsidRPr="0094188A">
        <w:rPr>
          <w:noProof/>
          <w:lang w:eastAsia="en-AU"/>
        </w:rPr>
        <w:drawing>
          <wp:inline distT="0" distB="0" distL="0" distR="0" wp14:anchorId="25C8EE56" wp14:editId="7C229D1F">
            <wp:extent cx="5600700" cy="2553974"/>
            <wp:effectExtent l="19050" t="19050" r="19050" b="17780"/>
            <wp:docPr id="70" name="Picture 70" descr="C:\Users\ks0082\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0082\Desktop\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7094" cy="2566010"/>
                    </a:xfrm>
                    <a:prstGeom prst="rect">
                      <a:avLst/>
                    </a:prstGeom>
                    <a:noFill/>
                    <a:ln>
                      <a:solidFill>
                        <a:schemeClr val="tx1"/>
                      </a:solidFill>
                    </a:ln>
                  </pic:spPr>
                </pic:pic>
              </a:graphicData>
            </a:graphic>
          </wp:inline>
        </w:drawing>
      </w:r>
    </w:p>
    <w:p w14:paraId="15FE3CAD" w14:textId="77777777" w:rsidR="00D34F83" w:rsidRDefault="00D34F83" w:rsidP="00D34F83"/>
    <w:p w14:paraId="0610BFB8" w14:textId="2CB0CEE7" w:rsidR="00FC3F11" w:rsidRPr="00FC3F11" w:rsidRDefault="00FC3F11" w:rsidP="00EE150F">
      <w:pPr>
        <w:pStyle w:val="ListParagraph"/>
        <w:numPr>
          <w:ilvl w:val="1"/>
          <w:numId w:val="13"/>
        </w:numPr>
        <w:ind w:left="567" w:hanging="567"/>
      </w:pPr>
      <w:r w:rsidRPr="005429A6">
        <w:t xml:space="preserve">Select a </w:t>
      </w:r>
      <w:r w:rsidRPr="005429A6">
        <w:rPr>
          <w:b/>
          <w:bCs/>
        </w:rPr>
        <w:t>Participant record</w:t>
      </w:r>
      <w:r w:rsidRPr="005429A6">
        <w:rPr>
          <w:bCs/>
        </w:rPr>
        <w:t xml:space="preserve"> to add then click </w:t>
      </w:r>
      <w:r>
        <w:rPr>
          <w:b/>
          <w:bCs/>
        </w:rPr>
        <w:t>Select.</w:t>
      </w:r>
    </w:p>
    <w:p w14:paraId="1E5F2E66" w14:textId="06310444" w:rsidR="00FC3F11" w:rsidRDefault="00FC3F11" w:rsidP="00D34F83">
      <w:r w:rsidRPr="0094188A">
        <w:rPr>
          <w:noProof/>
          <w:lang w:eastAsia="en-AU"/>
        </w:rPr>
        <w:drawing>
          <wp:inline distT="0" distB="0" distL="0" distR="0" wp14:anchorId="217D581B" wp14:editId="440081E2">
            <wp:extent cx="5581650" cy="1163926"/>
            <wp:effectExtent l="19050" t="19050" r="19050" b="17780"/>
            <wp:docPr id="68" name="Picture 68" descr="C:\Users\ks0082\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s0082\Desktop\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6735" cy="1177498"/>
                    </a:xfrm>
                    <a:prstGeom prst="rect">
                      <a:avLst/>
                    </a:prstGeom>
                    <a:noFill/>
                    <a:ln>
                      <a:solidFill>
                        <a:schemeClr val="tx1"/>
                      </a:solidFill>
                    </a:ln>
                  </pic:spPr>
                </pic:pic>
              </a:graphicData>
            </a:graphic>
          </wp:inline>
        </w:drawing>
      </w:r>
    </w:p>
    <w:p w14:paraId="2096F8D9" w14:textId="250B786E" w:rsidR="00FC3F11" w:rsidRDefault="00FC3F11">
      <w:pPr>
        <w:suppressAutoHyphens w:val="0"/>
        <w:spacing w:before="120" w:after="120" w:line="240" w:lineRule="auto"/>
      </w:pPr>
      <w:r>
        <w:br w:type="page"/>
      </w:r>
    </w:p>
    <w:p w14:paraId="379735A0" w14:textId="796761CA" w:rsidR="00FC3F11" w:rsidRDefault="00FC3F11" w:rsidP="00EE150F">
      <w:pPr>
        <w:pStyle w:val="ListParagraph"/>
        <w:numPr>
          <w:ilvl w:val="1"/>
          <w:numId w:val="13"/>
        </w:numPr>
        <w:ind w:left="567" w:hanging="567"/>
      </w:pPr>
      <w:r w:rsidRPr="005429A6">
        <w:lastRenderedPageBreak/>
        <w:t xml:space="preserve">Check the </w:t>
      </w:r>
      <w:r>
        <w:rPr>
          <w:bCs/>
        </w:rPr>
        <w:t>p</w:t>
      </w:r>
      <w:r w:rsidRPr="00584472">
        <w:rPr>
          <w:bCs/>
        </w:rPr>
        <w:t>articipant details</w:t>
      </w:r>
      <w:r w:rsidRPr="005429A6">
        <w:rPr>
          <w:bCs/>
        </w:rPr>
        <w:t xml:space="preserve"> for </w:t>
      </w:r>
      <w:r>
        <w:rPr>
          <w:bCs/>
        </w:rPr>
        <w:t>accuracy</w:t>
      </w:r>
      <w:r w:rsidRPr="005429A6">
        <w:rPr>
          <w:bCs/>
        </w:rPr>
        <w:t>.</w:t>
      </w:r>
      <w:r>
        <w:t xml:space="preserve"> If they are incorrect, u</w:t>
      </w:r>
      <w:r w:rsidRPr="005429A6">
        <w:t>pdate</w:t>
      </w:r>
      <w:r>
        <w:t xml:space="preserve"> the</w:t>
      </w:r>
      <w:r w:rsidRPr="005429A6">
        <w:t xml:space="preserve"> </w:t>
      </w:r>
      <w:r w:rsidRPr="005429A6">
        <w:rPr>
          <w:b/>
          <w:bCs/>
        </w:rPr>
        <w:t>person’s details</w:t>
      </w:r>
      <w:r>
        <w:t xml:space="preserve">. </w:t>
      </w:r>
      <w:r>
        <w:br/>
        <w:t>Go to step 3.1.</w:t>
      </w:r>
    </w:p>
    <w:p w14:paraId="49BD5E9C" w14:textId="77777777" w:rsidR="00FC3F11" w:rsidRPr="008564CD" w:rsidRDefault="00FC3F11" w:rsidP="00D34F83">
      <w:pPr>
        <w:ind w:left="567"/>
        <w:rPr>
          <w:bCs/>
          <w:i/>
          <w:color w:val="auto"/>
        </w:rPr>
      </w:pPr>
      <w:r w:rsidRPr="008564CD">
        <w:rPr>
          <w:b/>
          <w:i/>
          <w:noProof/>
          <w:color w:val="auto"/>
          <w:lang w:eastAsia="en-AU"/>
        </w:rPr>
        <mc:AlternateContent>
          <mc:Choice Requires="wpg">
            <w:drawing>
              <wp:anchor distT="0" distB="0" distL="114300" distR="114300" simplePos="0" relativeHeight="251674624" behindDoc="0" locked="0" layoutInCell="1" allowOverlap="1" wp14:anchorId="738B429A" wp14:editId="6CBD03FC">
                <wp:simplePos x="0" y="0"/>
                <wp:positionH relativeFrom="margin">
                  <wp:posOffset>0</wp:posOffset>
                </wp:positionH>
                <wp:positionV relativeFrom="paragraph">
                  <wp:posOffset>0</wp:posOffset>
                </wp:positionV>
                <wp:extent cx="283210" cy="285115"/>
                <wp:effectExtent l="0" t="0" r="2540" b="635"/>
                <wp:wrapNone/>
                <wp:docPr id="394" name="Group 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95" name="Oval 39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96" name="Freeform 39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397" name="Freeform 39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98" name="Freeform 39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99" name="Freeform 39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00" name="Freeform 40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01" name="Freeform 40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2" name="Freeform 40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3" name="Freeform 40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4" name="Freeform 40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5" name="Freeform 40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6" name="Line 436"/>
                        <wps:cNvCnPr/>
                        <wps:spPr bwMode="auto">
                          <a:xfrm flipH="1">
                            <a:off x="357951" y="627398"/>
                            <a:ext cx="163897" cy="656"/>
                          </a:xfrm>
                          <a:prstGeom prst="line">
                            <a:avLst/>
                          </a:prstGeom>
                          <a:noFill/>
                          <a:ln w="9525">
                            <a:noFill/>
                            <a:round/>
                            <a:headEnd/>
                            <a:tailEnd/>
                          </a:ln>
                        </wps:spPr>
                        <wps:bodyPr/>
                      </wps:wsp>
                      <wps:wsp>
                        <wps:cNvPr id="407" name="Freeform 40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08" name="Freeform 40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9" name="Line 439"/>
                        <wps:cNvCnPr/>
                        <wps:spPr bwMode="auto">
                          <a:xfrm flipH="1">
                            <a:off x="357951" y="653622"/>
                            <a:ext cx="163897" cy="656"/>
                          </a:xfrm>
                          <a:prstGeom prst="line">
                            <a:avLst/>
                          </a:prstGeom>
                          <a:noFill/>
                          <a:ln w="9525">
                            <a:noFill/>
                            <a:round/>
                            <a:headEnd/>
                            <a:tailEnd/>
                          </a:ln>
                        </wps:spPr>
                        <wps:bodyPr/>
                      </wps:wsp>
                      <wps:wsp>
                        <wps:cNvPr id="410" name="Freeform 41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11" name="Freeform 41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12" name="Line 442"/>
                        <wps:cNvCnPr/>
                        <wps:spPr bwMode="auto">
                          <a:xfrm flipH="1">
                            <a:off x="357951" y="681157"/>
                            <a:ext cx="163897" cy="656"/>
                          </a:xfrm>
                          <a:prstGeom prst="line">
                            <a:avLst/>
                          </a:prstGeom>
                          <a:noFill/>
                          <a:ln w="9525">
                            <a:noFill/>
                            <a:round/>
                            <a:headEnd/>
                            <a:tailEnd/>
                          </a:ln>
                        </wps:spPr>
                        <wps:bodyPr/>
                      </wps:wsp>
                      <wps:wsp>
                        <wps:cNvPr id="413" name="Freeform 41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14" name="Freeform 41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5" name="Freeform 41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6" name="Freeform 41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7" name="Freeform 41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8" name="Freeform 41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19" name="Freeform 41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0" name="Freeform 42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1" name="Freeform 42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2" name="Freeform 42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3" name="Freeform 42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4" name="Freeform 42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25" name="Freeform 42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2C7CF7" id="Group 394" o:spid="_x0000_s1026" alt="&quot;&quot;" style="position:absolute;margin-left:0;margin-top:0;width:22.3pt;height:22.45pt;z-index:25167462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">
                <v:oval id="Oval 39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" fillcolor="#83b14c" stroked="f"/>
                <v:shape id="Freeform 39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39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" path="m87,13c7,13,7,13,7,13,3,13,,10,,6,,3,3,,7,,87,,87,,87,v4,,7,3,7,6c94,10,91,13,87,13xe" fillcolor="#2c5871" stroked="f">
                  <v:path arrowok="t" o:connecttype="custom" o:connectlocs="87,13;7,13;0,6;7,0;87,0;94,6;87,13" o:connectangles="0,0,0,0,0,0,0"/>
                </v:shape>
                <v:shape id="Freeform 39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39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" path="m100,243v-16,,-36,,-51,c49,243,51,214,40,199,2,150,,104,,100,,45,45,,100,e" stroked="f">
                  <v:path arrowok="t" o:connecttype="custom" o:connectlocs="100,243;49,243;40,199;0,100;100,0" o:connectangles="0,0,0,0,0"/>
                </v:shape>
                <v:shape id="Freeform 40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" path="m79,79v-9,,-9,,-9,c70,41,39,9,,9,,,,,,,44,,79,36,79,79xe" stroked="f">
                  <v:path arrowok="t" o:connecttype="custom" o:connectlocs="79,79;70,79;0,9;0,0;79,79" o:connectangles="0,0,0,0,0"/>
                </v:shape>
                <v:shape id="Freeform 40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" path="m21,248l,246,40,,61,2,21,248r,xe" fillcolor="#0e303f" stroked="f">
                  <v:path arrowok="t" o:connecttype="custom" o:connectlocs="21,248;0,246;40,0;61,2;21,248;21,248" o:connectangles="0,0,0,0,0,0"/>
                </v:shape>
                <v:shape id="Freeform 40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" path="m40,248l,2,21,,61,246r-21,2l40,248xe" fillcolor="#0e303f" stroked="f">
                  <v:path arrowok="t" o:connecttype="custom" o:connectlocs="40,248;0,2;21,0;61,246;40,248;40,248" o:connectangles="0,0,0,0,0,0"/>
                </v:shape>
                <v:shape id="Freeform 40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40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" path="m102,v,53,,53,,53c102,56,99,59,96,59,6,59,6,59,6,59,3,59,,56,,53,,,,,,l102,xe" fillcolor="#0e303f" stroked="f">
                  <v:path arrowok="t" o:connecttype="custom" o:connectlocs="102,0;102,53;96,59;6,59;0,53;0,0;102,0" o:connectangles="0,0,0,0,0,0,0"/>
                </v:shape>
                <v:shape id="Freeform 40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" stroked="f"/>
                <v:shape id="Freeform 40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40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" stroked="f"/>
                <v:shape id="Freeform 41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41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" stroked="f"/>
                <v:shape id="Freeform 41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" path="m111,11c5,11,5,11,5,11,2,11,,8,,6,,3,2,,5,,111,,111,,111,v3,,5,3,5,6c116,8,114,11,111,11xe" fillcolor="#2c5871" stroked="f">
                  <v:path arrowok="t" o:connecttype="custom" o:connectlocs="111,11;5,11;0,6;5,0;111,0;116,6;111,11" o:connectangles="0,0,0,0,0,0,0"/>
                </v:shape>
                <v:shape id="Freeform 41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" path="m3,60c2,60,,59,,58,,2,,2,,2,,1,2,,3,,4,,6,1,6,2v,56,,56,,56c6,59,4,60,3,60xe" fillcolor="#a6dae9" stroked="f">
                  <v:path arrowok="t" o:connecttype="custom" o:connectlocs="3,60;0,58;0,2;3,0;6,2;6,58;3,60" o:connectangles="0,0,0,0,0,0,0"/>
                </v:shape>
                <v:shape id="Freeform 41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41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41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" path="m57,5c2,5,2,5,2,5,1,5,,4,,2,,1,1,,2,,57,,57,,57,v2,,3,1,3,2c60,4,59,5,57,5xe" fillcolor="#a6dae9" stroked="f">
                  <v:path arrowok="t" o:connecttype="custom" o:connectlocs="57,5;2,5;0,2;2,0;57,0;60,2;57,5" o:connectangles="0,0,0,0,0,0,0"/>
                </v:shape>
                <v:shape id="Freeform 41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" path="m3,33c2,33,2,32,1,32,,30,1,29,2,28,50,,50,,50,v1,,3,,3,1c54,3,54,4,52,5,5,33,5,33,5,33v-1,,-1,,-2,xe" fillcolor="#a6dae9" stroked="f">
                  <v:path arrowok="t" o:connecttype="custom" o:connectlocs="3,33;1,32;2,28;50,0;53,1;52,5;5,33;3,33" o:connectangles="0,0,0,0,0,0,0,0"/>
                </v:shape>
                <v:shape id="Freeform 41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42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42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42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" path="m58,5c3,5,3,5,3,5,1,5,,4,,2,,1,1,,3,,58,,58,,58,v1,,2,1,2,2c60,4,59,5,58,5xe" fillcolor="#a6dae9" stroked="f">
                  <v:path arrowok="t" o:connecttype="custom" o:connectlocs="58,5;3,5;0,2;3,0;58,0;60,2;58,5" o:connectangles="0,0,0,0,0,0,0"/>
                </v:shape>
                <v:shape id="Freeform 42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42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42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bCs/>
          <w:i/>
          <w:color w:val="auto"/>
        </w:rPr>
        <w:t xml:space="preserve">Tip: </w:t>
      </w:r>
      <w:r w:rsidRPr="008564CD">
        <w:rPr>
          <w:bCs/>
          <w:i/>
          <w:color w:val="auto"/>
        </w:rPr>
        <w:t>If numerous entries appear, cross check against the Date of Birth (DOB) on the behaviour support plan and NDIS participant number.</w:t>
      </w:r>
    </w:p>
    <w:p w14:paraId="00E35B1F" w14:textId="77777777" w:rsidR="00FC3F11" w:rsidRDefault="00FC3F11" w:rsidP="00FC3F11">
      <w:r>
        <w:rPr>
          <w:noProof/>
          <w:lang w:eastAsia="en-AU"/>
        </w:rPr>
        <w:drawing>
          <wp:inline distT="0" distB="0" distL="0" distR="0" wp14:anchorId="14277845" wp14:editId="078792B1">
            <wp:extent cx="5715635" cy="3471520"/>
            <wp:effectExtent l="19050" t="19050" r="1841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4072" cy="3500939"/>
                    </a:xfrm>
                    <a:prstGeom prst="rect">
                      <a:avLst/>
                    </a:prstGeom>
                    <a:ln>
                      <a:solidFill>
                        <a:sysClr val="windowText" lastClr="000000"/>
                      </a:solidFill>
                    </a:ln>
                  </pic:spPr>
                </pic:pic>
              </a:graphicData>
            </a:graphic>
          </wp:inline>
        </w:drawing>
      </w:r>
    </w:p>
    <w:p w14:paraId="2D2B5C93" w14:textId="77777777" w:rsidR="00FC3F11" w:rsidRDefault="00FC3F11" w:rsidP="00D34F83">
      <w:pPr>
        <w:suppressAutoHyphens w:val="0"/>
        <w:ind w:left="567"/>
        <w:rPr>
          <w:i/>
          <w:color w:val="auto"/>
        </w:rPr>
      </w:pPr>
      <w:r w:rsidRPr="008564CD">
        <w:rPr>
          <w:b/>
          <w:i/>
          <w:noProof/>
          <w:color w:val="auto"/>
          <w:lang w:eastAsia="en-AU"/>
        </w:rPr>
        <mc:AlternateContent>
          <mc:Choice Requires="wpg">
            <w:drawing>
              <wp:anchor distT="0" distB="0" distL="114300" distR="114300" simplePos="0" relativeHeight="251673600" behindDoc="0" locked="0" layoutInCell="1" allowOverlap="1" wp14:anchorId="5C1025FC" wp14:editId="2A4ED5E1">
                <wp:simplePos x="0" y="0"/>
                <wp:positionH relativeFrom="margin">
                  <wp:posOffset>0</wp:posOffset>
                </wp:positionH>
                <wp:positionV relativeFrom="paragraph">
                  <wp:posOffset>0</wp:posOffset>
                </wp:positionV>
                <wp:extent cx="283210" cy="285115"/>
                <wp:effectExtent l="0" t="0" r="2540" b="635"/>
                <wp:wrapNone/>
                <wp:docPr id="459" name="Group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460" name="Oval 460"/>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461" name="Freeform 46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462" name="Freeform 46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63" name="Freeform 46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64" name="Freeform 46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65" name="Freeform 46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66" name="Freeform 46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7" name="Freeform 46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8" name="Freeform 46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69" name="Freeform 46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0" name="Freeform 47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1" name="Line 436"/>
                        <wps:cNvCnPr/>
                        <wps:spPr bwMode="auto">
                          <a:xfrm flipH="1">
                            <a:off x="357951" y="627398"/>
                            <a:ext cx="163897" cy="656"/>
                          </a:xfrm>
                          <a:prstGeom prst="line">
                            <a:avLst/>
                          </a:prstGeom>
                          <a:noFill/>
                          <a:ln w="9525">
                            <a:noFill/>
                            <a:round/>
                            <a:headEnd/>
                            <a:tailEnd/>
                          </a:ln>
                        </wps:spPr>
                        <wps:bodyPr/>
                      </wps:wsp>
                      <wps:wsp>
                        <wps:cNvPr id="472" name="Freeform 47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3" name="Freeform 47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4" name="Line 439"/>
                        <wps:cNvCnPr/>
                        <wps:spPr bwMode="auto">
                          <a:xfrm flipH="1">
                            <a:off x="357951" y="653622"/>
                            <a:ext cx="163897" cy="656"/>
                          </a:xfrm>
                          <a:prstGeom prst="line">
                            <a:avLst/>
                          </a:prstGeom>
                          <a:noFill/>
                          <a:ln w="9525">
                            <a:noFill/>
                            <a:round/>
                            <a:headEnd/>
                            <a:tailEnd/>
                          </a:ln>
                        </wps:spPr>
                        <wps:bodyPr/>
                      </wps:wsp>
                      <wps:wsp>
                        <wps:cNvPr id="475" name="Freeform 47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6" name="Freeform 47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77" name="Line 442"/>
                        <wps:cNvCnPr/>
                        <wps:spPr bwMode="auto">
                          <a:xfrm flipH="1">
                            <a:off x="357951" y="681157"/>
                            <a:ext cx="163897" cy="656"/>
                          </a:xfrm>
                          <a:prstGeom prst="line">
                            <a:avLst/>
                          </a:prstGeom>
                          <a:noFill/>
                          <a:ln w="9525">
                            <a:noFill/>
                            <a:round/>
                            <a:headEnd/>
                            <a:tailEnd/>
                          </a:ln>
                        </wps:spPr>
                        <wps:bodyPr/>
                      </wps:wsp>
                      <wps:wsp>
                        <wps:cNvPr id="478" name="Freeform 47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79" name="Freeform 4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0" name="Freeform 48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1" name="Freeform 48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2" name="Freeform 48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3" name="Freeform 48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4" name="Freeform 48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5" name="Freeform 48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6" name="Freeform 48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7" name="Freeform 48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8" name="Freeform 48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89" name="Freeform 48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90" name="Freeform 49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16D499" id="Group 459" o:spid="_x0000_s1026" alt="&quot;&quot;" style="position:absolute;margin-left:0;margin-top:0;width:22.3pt;height:22.45pt;z-index:251673600;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">
                <v:oval id="Oval 460"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" fillcolor="#83b14c" stroked="f"/>
                <v:shape id="Freeform 461"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46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463"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464"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" path="m100,243v-16,,-36,,-51,c49,243,51,214,40,199,2,150,,104,,100,,45,45,,100,e" stroked="f">
                  <v:path arrowok="t" o:connecttype="custom" o:connectlocs="100,243;49,243;40,199;0,100;100,0" o:connectangles="0,0,0,0,0"/>
                </v:shape>
                <v:shape id="Freeform 465"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" path="m79,79v-9,,-9,,-9,c70,41,39,9,,9,,,,,,,44,,79,36,79,79xe" stroked="f">
                  <v:path arrowok="t" o:connecttype="custom" o:connectlocs="79,79;70,79;0,9;0,0;79,79" o:connectangles="0,0,0,0,0"/>
                </v:shape>
                <v:shape id="Freeform 46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" path="m21,248l,246,40,,61,2,21,248r,xe" fillcolor="#0e303f" stroked="f">
                  <v:path arrowok="t" o:connecttype="custom" o:connectlocs="21,248;0,246;40,0;61,2;21,248;21,248" o:connectangles="0,0,0,0,0,0"/>
                </v:shape>
                <v:shape id="Freeform 46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" path="m40,248l,2,21,,61,246r-21,2l40,248xe" fillcolor="#0e303f" stroked="f">
                  <v:path arrowok="t" o:connecttype="custom" o:connectlocs="40,248;0,2;21,0;61,246;40,248;40,248" o:connectangles="0,0,0,0,0,0"/>
                </v:shape>
                <v:shape id="Freeform 46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46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47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" stroked="f"/>
                <v:shape id="Freeform 47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47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" stroked="f"/>
                <v:shape id="Freeform 47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47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" stroked="f"/>
                <v:shape id="Freeform 47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47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" path="m3,60c2,60,,59,,58,,2,,2,,2,,1,2,,3,,4,,6,1,6,2v,56,,56,,56c6,59,4,60,3,60xe" fillcolor="#a6dae9" stroked="f">
                  <v:path arrowok="t" o:connecttype="custom" o:connectlocs="3,60;0,58;0,2;3,0;6,2;6,58;3,60" o:connectangles="0,0,0,0,0,0,0"/>
                </v:shape>
                <v:shape id="Freeform 480"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" path="m31,53v-1,,-2,,-3,-1c1,4,1,4,1,4,,3,,1,2,,3,,5,,5,1,33,49,33,49,33,49v1,1,,3,-1,4c32,53,31,53,31,53xe" fillcolor="#a6dae9" stroked="f">
                  <v:path arrowok="t" o:connecttype="custom" o:connectlocs="31,53;28,52;1,4;2,0;5,1;33,49;32,53;31,53" o:connectangles="0,0,0,0,0,0,0,0"/>
                </v:shape>
                <v:shape id="Freeform 481"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482"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" path="m57,5c2,5,2,5,2,5,1,5,,4,,2,,1,1,,2,,57,,57,,57,v2,,3,1,3,2c60,4,59,5,57,5xe" fillcolor="#a6dae9" stroked="f">
                  <v:path arrowok="t" o:connecttype="custom" o:connectlocs="57,5;2,5;0,2;2,0;57,0;60,2;57,5" o:connectangles="0,0,0,0,0,0,0"/>
                </v:shape>
                <v:shape id="Freeform 483"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484"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485"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486"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487"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" path="m58,5c3,5,3,5,3,5,1,5,,4,,2,,1,1,,3,,58,,58,,58,v1,,2,1,2,2c60,4,59,5,58,5xe" fillcolor="#a6dae9" stroked="f">
                  <v:path arrowok="t" o:connecttype="custom" o:connectlocs="58,5;3,5;0,2;3,0;58,0;60,2;58,5" o:connectangles="0,0,0,0,0,0,0"/>
                </v:shape>
                <v:shape id="Freeform 488"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489"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" path="m3,53v,,-1,,-1,c1,52,,50,1,49,29,1,29,1,29,1,29,,31,,32,v1,1,2,3,1,4c6,52,6,52,6,52,5,53,4,53,3,53xe" fillcolor="#a6dae9" stroked="f">
                  <v:path arrowok="t" o:connecttype="custom" o:connectlocs="3,53;2,53;1,49;29,1;32,0;33,4;6,52;3,53" o:connectangles="0,0,0,0,0,0,0,0"/>
                </v:shape>
                <v:shape id="Freeform 490"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If you select an existing participant, this will auto populate their details in the plan, so you can move to the next section. </w:t>
      </w:r>
    </w:p>
    <w:p w14:paraId="0CA644D9" w14:textId="77777777" w:rsidR="00D34F83" w:rsidRPr="008564CD" w:rsidRDefault="00D34F83" w:rsidP="00D34F83">
      <w:pPr>
        <w:suppressAutoHyphens w:val="0"/>
        <w:ind w:left="567"/>
        <w:rPr>
          <w:i/>
          <w:color w:val="auto"/>
        </w:rPr>
      </w:pPr>
    </w:p>
    <w:p w14:paraId="69D04703" w14:textId="1E260CC6" w:rsidR="00FC3F11" w:rsidRDefault="00FC3F11" w:rsidP="00EE150F">
      <w:pPr>
        <w:pStyle w:val="ListParagraph"/>
        <w:numPr>
          <w:ilvl w:val="1"/>
          <w:numId w:val="13"/>
        </w:numPr>
        <w:ind w:left="567" w:hanging="567"/>
      </w:pPr>
      <w:r w:rsidRPr="0058573B">
        <w:t>If no participant records appear</w:t>
      </w:r>
      <w:r>
        <w:t xml:space="preserve"> after searching</w:t>
      </w:r>
      <w:r w:rsidRPr="0058573B">
        <w:t xml:space="preserve">, click </w:t>
      </w:r>
      <w:r w:rsidRPr="0058573B">
        <w:rPr>
          <w:b/>
        </w:rPr>
        <w:t>Create participant</w:t>
      </w:r>
      <w:r w:rsidRPr="0058573B">
        <w:t xml:space="preserve"> and go to step 2.6</w:t>
      </w:r>
      <w:r>
        <w:t>.</w:t>
      </w:r>
    </w:p>
    <w:p w14:paraId="2FFECFD3" w14:textId="0656C803" w:rsidR="00FC3F11" w:rsidRDefault="00FC3F11" w:rsidP="00FC3F11">
      <w:r w:rsidRPr="00907E8A">
        <w:rPr>
          <w:noProof/>
          <w:lang w:eastAsia="en-AU"/>
        </w:rPr>
        <w:drawing>
          <wp:inline distT="0" distB="0" distL="0" distR="0" wp14:anchorId="4A43DD07" wp14:editId="281490FC">
            <wp:extent cx="5760964" cy="954405"/>
            <wp:effectExtent l="19050" t="19050" r="11430" b="17145"/>
            <wp:docPr id="73" name="Picture 73" descr="C:\Users\ks0082\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0082\Desktop\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5576" cy="975049"/>
                    </a:xfrm>
                    <a:prstGeom prst="rect">
                      <a:avLst/>
                    </a:prstGeom>
                    <a:noFill/>
                    <a:ln>
                      <a:solidFill>
                        <a:sysClr val="windowText" lastClr="000000"/>
                      </a:solidFill>
                    </a:ln>
                  </pic:spPr>
                </pic:pic>
              </a:graphicData>
            </a:graphic>
          </wp:inline>
        </w:drawing>
      </w:r>
    </w:p>
    <w:p w14:paraId="6C45BFFD" w14:textId="5F9B61BD" w:rsidR="00FC3F11" w:rsidRDefault="00FC3F11">
      <w:pPr>
        <w:suppressAutoHyphens w:val="0"/>
        <w:spacing w:before="120" w:after="120" w:line="240" w:lineRule="auto"/>
      </w:pPr>
      <w:r>
        <w:br w:type="page"/>
      </w:r>
    </w:p>
    <w:p w14:paraId="7F60FC62" w14:textId="2874ABB7" w:rsidR="00FC3F11" w:rsidRDefault="00FC3F11" w:rsidP="00EE150F">
      <w:pPr>
        <w:pStyle w:val="ListParagraph"/>
        <w:numPr>
          <w:ilvl w:val="1"/>
          <w:numId w:val="13"/>
        </w:numPr>
        <w:ind w:left="567" w:hanging="567"/>
      </w:pPr>
      <w:r>
        <w:lastRenderedPageBreak/>
        <w:t xml:space="preserve">Enter the participant details and go to step </w:t>
      </w:r>
      <w:r w:rsidRPr="00FC3F11">
        <w:rPr>
          <w:b/>
          <w:bCs/>
        </w:rPr>
        <w:t>3.1</w:t>
      </w:r>
      <w:r>
        <w:t>.</w:t>
      </w:r>
    </w:p>
    <w:p w14:paraId="62CD53AF" w14:textId="77777777" w:rsidR="00B80109" w:rsidRDefault="00B80109" w:rsidP="00997FE8">
      <w:pPr>
        <w:jc w:val="center"/>
      </w:pPr>
      <w:r w:rsidRPr="00520F7C">
        <w:rPr>
          <w:noProof/>
          <w:lang w:eastAsia="en-AU"/>
        </w:rPr>
        <w:drawing>
          <wp:inline distT="0" distB="0" distL="0" distR="0" wp14:anchorId="6EECBDC0" wp14:editId="2160AF2F">
            <wp:extent cx="5358523" cy="3126316"/>
            <wp:effectExtent l="19050" t="19050" r="13970" b="17145"/>
            <wp:docPr id="587" name="Picture 587" descr="C:\Users\ks0082\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0082\Desktop\2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1981" cy="3151671"/>
                    </a:xfrm>
                    <a:prstGeom prst="rect">
                      <a:avLst/>
                    </a:prstGeom>
                    <a:noFill/>
                    <a:ln>
                      <a:solidFill>
                        <a:schemeClr val="accent1"/>
                      </a:solidFill>
                    </a:ln>
                  </pic:spPr>
                </pic:pic>
              </a:graphicData>
            </a:graphic>
          </wp:inline>
        </w:drawing>
      </w:r>
    </w:p>
    <w:p w14:paraId="66C24C15" w14:textId="77777777" w:rsidR="00B80109" w:rsidRPr="008564CD" w:rsidRDefault="00B80109" w:rsidP="00D34F83">
      <w:pPr>
        <w:suppressAutoHyphens w:val="0"/>
        <w:ind w:left="567"/>
        <w:rPr>
          <w:i/>
          <w:color w:val="auto"/>
        </w:rPr>
      </w:pPr>
      <w:r w:rsidRPr="008564CD">
        <w:rPr>
          <w:b/>
          <w:i/>
          <w:noProof/>
          <w:color w:val="auto"/>
          <w:lang w:eastAsia="en-AU"/>
        </w:rPr>
        <mc:AlternateContent>
          <mc:Choice Requires="wpg">
            <w:drawing>
              <wp:anchor distT="0" distB="0" distL="114300" distR="114300" simplePos="0" relativeHeight="251676672" behindDoc="0" locked="0" layoutInCell="1" allowOverlap="1" wp14:anchorId="2A3A79AA" wp14:editId="2D6FF1FB">
                <wp:simplePos x="0" y="0"/>
                <wp:positionH relativeFrom="margin">
                  <wp:posOffset>0</wp:posOffset>
                </wp:positionH>
                <wp:positionV relativeFrom="paragraph">
                  <wp:posOffset>0</wp:posOffset>
                </wp:positionV>
                <wp:extent cx="283210" cy="285115"/>
                <wp:effectExtent l="0" t="0" r="2540" b="635"/>
                <wp:wrapNone/>
                <wp:docPr id="523" name="Group 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24" name="Oval 52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25" name="Freeform 525"/>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26" name="Freeform 52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27" name="Freeform 52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28" name="Freeform 52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29" name="Freeform 52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30" name="Freeform 53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1" name="Freeform 53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2" name="Freeform 53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3" name="Freeform 53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4" name="Freeform 53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5" name="Line 436"/>
                        <wps:cNvCnPr/>
                        <wps:spPr bwMode="auto">
                          <a:xfrm flipH="1">
                            <a:off x="357951" y="627398"/>
                            <a:ext cx="163897" cy="656"/>
                          </a:xfrm>
                          <a:prstGeom prst="line">
                            <a:avLst/>
                          </a:prstGeom>
                          <a:noFill/>
                          <a:ln w="9525">
                            <a:noFill/>
                            <a:round/>
                            <a:headEnd/>
                            <a:tailEnd/>
                          </a:ln>
                        </wps:spPr>
                        <wps:bodyPr/>
                      </wps:wsp>
                      <wps:wsp>
                        <wps:cNvPr id="536" name="Freeform 53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37" name="Freeform 537"/>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38" name="Line 439"/>
                        <wps:cNvCnPr/>
                        <wps:spPr bwMode="auto">
                          <a:xfrm flipH="1">
                            <a:off x="357951" y="653622"/>
                            <a:ext cx="163897" cy="656"/>
                          </a:xfrm>
                          <a:prstGeom prst="line">
                            <a:avLst/>
                          </a:prstGeom>
                          <a:noFill/>
                          <a:ln w="9525">
                            <a:noFill/>
                            <a:round/>
                            <a:headEnd/>
                            <a:tailEnd/>
                          </a:ln>
                        </wps:spPr>
                        <wps:bodyPr/>
                      </wps:wsp>
                      <wps:wsp>
                        <wps:cNvPr id="539" name="Freeform 539"/>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40" name="Freeform 540"/>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41" name="Line 442"/>
                        <wps:cNvCnPr/>
                        <wps:spPr bwMode="auto">
                          <a:xfrm flipH="1">
                            <a:off x="357951" y="681157"/>
                            <a:ext cx="163897" cy="656"/>
                          </a:xfrm>
                          <a:prstGeom prst="line">
                            <a:avLst/>
                          </a:prstGeom>
                          <a:noFill/>
                          <a:ln w="9525">
                            <a:noFill/>
                            <a:round/>
                            <a:headEnd/>
                            <a:tailEnd/>
                          </a:ln>
                        </wps:spPr>
                        <wps:bodyPr/>
                      </wps:wsp>
                      <wps:wsp>
                        <wps:cNvPr id="542" name="Freeform 542"/>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43" name="Freeform 54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4" name="Freeform 544"/>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5" name="Freeform 545"/>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6" name="Freeform 54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7" name="Freeform 54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8" name="Freeform 54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49" name="Freeform 54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0" name="Freeform 55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1" name="Freeform 55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2" name="Freeform 55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3" name="Freeform 55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4" name="Freeform 5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1683D4" id="Group 523" o:spid="_x0000_s1026" alt="&quot;&quot;" style="position:absolute;margin-left:0;margin-top:0;width:22.3pt;height:22.45pt;z-index:25167667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">
                <v:oval id="Oval 524"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" fillcolor="#83b14c" stroked="f"/>
                <v:shape id="Freeform 525"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526"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" path="m87,13c7,13,7,13,7,13,3,13,,10,,6,,3,3,,7,,87,,87,,87,v4,,7,3,7,6c94,10,91,13,87,13xe" fillcolor="#2c5871" stroked="f">
                  <v:path arrowok="t" o:connecttype="custom" o:connectlocs="87,13;7,13;0,6;7,0;87,0;94,6;87,13" o:connectangles="0,0,0,0,0,0,0"/>
                </v:shape>
                <v:shape id="Freeform 527"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528"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" path="m100,243v-16,,-36,,-51,c49,243,51,214,40,199,2,150,,104,,100,,45,45,,100,e" stroked="f">
                  <v:path arrowok="t" o:connecttype="custom" o:connectlocs="100,243;49,243;40,199;0,100;100,0" o:connectangles="0,0,0,0,0"/>
                </v:shape>
                <v:shape id="Freeform 529"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" path="m79,79v-9,,-9,,-9,c70,41,39,9,,9,,,,,,,44,,79,36,79,79xe" stroked="f">
                  <v:path arrowok="t" o:connecttype="custom" o:connectlocs="79,79;70,79;0,9;0,0;79,79" o:connectangles="0,0,0,0,0"/>
                </v:shape>
                <v:shape id="Freeform 530"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" path="m21,248l,246,40,,61,2,21,248r,xe" fillcolor="#0e303f" stroked="f">
                  <v:path arrowok="t" o:connecttype="custom" o:connectlocs="21,248;0,246;40,0;61,2;21,248;21,248" o:connectangles="0,0,0,0,0,0"/>
                </v:shape>
                <v:shape id="Freeform 531"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" path="m40,248l,2,21,,61,246r-21,2l40,248xe" fillcolor="#0e303f" stroked="f">
                  <v:path arrowok="t" o:connecttype="custom" o:connectlocs="40,248;0,2;21,0;61,246;40,248;40,248" o:connectangles="0,0,0,0,0,0"/>
                </v:shape>
                <v:shape id="Freeform 532"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533"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534"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" stroked="f"/>
                <v:shape id="Freeform 536"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537"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" stroked="f"/>
                <v:shape id="Freeform 539"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540"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" stroked="f"/>
                <v:shape id="Freeform 542"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" path="m111,11c5,11,5,11,5,11,2,11,,8,,6,,3,2,,5,,111,,111,,111,v3,,5,3,5,6c116,8,114,11,111,11xe" fillcolor="#2c5871" stroked="f">
                  <v:path arrowok="t" o:connecttype="custom" o:connectlocs="111,11;5,11;0,6;5,0;111,0;116,6;111,11" o:connectangles="0,0,0,0,0,0,0"/>
                </v:shape>
                <v:shape id="Freeform 543"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" path="m3,60c2,60,,59,,58,,2,,2,,2,,1,2,,3,,4,,6,1,6,2v,56,,56,,56c6,59,4,60,3,60xe" fillcolor="#a6dae9" stroked="f">
                  <v:path arrowok="t" o:connecttype="custom" o:connectlocs="3,60;0,58;0,2;3,0;6,2;6,58;3,60" o:connectangles="0,0,0,0,0,0,0"/>
                </v:shape>
                <v:shape id="Freeform 544"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545"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546"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" path="m57,5c2,5,2,5,2,5,1,5,,4,,2,,1,1,,2,,57,,57,,57,v2,,3,1,3,2c60,4,59,5,57,5xe" fillcolor="#a6dae9" stroked="f">
                  <v:path arrowok="t" o:connecttype="custom" o:connectlocs="57,5;2,5;0,2;2,0;57,0;60,2;57,5" o:connectangles="0,0,0,0,0,0,0"/>
                </v:shape>
                <v:shape id="Freeform 547"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548"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" path="m3,54v,,-1,-1,-1,-1c1,52,,51,1,50,28,2,28,2,28,2,29,1,31,,32,1v1,1,2,2,1,3c5,52,5,52,5,52v,1,-1,2,-2,2xe" fillcolor="#a6dae9" stroked="f">
                  <v:path arrowok="t" o:connecttype="custom" o:connectlocs="3,54;2,53;1,50;28,2;32,1;33,4;5,52;3,54" o:connectangles="0,0,0,0,0,0,0,0"/>
                </v:shape>
                <v:shape id="Freeform 549"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550"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" path="m51,33v-1,,-1,,-2,-1c2,5,2,5,2,5,,4,,3,1,1,1,,3,,4,,52,28,52,28,52,28v1,1,2,2,1,3c52,32,52,33,51,33xe" fillcolor="#a6dae9" stroked="f">
                  <v:path arrowok="t" o:connecttype="custom" o:connectlocs="51,33;49,32;2,5;1,1;4,0;52,28;53,31;51,33" o:connectangles="0,0,0,0,0,0,0,0"/>
                </v:shape>
                <v:shape id="Freeform 551"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" path="m58,5c3,5,3,5,3,5,1,5,,4,,2,,1,1,,3,,58,,58,,58,v1,,2,1,2,2c60,4,59,5,58,5xe" fillcolor="#a6dae9" stroked="f">
                  <v:path arrowok="t" o:connecttype="custom" o:connectlocs="58,5;3,5;0,2;3,0;58,0;60,2;58,5" o:connectangles="0,0,0,0,0,0,0"/>
                </v:shape>
                <v:shape id="Freeform 552"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" path="m3,34c2,34,1,33,1,32,,31,,29,1,29,49,1,49,1,49,1v2,-1,3,,4,1c54,3,53,5,52,6,4,33,4,33,4,33v,,-1,1,-1,1xe" fillcolor="#a6dae9" stroked="f">
                  <v:path arrowok="t" o:connecttype="custom" o:connectlocs="3,34;1,32;1,29;49,1;53,2;52,6;4,33;3,34" o:connectangles="0,0,0,0,0,0,0,0"/>
                </v:shape>
                <v:shape id="Freeform 55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55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Once you have created the participant record for the first behaviour support plan, it will be available to use for any subsequent behaviour support plans for that participant.</w:t>
      </w:r>
    </w:p>
    <w:p w14:paraId="54AF0D64" w14:textId="77777777" w:rsidR="00997FE8" w:rsidRDefault="00B80109" w:rsidP="00997FE8">
      <w:pPr>
        <w:spacing w:before="0" w:after="120" w:line="240" w:lineRule="auto"/>
        <w:ind w:left="567"/>
        <w:rPr>
          <w:szCs w:val="22"/>
        </w:rPr>
      </w:pPr>
      <w:r w:rsidRPr="008564CD">
        <w:rPr>
          <w:b/>
          <w:noProof/>
          <w:color w:val="auto"/>
          <w:lang w:eastAsia="en-AU"/>
        </w:rPr>
        <mc:AlternateContent>
          <mc:Choice Requires="wpg">
            <w:drawing>
              <wp:anchor distT="0" distB="0" distL="114300" distR="114300" simplePos="0" relativeHeight="251677696" behindDoc="0" locked="0" layoutInCell="1" allowOverlap="1" wp14:anchorId="40B45D5E" wp14:editId="3AA2EA79">
                <wp:simplePos x="0" y="0"/>
                <wp:positionH relativeFrom="margin">
                  <wp:posOffset>0</wp:posOffset>
                </wp:positionH>
                <wp:positionV relativeFrom="paragraph">
                  <wp:posOffset>0</wp:posOffset>
                </wp:positionV>
                <wp:extent cx="283210" cy="285115"/>
                <wp:effectExtent l="0" t="0" r="2540" b="635"/>
                <wp:wrapNone/>
                <wp:docPr id="555" name="Group 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56" name="Oval 556"/>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57" name="Freeform 557"/>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58" name="Freeform 558"/>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59" name="Freeform 559"/>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60" name="Freeform 560"/>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61" name="Freeform 561"/>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62" name="Freeform 562"/>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3" name="Freeform 563"/>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4" name="Freeform 564"/>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5" name="Freeform 565"/>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6" name="Freeform 56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67" name="Line 436"/>
                        <wps:cNvCnPr/>
                        <wps:spPr bwMode="auto">
                          <a:xfrm flipH="1">
                            <a:off x="357951" y="627398"/>
                            <a:ext cx="163897" cy="656"/>
                          </a:xfrm>
                          <a:prstGeom prst="line">
                            <a:avLst/>
                          </a:prstGeom>
                          <a:noFill/>
                          <a:ln w="9525">
                            <a:noFill/>
                            <a:round/>
                            <a:headEnd/>
                            <a:tailEnd/>
                          </a:ln>
                        </wps:spPr>
                        <wps:bodyPr/>
                      </wps:wsp>
                      <wps:wsp>
                        <wps:cNvPr id="568" name="Freeform 56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69" name="Freeform 56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70" name="Line 439"/>
                        <wps:cNvCnPr/>
                        <wps:spPr bwMode="auto">
                          <a:xfrm flipH="1">
                            <a:off x="357951" y="653622"/>
                            <a:ext cx="163897" cy="656"/>
                          </a:xfrm>
                          <a:prstGeom prst="line">
                            <a:avLst/>
                          </a:prstGeom>
                          <a:noFill/>
                          <a:ln w="9525">
                            <a:noFill/>
                            <a:round/>
                            <a:headEnd/>
                            <a:tailEnd/>
                          </a:ln>
                        </wps:spPr>
                        <wps:bodyPr/>
                      </wps:wsp>
                      <wps:wsp>
                        <wps:cNvPr id="571" name="Freeform 57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72" name="Freeform 57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73" name="Line 442"/>
                        <wps:cNvCnPr/>
                        <wps:spPr bwMode="auto">
                          <a:xfrm flipH="1">
                            <a:off x="357951" y="681157"/>
                            <a:ext cx="163897" cy="656"/>
                          </a:xfrm>
                          <a:prstGeom prst="line">
                            <a:avLst/>
                          </a:prstGeom>
                          <a:noFill/>
                          <a:ln w="9525">
                            <a:noFill/>
                            <a:round/>
                            <a:headEnd/>
                            <a:tailEnd/>
                          </a:ln>
                        </wps:spPr>
                        <wps:bodyPr/>
                      </wps:wsp>
                      <wps:wsp>
                        <wps:cNvPr id="574" name="Freeform 57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75" name="Freeform 57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6" name="Freeform 57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7" name="Freeform 577"/>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8" name="Freeform 57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79" name="Freeform 57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0" name="Freeform 58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1" name="Freeform 58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2" name="Freeform 58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3" name="Freeform 58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4" name="Freeform 584"/>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5" name="Freeform 585"/>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6" name="Freeform 58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AB3118C" id="Group 555" o:spid="_x0000_s1026" alt="&quot;&quot;" style="position:absolute;margin-left:0;margin-top:0;width:22.3pt;height:22.45pt;z-index:25167769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">
                <v:oval id="Oval 556"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" fillcolor="#83b14c" stroked="f"/>
                <v:shape id="Freeform 557"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558"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" path="m87,13c7,13,7,13,7,13,3,13,,10,,6,,3,3,,7,,87,,87,,87,v4,,7,3,7,6c94,10,91,13,87,13xe" fillcolor="#2c5871" stroked="f">
                  <v:path arrowok="t" o:connecttype="custom" o:connectlocs="87,13;7,13;0,6;7,0;87,0;94,6;87,13" o:connectangles="0,0,0,0,0,0,0"/>
                </v:shape>
                <v:shape id="Freeform 559"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560"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" path="m100,243v-16,,-36,,-51,c49,243,51,214,40,199,2,150,,104,,100,,45,45,,100,e" stroked="f">
                  <v:path arrowok="t" o:connecttype="custom" o:connectlocs="100,243;49,243;40,199;0,100;100,0" o:connectangles="0,0,0,0,0"/>
                </v:shape>
                <v:shape id="Freeform 561"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" path="m79,79v-9,,-9,,-9,c70,41,39,9,,9,,,,,,,44,,79,36,79,79xe" stroked="f">
                  <v:path arrowok="t" o:connecttype="custom" o:connectlocs="79,79;70,79;0,9;0,0;79,79" o:connectangles="0,0,0,0,0"/>
                </v:shape>
                <v:shape id="Freeform 562"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" path="m21,248l,246,40,,61,2,21,248r,xe" fillcolor="#0e303f" stroked="f">
                  <v:path arrowok="t" o:connecttype="custom" o:connectlocs="21,248;0,246;40,0;61,2;21,248;21,248" o:connectangles="0,0,0,0,0,0"/>
                </v:shape>
                <v:shape id="Freeform 563"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" path="m40,248l,2,21,,61,246r-21,2l40,248xe" fillcolor="#0e303f" stroked="f">
                  <v:path arrowok="t" o:connecttype="custom" o:connectlocs="40,248;0,2;21,0;61,246;40,248;40,248" o:connectangles="0,0,0,0,0,0"/>
                </v:shape>
                <v:shape id="Freeform 564"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565"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566"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" stroked="f"/>
                <v:shape id="Freeform 568"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" path="m111,10c5,10,5,10,5,10,2,10,,8,,5,,2,2,,5,,111,,111,,111,v3,,5,2,5,5c116,8,114,10,111,10xe" fillcolor="#2c5871" stroked="f">
                  <v:path arrowok="t" o:connecttype="custom" o:connectlocs="111,10;5,10;0,5;5,0;111,0;116,5;111,10" o:connectangles="0,0,0,0,0,0,0"/>
                </v:shape>
                <v:shape id="Freeform 569"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" stroked="f"/>
                <v:shape id="Freeform 571"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572"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" stroked="f"/>
                <v:shape id="Freeform 574"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575"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" path="m3,60c2,60,,59,,58,,2,,2,,2,,1,2,,3,,4,,6,1,6,2v,56,,56,,56c6,59,4,60,3,60xe" fillcolor="#a6dae9" stroked="f">
                  <v:path arrowok="t" o:connecttype="custom" o:connectlocs="3,60;0,58;0,2;3,0;6,2;6,58;3,60" o:connectangles="0,0,0,0,0,0,0"/>
                </v:shape>
                <v:shape id="Freeform 576"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577"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578"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" path="m57,5c2,5,2,5,2,5,1,5,,4,,2,,1,1,,2,,57,,57,,57,v2,,3,1,3,2c60,4,59,5,57,5xe" fillcolor="#a6dae9" stroked="f">
                  <v:path arrowok="t" o:connecttype="custom" o:connectlocs="57,5;2,5;0,2;2,0;57,0;60,2;57,5" o:connectangles="0,0,0,0,0,0,0"/>
                </v:shape>
                <v:shape id="Freeform 579"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580"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" path="m3,54v,,-1,-1,-1,-1c1,52,,51,1,50,28,2,28,2,28,2,29,1,31,,32,1v1,1,2,2,1,3c5,52,5,52,5,52v,1,-1,2,-2,2xe" fillcolor="#a6dae9" stroked="f">
                  <v:path arrowok="t" o:connecttype="custom" o:connectlocs="3,54;2,53;1,50;28,2;32,1;33,4;5,52;3,54" o:connectangles="0,0,0,0,0,0,0,0"/>
                </v:shape>
                <v:shape id="Freeform 581"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582"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583"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" path="m58,5c3,5,3,5,3,5,1,5,,4,,2,,1,1,,3,,58,,58,,58,v1,,2,1,2,2c60,4,59,5,58,5xe" fillcolor="#a6dae9" stroked="f">
                  <v:path arrowok="t" o:connecttype="custom" o:connectlocs="58,5;3,5;0,2;3,0;58,0;60,2;58,5" o:connectangles="0,0,0,0,0,0,0"/>
                </v:shape>
                <v:shape id="Freeform 584"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585"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586"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997FE8">
        <w:rPr>
          <w:b/>
          <w:i/>
          <w:color w:val="auto"/>
        </w:rPr>
        <w:t xml:space="preserve">Tip: </w:t>
      </w:r>
      <w:r w:rsidR="00997FE8" w:rsidRPr="00997FE8">
        <w:rPr>
          <w:i/>
        </w:rPr>
        <w:t xml:space="preserve">When lodging a behaviour support plan for a person that is funded under the </w:t>
      </w:r>
      <w:r w:rsidR="00997FE8" w:rsidRPr="00997FE8">
        <w:rPr>
          <w:szCs w:val="22"/>
        </w:rPr>
        <w:t>Disability Supports for Older Australians (DSOA) Program</w:t>
      </w:r>
      <w:r w:rsidR="00997FE8" w:rsidRPr="00997FE8">
        <w:rPr>
          <w:i/>
        </w:rPr>
        <w:t xml:space="preserve">, enter their health ID number under the section for NDIS participant number. If you do not know their health ID number put “COS”. </w:t>
      </w:r>
      <w:r w:rsidR="00997FE8" w:rsidRPr="00997FE8">
        <w:rPr>
          <w:szCs w:val="22"/>
        </w:rPr>
        <w:t>The NDIS Commission Portal will accept any number entered if the letters COS are placed in front.</w:t>
      </w:r>
    </w:p>
    <w:p w14:paraId="48E9375B" w14:textId="77777777" w:rsidR="0005522A" w:rsidRDefault="0005522A" w:rsidP="00997FE8">
      <w:pPr>
        <w:spacing w:before="0" w:after="120" w:line="240" w:lineRule="auto"/>
        <w:ind w:left="567"/>
        <w:rPr>
          <w:szCs w:val="22"/>
        </w:rPr>
      </w:pPr>
    </w:p>
    <w:p w14:paraId="566975AF" w14:textId="77777777" w:rsidR="0005522A" w:rsidRDefault="0005522A" w:rsidP="00997FE8">
      <w:pPr>
        <w:spacing w:before="0" w:after="120" w:line="240" w:lineRule="auto"/>
        <w:ind w:left="567"/>
        <w:rPr>
          <w:szCs w:val="22"/>
        </w:rPr>
      </w:pPr>
    </w:p>
    <w:p w14:paraId="0D8B48DC" w14:textId="77777777" w:rsidR="0005522A" w:rsidRDefault="0005522A" w:rsidP="00997FE8">
      <w:pPr>
        <w:spacing w:before="0" w:after="120" w:line="240" w:lineRule="auto"/>
        <w:ind w:left="567"/>
        <w:rPr>
          <w:szCs w:val="22"/>
        </w:rPr>
      </w:pPr>
    </w:p>
    <w:p w14:paraId="4E9C17A2" w14:textId="77777777" w:rsidR="0005522A" w:rsidRDefault="0005522A" w:rsidP="00997FE8">
      <w:pPr>
        <w:spacing w:before="0" w:after="120" w:line="240" w:lineRule="auto"/>
        <w:ind w:left="567"/>
        <w:rPr>
          <w:szCs w:val="22"/>
        </w:rPr>
      </w:pPr>
    </w:p>
    <w:p w14:paraId="1458FADA" w14:textId="77777777" w:rsidR="0005522A" w:rsidRDefault="0005522A" w:rsidP="00997FE8">
      <w:pPr>
        <w:spacing w:before="0" w:after="120" w:line="240" w:lineRule="auto"/>
        <w:ind w:left="567"/>
        <w:rPr>
          <w:szCs w:val="22"/>
        </w:rPr>
      </w:pPr>
    </w:p>
    <w:p w14:paraId="21331ABB" w14:textId="77777777" w:rsidR="0005522A" w:rsidRDefault="0005522A" w:rsidP="00997FE8">
      <w:pPr>
        <w:spacing w:before="0" w:after="120" w:line="240" w:lineRule="auto"/>
        <w:ind w:left="567"/>
        <w:rPr>
          <w:szCs w:val="22"/>
        </w:rPr>
      </w:pPr>
    </w:p>
    <w:p w14:paraId="40317056" w14:textId="77777777" w:rsidR="0005522A" w:rsidRDefault="0005522A" w:rsidP="00997FE8">
      <w:pPr>
        <w:spacing w:before="0" w:after="120" w:line="240" w:lineRule="auto"/>
        <w:ind w:left="567"/>
        <w:rPr>
          <w:szCs w:val="22"/>
        </w:rPr>
      </w:pPr>
    </w:p>
    <w:p w14:paraId="7D0AD3BB" w14:textId="77777777" w:rsidR="0005522A" w:rsidRDefault="0005522A" w:rsidP="00997FE8">
      <w:pPr>
        <w:spacing w:before="0" w:after="120" w:line="240" w:lineRule="auto"/>
        <w:ind w:left="567"/>
        <w:rPr>
          <w:szCs w:val="22"/>
        </w:rPr>
      </w:pPr>
    </w:p>
    <w:p w14:paraId="2B2FB73E" w14:textId="77777777" w:rsidR="0005522A" w:rsidRDefault="0005522A" w:rsidP="00997FE8">
      <w:pPr>
        <w:spacing w:before="0" w:after="120" w:line="240" w:lineRule="auto"/>
        <w:ind w:left="567"/>
        <w:rPr>
          <w:szCs w:val="22"/>
        </w:rPr>
      </w:pPr>
    </w:p>
    <w:p w14:paraId="7F251433" w14:textId="77777777" w:rsidR="0005522A" w:rsidRDefault="0005522A" w:rsidP="00997FE8">
      <w:pPr>
        <w:spacing w:before="0" w:after="120" w:line="240" w:lineRule="auto"/>
        <w:ind w:left="567"/>
        <w:rPr>
          <w:szCs w:val="22"/>
        </w:rPr>
      </w:pPr>
    </w:p>
    <w:p w14:paraId="5CBD8AD0" w14:textId="77777777" w:rsidR="0005522A" w:rsidRDefault="0005522A" w:rsidP="00997FE8">
      <w:pPr>
        <w:spacing w:before="0" w:after="120" w:line="240" w:lineRule="auto"/>
        <w:ind w:left="567"/>
        <w:rPr>
          <w:szCs w:val="22"/>
        </w:rPr>
      </w:pPr>
    </w:p>
    <w:p w14:paraId="3AEEAE9D" w14:textId="77777777" w:rsidR="0005522A" w:rsidRDefault="0005522A" w:rsidP="00997FE8">
      <w:pPr>
        <w:spacing w:before="0" w:after="120" w:line="240" w:lineRule="auto"/>
        <w:ind w:left="567"/>
        <w:rPr>
          <w:szCs w:val="22"/>
        </w:rPr>
      </w:pPr>
    </w:p>
    <w:p w14:paraId="5AE131FC" w14:textId="77777777" w:rsidR="0005522A" w:rsidRDefault="0005522A" w:rsidP="00997FE8">
      <w:pPr>
        <w:spacing w:before="0" w:after="120" w:line="240" w:lineRule="auto"/>
        <w:ind w:left="567"/>
        <w:rPr>
          <w:szCs w:val="22"/>
        </w:rPr>
      </w:pPr>
    </w:p>
    <w:p w14:paraId="074FBEB3" w14:textId="77777777" w:rsidR="0005522A" w:rsidRDefault="0005522A" w:rsidP="00997FE8">
      <w:pPr>
        <w:spacing w:before="0" w:after="120" w:line="240" w:lineRule="auto"/>
        <w:ind w:left="567"/>
        <w:rPr>
          <w:szCs w:val="22"/>
        </w:rPr>
      </w:pPr>
    </w:p>
    <w:p w14:paraId="10ABDF8B" w14:textId="77777777" w:rsidR="0005522A" w:rsidRDefault="0005522A" w:rsidP="00997FE8">
      <w:pPr>
        <w:spacing w:before="0" w:after="120" w:line="240" w:lineRule="auto"/>
        <w:ind w:left="567"/>
        <w:rPr>
          <w:szCs w:val="22"/>
        </w:rPr>
      </w:pPr>
    </w:p>
    <w:p w14:paraId="5AF25179" w14:textId="47D51DD8" w:rsidR="00B80109" w:rsidRDefault="00B80109" w:rsidP="00EE150F">
      <w:pPr>
        <w:pStyle w:val="Heading2-numbered"/>
        <w:numPr>
          <w:ilvl w:val="0"/>
          <w:numId w:val="13"/>
        </w:numPr>
      </w:pPr>
      <w:bookmarkStart w:id="32" w:name="_Toc173963110"/>
      <w:bookmarkStart w:id="33" w:name="_Toc174022602"/>
      <w:r>
        <w:lastRenderedPageBreak/>
        <w:t>Add disability details</w:t>
      </w:r>
      <w:bookmarkEnd w:id="32"/>
      <w:bookmarkEnd w:id="33"/>
    </w:p>
    <w:p w14:paraId="2143E5AE" w14:textId="53AD8813" w:rsidR="00FC3F11" w:rsidRPr="00786699" w:rsidRDefault="00B80109" w:rsidP="00EE150F">
      <w:pPr>
        <w:pStyle w:val="ListParagraph"/>
        <w:numPr>
          <w:ilvl w:val="1"/>
          <w:numId w:val="13"/>
        </w:numPr>
        <w:ind w:left="567" w:hanging="567"/>
        <w:rPr>
          <w:rStyle w:val="Strong"/>
          <w:b w:val="0"/>
          <w:bCs w:val="0"/>
        </w:rPr>
      </w:pPr>
      <w:r>
        <w:t xml:space="preserve">Scroll down to the </w:t>
      </w:r>
      <w:r>
        <w:rPr>
          <w:rStyle w:val="Strong"/>
        </w:rPr>
        <w:t>Disability details</w:t>
      </w:r>
      <w:r>
        <w:t xml:space="preserve"> tile then click </w:t>
      </w:r>
      <w:r>
        <w:rPr>
          <w:rStyle w:val="Strong"/>
        </w:rPr>
        <w:t>Add/update disability</w:t>
      </w:r>
      <w:r w:rsidR="00786699">
        <w:rPr>
          <w:rStyle w:val="Strong"/>
        </w:rPr>
        <w:t>.</w:t>
      </w:r>
    </w:p>
    <w:p w14:paraId="2135681D" w14:textId="6BAC34E2" w:rsidR="0002578F" w:rsidRDefault="00786699" w:rsidP="0005522A">
      <w:r w:rsidRPr="00907E8A">
        <w:rPr>
          <w:noProof/>
          <w:lang w:eastAsia="en-AU"/>
        </w:rPr>
        <w:drawing>
          <wp:inline distT="0" distB="0" distL="0" distR="0" wp14:anchorId="21362AD6" wp14:editId="6B80358A">
            <wp:extent cx="5473876" cy="993596"/>
            <wp:effectExtent l="19050" t="19050" r="12700" b="16510"/>
            <wp:docPr id="74" name="Picture 74" descr="C:\Users\ks0082\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s0082\Desktop\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3114" cy="1011609"/>
                    </a:xfrm>
                    <a:prstGeom prst="rect">
                      <a:avLst/>
                    </a:prstGeom>
                    <a:noFill/>
                    <a:ln>
                      <a:solidFill>
                        <a:schemeClr val="tx1"/>
                      </a:solidFill>
                    </a:ln>
                  </pic:spPr>
                </pic:pic>
              </a:graphicData>
            </a:graphic>
          </wp:inline>
        </w:drawing>
      </w:r>
    </w:p>
    <w:p w14:paraId="638A5742" w14:textId="77777777" w:rsidR="0005522A" w:rsidRDefault="0005522A" w:rsidP="0005522A"/>
    <w:p w14:paraId="10495629" w14:textId="6486C4B6" w:rsidR="00786699" w:rsidRPr="00786699" w:rsidRDefault="00786699" w:rsidP="00EE150F">
      <w:pPr>
        <w:pStyle w:val="ListParagraph"/>
        <w:numPr>
          <w:ilvl w:val="1"/>
          <w:numId w:val="13"/>
        </w:numPr>
        <w:ind w:left="567" w:hanging="567"/>
        <w:rPr>
          <w:rStyle w:val="Strong"/>
          <w:b w:val="0"/>
          <w:bCs w:val="0"/>
        </w:rPr>
      </w:pPr>
      <w:r>
        <w:t xml:space="preserve">Select the </w:t>
      </w:r>
      <w:r w:rsidRPr="002A3E6D">
        <w:rPr>
          <w:rStyle w:val="Strong"/>
        </w:rPr>
        <w:t>Disability type</w:t>
      </w:r>
      <w:r>
        <w:rPr>
          <w:rStyle w:val="Strong"/>
        </w:rPr>
        <w:t>/s</w:t>
      </w:r>
      <w:r>
        <w:t>,</w:t>
      </w:r>
      <w:r w:rsidRPr="002A3E6D">
        <w:t xml:space="preserve"> </w:t>
      </w:r>
      <w:r>
        <w:t xml:space="preserve">then click </w:t>
      </w:r>
      <w:r>
        <w:rPr>
          <w:rStyle w:val="Strong"/>
        </w:rPr>
        <w:t>Save and close.</w:t>
      </w:r>
    </w:p>
    <w:p w14:paraId="2514C391" w14:textId="289F587C" w:rsidR="00997FE8" w:rsidRDefault="00786699" w:rsidP="00997FE8">
      <w:pPr>
        <w:rPr>
          <w:rStyle w:val="Strong"/>
          <w:b w:val="0"/>
          <w:bCs w:val="0"/>
        </w:rPr>
      </w:pPr>
      <w:r w:rsidRPr="00854348">
        <w:rPr>
          <w:noProof/>
          <w:lang w:eastAsia="en-AU"/>
        </w:rPr>
        <w:drawing>
          <wp:inline distT="0" distB="0" distL="0" distR="0" wp14:anchorId="1D4F0CCB" wp14:editId="542CEEC6">
            <wp:extent cx="4229724" cy="1558781"/>
            <wp:effectExtent l="19050" t="19050" r="19050" b="22860"/>
            <wp:docPr id="75" name="Picture 75" descr="C:\Users\ks0082\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s0082\Desktop\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8406" cy="1576722"/>
                    </a:xfrm>
                    <a:prstGeom prst="rect">
                      <a:avLst/>
                    </a:prstGeom>
                    <a:noFill/>
                    <a:ln>
                      <a:solidFill>
                        <a:schemeClr val="tx1"/>
                      </a:solidFill>
                    </a:ln>
                  </pic:spPr>
                </pic:pic>
              </a:graphicData>
            </a:graphic>
          </wp:inline>
        </w:drawing>
      </w:r>
      <w:r w:rsidR="00997FE8">
        <w:rPr>
          <w:rStyle w:val="Strong"/>
          <w:b w:val="0"/>
          <w:bCs w:val="0"/>
        </w:rPr>
        <w:br w:type="page"/>
      </w:r>
    </w:p>
    <w:p w14:paraId="7C164D53" w14:textId="4B872278" w:rsidR="00786699" w:rsidRDefault="00786699" w:rsidP="00EE150F">
      <w:pPr>
        <w:pStyle w:val="Heading2-numbered"/>
        <w:numPr>
          <w:ilvl w:val="0"/>
          <w:numId w:val="13"/>
        </w:numPr>
      </w:pPr>
      <w:bookmarkStart w:id="34" w:name="_Toc173963111"/>
      <w:bookmarkStart w:id="35" w:name="_Toc174022603"/>
      <w:r>
        <w:lastRenderedPageBreak/>
        <w:t>Add address details</w:t>
      </w:r>
      <w:bookmarkEnd w:id="34"/>
      <w:bookmarkEnd w:id="35"/>
    </w:p>
    <w:p w14:paraId="3CCC7994" w14:textId="41C9AA8E" w:rsidR="00786699" w:rsidRPr="00786699" w:rsidRDefault="00786699" w:rsidP="00EE150F">
      <w:pPr>
        <w:pStyle w:val="ListParagraph"/>
        <w:numPr>
          <w:ilvl w:val="1"/>
          <w:numId w:val="13"/>
        </w:numPr>
        <w:ind w:left="567" w:hanging="567"/>
        <w:rPr>
          <w:rStyle w:val="Strong"/>
          <w:b w:val="0"/>
          <w:bCs w:val="0"/>
        </w:rPr>
      </w:pPr>
      <w:r>
        <w:t xml:space="preserve">Scroll down to the </w:t>
      </w:r>
      <w:r>
        <w:rPr>
          <w:rStyle w:val="Strong"/>
        </w:rPr>
        <w:t>Addresses</w:t>
      </w:r>
      <w:r>
        <w:t xml:space="preserve"> tile then click </w:t>
      </w:r>
      <w:r>
        <w:rPr>
          <w:rStyle w:val="Strong"/>
        </w:rPr>
        <w:t>Add address.</w:t>
      </w:r>
    </w:p>
    <w:p w14:paraId="7F3DEFC0" w14:textId="09070944" w:rsidR="00786699" w:rsidRDefault="00786699" w:rsidP="00D34F83">
      <w:pPr>
        <w:rPr>
          <w:rStyle w:val="Strong"/>
          <w:b w:val="0"/>
          <w:bCs w:val="0"/>
        </w:rPr>
      </w:pPr>
      <w:r w:rsidRPr="00685663">
        <w:rPr>
          <w:noProof/>
          <w:lang w:eastAsia="en-AU"/>
        </w:rPr>
        <w:drawing>
          <wp:inline distT="0" distB="0" distL="0" distR="0" wp14:anchorId="6DFB3012" wp14:editId="1C4230AA">
            <wp:extent cx="5623502" cy="1066165"/>
            <wp:effectExtent l="19050" t="19050" r="15875" b="19685"/>
            <wp:docPr id="76" name="Picture 76" descr="C:\Users\ks0082\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s0082\Desktop\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517" cy="1077543"/>
                    </a:xfrm>
                    <a:prstGeom prst="rect">
                      <a:avLst/>
                    </a:prstGeom>
                    <a:noFill/>
                    <a:ln>
                      <a:solidFill>
                        <a:schemeClr val="tx1"/>
                      </a:solidFill>
                    </a:ln>
                  </pic:spPr>
                </pic:pic>
              </a:graphicData>
            </a:graphic>
          </wp:inline>
        </w:drawing>
      </w:r>
    </w:p>
    <w:p w14:paraId="4F840CFE" w14:textId="108630E2" w:rsidR="00786699" w:rsidRPr="00786699" w:rsidRDefault="00786699" w:rsidP="00786699">
      <w:pPr>
        <w:rPr>
          <w:rStyle w:val="Strong"/>
          <w:b w:val="0"/>
          <w:bCs w:val="0"/>
        </w:rPr>
      </w:pPr>
    </w:p>
    <w:p w14:paraId="67DFB728" w14:textId="2F0E8077" w:rsidR="00786699" w:rsidRPr="00786699" w:rsidRDefault="00786699" w:rsidP="00EE150F">
      <w:pPr>
        <w:pStyle w:val="ListParagraph"/>
        <w:numPr>
          <w:ilvl w:val="1"/>
          <w:numId w:val="13"/>
        </w:numPr>
        <w:ind w:left="567" w:hanging="567"/>
        <w:rPr>
          <w:rStyle w:val="Strong"/>
          <w:b w:val="0"/>
          <w:bCs w:val="0"/>
        </w:rPr>
      </w:pPr>
      <w:r>
        <w:t xml:space="preserve">Type </w:t>
      </w:r>
      <w:r w:rsidRPr="002A3E6D">
        <w:t xml:space="preserve">the </w:t>
      </w:r>
      <w:r>
        <w:rPr>
          <w:rStyle w:val="Strong"/>
        </w:rPr>
        <w:t>Address</w:t>
      </w:r>
      <w:r w:rsidRPr="002A3E6D">
        <w:rPr>
          <w:rStyle w:val="Strong"/>
        </w:rPr>
        <w:t xml:space="preserve"> </w:t>
      </w:r>
      <w:r>
        <w:rPr>
          <w:rStyle w:val="Strong"/>
        </w:rPr>
        <w:t>details</w:t>
      </w:r>
      <w:r>
        <w:t xml:space="preserve"> using </w:t>
      </w:r>
      <w:r w:rsidRPr="00BC7614">
        <w:rPr>
          <w:u w:val="single"/>
        </w:rPr>
        <w:t>no punctuation</w:t>
      </w:r>
      <w:r>
        <w:t xml:space="preserve">, then click </w:t>
      </w:r>
      <w:r>
        <w:rPr>
          <w:rStyle w:val="Strong"/>
        </w:rPr>
        <w:t>Save.</w:t>
      </w:r>
    </w:p>
    <w:p w14:paraId="096BBC94" w14:textId="29B8273F" w:rsidR="00786699" w:rsidRDefault="00786699" w:rsidP="00D34F83">
      <w:pPr>
        <w:rPr>
          <w:rStyle w:val="Strong"/>
          <w:b w:val="0"/>
          <w:bCs w:val="0"/>
        </w:rPr>
      </w:pPr>
      <w:r w:rsidRPr="0011268E">
        <w:rPr>
          <w:noProof/>
          <w:lang w:eastAsia="en-AU"/>
        </w:rPr>
        <w:drawing>
          <wp:inline distT="0" distB="0" distL="0" distR="0" wp14:anchorId="51F25512" wp14:editId="0D241A56">
            <wp:extent cx="5613400" cy="2501554"/>
            <wp:effectExtent l="19050" t="19050" r="25400" b="13335"/>
            <wp:docPr id="77" name="Picture 77" descr="C:\Users\ks0082\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s0082\Desktop\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322" cy="2512660"/>
                    </a:xfrm>
                    <a:prstGeom prst="rect">
                      <a:avLst/>
                    </a:prstGeom>
                    <a:noFill/>
                    <a:ln>
                      <a:solidFill>
                        <a:schemeClr val="tx1"/>
                      </a:solidFill>
                    </a:ln>
                  </pic:spPr>
                </pic:pic>
              </a:graphicData>
            </a:graphic>
          </wp:inline>
        </w:drawing>
      </w:r>
    </w:p>
    <w:p w14:paraId="7DD50CAE" w14:textId="69C2494A" w:rsidR="00786699" w:rsidRPr="00786699" w:rsidRDefault="00786699" w:rsidP="00786699">
      <w:pPr>
        <w:ind w:left="360"/>
        <w:rPr>
          <w:rStyle w:val="Strong"/>
          <w:b w:val="0"/>
          <w:bCs w:val="0"/>
        </w:rPr>
      </w:pPr>
    </w:p>
    <w:p w14:paraId="27B8D23E" w14:textId="21611C47" w:rsidR="00786699" w:rsidRPr="00786699" w:rsidRDefault="00C40178" w:rsidP="00EE150F">
      <w:pPr>
        <w:pStyle w:val="ListParagraph"/>
        <w:numPr>
          <w:ilvl w:val="1"/>
          <w:numId w:val="13"/>
        </w:numPr>
        <w:ind w:left="567" w:hanging="567"/>
      </w:pPr>
      <w:r>
        <w:t>Then s</w:t>
      </w:r>
      <w:r w:rsidR="00786699">
        <w:t xml:space="preserve">croll down and click, </w:t>
      </w:r>
      <w:r w:rsidR="00786699" w:rsidRPr="005060B3">
        <w:rPr>
          <w:b/>
        </w:rPr>
        <w:t>save and return</w:t>
      </w:r>
      <w:r w:rsidR="00786699">
        <w:rPr>
          <w:b/>
        </w:rPr>
        <w:t>.</w:t>
      </w:r>
    </w:p>
    <w:p w14:paraId="17F915B0" w14:textId="5B55E630" w:rsidR="00786699" w:rsidRDefault="00075198">
      <w:pPr>
        <w:suppressAutoHyphens w:val="0"/>
        <w:spacing w:before="120" w:after="120" w:line="240" w:lineRule="auto"/>
      </w:pPr>
      <w:r>
        <w:rPr>
          <w:noProof/>
        </w:rPr>
        <w:drawing>
          <wp:inline distT="0" distB="0" distL="0" distR="0" wp14:anchorId="096CA904" wp14:editId="6BD706D1">
            <wp:extent cx="5622925" cy="1937956"/>
            <wp:effectExtent l="19050" t="19050" r="15875" b="24765"/>
            <wp:docPr id="160170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01502" name=""/>
                    <pic:cNvPicPr/>
                  </pic:nvPicPr>
                  <pic:blipFill>
                    <a:blip r:embed="rId25"/>
                    <a:stretch>
                      <a:fillRect/>
                    </a:stretch>
                  </pic:blipFill>
                  <pic:spPr>
                    <a:xfrm>
                      <a:off x="0" y="0"/>
                      <a:ext cx="5629954" cy="1940379"/>
                    </a:xfrm>
                    <a:prstGeom prst="rect">
                      <a:avLst/>
                    </a:prstGeom>
                    <a:ln w="9525">
                      <a:solidFill>
                        <a:schemeClr val="tx1"/>
                      </a:solidFill>
                    </a:ln>
                  </pic:spPr>
                </pic:pic>
              </a:graphicData>
            </a:graphic>
          </wp:inline>
        </w:drawing>
      </w:r>
      <w:r w:rsidR="00786699">
        <w:br w:type="page"/>
      </w:r>
    </w:p>
    <w:p w14:paraId="7793B063" w14:textId="27B44221" w:rsidR="00786699" w:rsidRDefault="00786699" w:rsidP="00EE150F">
      <w:pPr>
        <w:pStyle w:val="Heading2-numbered"/>
        <w:numPr>
          <w:ilvl w:val="0"/>
          <w:numId w:val="13"/>
        </w:numPr>
      </w:pPr>
      <w:bookmarkStart w:id="36" w:name="_Toc173963112"/>
      <w:bookmarkStart w:id="37" w:name="_Toc174022604"/>
      <w:r>
        <w:lastRenderedPageBreak/>
        <w:t>Consent to share information</w:t>
      </w:r>
      <w:bookmarkEnd w:id="36"/>
      <w:bookmarkEnd w:id="37"/>
    </w:p>
    <w:p w14:paraId="12BF766F" w14:textId="48102B5E" w:rsidR="00786699" w:rsidRDefault="00786699" w:rsidP="00EE150F">
      <w:pPr>
        <w:pStyle w:val="ListParagraph"/>
        <w:numPr>
          <w:ilvl w:val="1"/>
          <w:numId w:val="13"/>
        </w:numPr>
        <w:ind w:left="567" w:hanging="567"/>
      </w:pPr>
      <w:r>
        <w:t xml:space="preserve">The consent to share information section is not mandatory. </w:t>
      </w:r>
      <w:r>
        <w:br/>
        <w:t xml:space="preserve">Only complete this section if you have a copy of evidence of consent from the participant (or someone authorised to do so on their behalf). Click </w:t>
      </w:r>
      <w:r w:rsidRPr="005060B3">
        <w:rPr>
          <w:b/>
        </w:rPr>
        <w:t>update</w:t>
      </w:r>
      <w:r>
        <w:rPr>
          <w:b/>
        </w:rPr>
        <w:t xml:space="preserve">. </w:t>
      </w:r>
      <w:r>
        <w:rPr>
          <w:b/>
        </w:rPr>
        <w:br/>
      </w:r>
      <w:r>
        <w:t>If you do not have a copy, go</w:t>
      </w:r>
      <w:r w:rsidRPr="00213529">
        <w:t xml:space="preserve"> to step</w:t>
      </w:r>
      <w:r>
        <w:t xml:space="preserve"> </w:t>
      </w:r>
      <w:r w:rsidRPr="00786699">
        <w:rPr>
          <w:b/>
          <w:bCs/>
        </w:rPr>
        <w:t>6.1</w:t>
      </w:r>
      <w:r w:rsidRPr="00786699">
        <w:t>.</w:t>
      </w:r>
    </w:p>
    <w:p w14:paraId="29A934FF" w14:textId="6F7F347A" w:rsidR="00786699" w:rsidRDefault="00786699" w:rsidP="00D34F83">
      <w:r w:rsidRPr="005060B3">
        <w:rPr>
          <w:noProof/>
          <w:lang w:eastAsia="en-AU"/>
        </w:rPr>
        <w:drawing>
          <wp:inline distT="0" distB="0" distL="0" distR="0" wp14:anchorId="7E0D2207" wp14:editId="6EA06237">
            <wp:extent cx="5702300" cy="2083909"/>
            <wp:effectExtent l="19050" t="19050" r="12700" b="12065"/>
            <wp:docPr id="1490" name="Picture 1490" descr="C:\Users\ks0082\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0082\Desktop\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274" cy="2104365"/>
                    </a:xfrm>
                    <a:prstGeom prst="rect">
                      <a:avLst/>
                    </a:prstGeom>
                    <a:noFill/>
                    <a:ln>
                      <a:solidFill>
                        <a:schemeClr val="tx1"/>
                      </a:solidFill>
                    </a:ln>
                  </pic:spPr>
                </pic:pic>
              </a:graphicData>
            </a:graphic>
          </wp:inline>
        </w:drawing>
      </w:r>
    </w:p>
    <w:p w14:paraId="5FF71145" w14:textId="77777777" w:rsidR="00D34F83" w:rsidRDefault="00D34F83" w:rsidP="00D34F83"/>
    <w:p w14:paraId="0B7C21E1" w14:textId="268FF1C4" w:rsidR="00786699" w:rsidRPr="00786699" w:rsidRDefault="00786699" w:rsidP="00EE150F">
      <w:pPr>
        <w:pStyle w:val="ListParagraph"/>
        <w:numPr>
          <w:ilvl w:val="1"/>
          <w:numId w:val="13"/>
        </w:numPr>
        <w:ind w:left="567" w:hanging="567"/>
      </w:pPr>
      <w:r>
        <w:t xml:space="preserve">Select Yes, enter the details of the consent and click </w:t>
      </w:r>
      <w:r w:rsidRPr="00047C49">
        <w:rPr>
          <w:b/>
        </w:rPr>
        <w:t>save</w:t>
      </w:r>
      <w:r>
        <w:rPr>
          <w:b/>
        </w:rPr>
        <w:t>.</w:t>
      </w:r>
    </w:p>
    <w:p w14:paraId="1B5A5E89" w14:textId="1FA3858A" w:rsidR="00786699" w:rsidRDefault="00786699" w:rsidP="00D34F83">
      <w:r w:rsidRPr="00047C49">
        <w:rPr>
          <w:noProof/>
          <w:lang w:eastAsia="en-AU"/>
        </w:rPr>
        <w:drawing>
          <wp:inline distT="0" distB="0" distL="0" distR="0" wp14:anchorId="5F46CC3C" wp14:editId="3629BC43">
            <wp:extent cx="5702300" cy="2649146"/>
            <wp:effectExtent l="19050" t="19050" r="12700" b="18415"/>
            <wp:docPr id="1491" name="Picture 1491" descr="C:\Users\ks0082\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0082\Desktop\2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66" cy="2663625"/>
                    </a:xfrm>
                    <a:prstGeom prst="rect">
                      <a:avLst/>
                    </a:prstGeom>
                    <a:noFill/>
                    <a:ln>
                      <a:solidFill>
                        <a:schemeClr val="tx1"/>
                      </a:solidFill>
                    </a:ln>
                  </pic:spPr>
                </pic:pic>
              </a:graphicData>
            </a:graphic>
          </wp:inline>
        </w:drawing>
      </w:r>
    </w:p>
    <w:p w14:paraId="37286F90" w14:textId="254CA881" w:rsidR="00DB74AB" w:rsidRDefault="00DB74AB">
      <w:pPr>
        <w:suppressAutoHyphens w:val="0"/>
        <w:spacing w:before="120" w:after="120" w:line="240" w:lineRule="auto"/>
      </w:pPr>
      <w:r>
        <w:br w:type="page"/>
      </w:r>
    </w:p>
    <w:p w14:paraId="134EC4E9" w14:textId="6D95F54D" w:rsidR="00786699" w:rsidRPr="00450FAC" w:rsidRDefault="00786699" w:rsidP="00EE150F">
      <w:pPr>
        <w:pStyle w:val="ListParagraph"/>
        <w:numPr>
          <w:ilvl w:val="1"/>
          <w:numId w:val="13"/>
        </w:numPr>
        <w:ind w:left="567" w:hanging="567"/>
      </w:pPr>
      <w:r>
        <w:lastRenderedPageBreak/>
        <w:t xml:space="preserve">Go to the attachments tab on the left-hand side menu. </w:t>
      </w:r>
      <w:r w:rsidRPr="00047C49">
        <w:rPr>
          <w:b/>
        </w:rPr>
        <w:t>Click Add attachments</w:t>
      </w:r>
      <w:r>
        <w:t xml:space="preserve">. Then upload a copy of the consent. Make sure you select </w:t>
      </w:r>
      <w:r w:rsidRPr="00047C49">
        <w:rPr>
          <w:b/>
        </w:rPr>
        <w:t>consent to share information</w:t>
      </w:r>
      <w:r>
        <w:t xml:space="preserve"> as the ‘document type’ from the drop-down options and click </w:t>
      </w:r>
      <w:r w:rsidRPr="0091527F">
        <w:rPr>
          <w:b/>
        </w:rPr>
        <w:t>save and close</w:t>
      </w:r>
      <w:r w:rsidR="00450FAC" w:rsidRPr="00450FAC">
        <w:rPr>
          <w:bCs/>
        </w:rPr>
        <w:t>.</w:t>
      </w:r>
    </w:p>
    <w:p w14:paraId="381134EE" w14:textId="60E7B82E" w:rsidR="00450FAC" w:rsidRDefault="00450FAC" w:rsidP="00D34F83">
      <w:r w:rsidRPr="0091527F">
        <w:rPr>
          <w:rFonts w:asciiTheme="majorHAnsi" w:eastAsiaTheme="majorEastAsia" w:hAnsiTheme="majorHAnsi" w:cstheme="majorBidi"/>
          <w:noProof/>
          <w:color w:val="auto"/>
          <w:u w:val="single"/>
          <w:lang w:eastAsia="en-AU"/>
        </w:rPr>
        <w:drawing>
          <wp:inline distT="0" distB="0" distL="0" distR="0" wp14:anchorId="349195A7" wp14:editId="01A917A4">
            <wp:extent cx="5684148" cy="2608580"/>
            <wp:effectExtent l="19050" t="19050" r="12065" b="20320"/>
            <wp:docPr id="1492" name="Picture 1492" descr="C:\Users\ks0082\Deskto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0082\Desktop\2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4390" cy="2617869"/>
                    </a:xfrm>
                    <a:prstGeom prst="rect">
                      <a:avLst/>
                    </a:prstGeom>
                    <a:noFill/>
                    <a:ln>
                      <a:solidFill>
                        <a:schemeClr val="tx1"/>
                      </a:solidFill>
                    </a:ln>
                  </pic:spPr>
                </pic:pic>
              </a:graphicData>
            </a:graphic>
          </wp:inline>
        </w:drawing>
      </w:r>
    </w:p>
    <w:p w14:paraId="22715699" w14:textId="77777777" w:rsidR="00450FAC" w:rsidRDefault="00450FAC" w:rsidP="00450FAC">
      <w:pPr>
        <w:ind w:left="360"/>
      </w:pPr>
    </w:p>
    <w:p w14:paraId="113B7C7F" w14:textId="6D39828A" w:rsidR="00450FAC" w:rsidRPr="008564CD" w:rsidRDefault="00450FAC" w:rsidP="00DB74AB">
      <w:pPr>
        <w:tabs>
          <w:tab w:val="left" w:pos="684"/>
        </w:tabs>
        <w:ind w:left="567"/>
        <w:rPr>
          <w:rFonts w:asciiTheme="majorHAnsi" w:eastAsiaTheme="majorEastAsia" w:hAnsiTheme="majorHAnsi" w:cstheme="majorBidi"/>
          <w:i/>
          <w:color w:val="auto"/>
        </w:rPr>
      </w:pPr>
      <w:r w:rsidRPr="008564CD">
        <w:rPr>
          <w:b/>
          <w:i/>
          <w:noProof/>
          <w:color w:val="auto"/>
          <w:lang w:eastAsia="en-AU"/>
        </w:rPr>
        <mc:AlternateContent>
          <mc:Choice Requires="wpg">
            <w:drawing>
              <wp:anchor distT="0" distB="0" distL="114300" distR="114300" simplePos="0" relativeHeight="251679744" behindDoc="0" locked="0" layoutInCell="1" allowOverlap="1" wp14:anchorId="3223C691" wp14:editId="2F1AD756">
                <wp:simplePos x="0" y="0"/>
                <wp:positionH relativeFrom="margin">
                  <wp:posOffset>0</wp:posOffset>
                </wp:positionH>
                <wp:positionV relativeFrom="paragraph">
                  <wp:posOffset>0</wp:posOffset>
                </wp:positionV>
                <wp:extent cx="283210" cy="285115"/>
                <wp:effectExtent l="0" t="0" r="2540" b="635"/>
                <wp:wrapNone/>
                <wp:docPr id="1493" name="Group 14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494" name="Oval 149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95" name="Freeform 1495"/>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96" name="Freeform 149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97" name="Freeform 149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98" name="Freeform 149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99" name="Freeform 149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500" name="Freeform 150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1" name="Freeform 150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2" name="Freeform 150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3" name="Freeform 150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4" name="Freeform 150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5" name="Line 436"/>
                        <wps:cNvCnPr/>
                        <wps:spPr bwMode="auto">
                          <a:xfrm flipH="1">
                            <a:off x="357951" y="627398"/>
                            <a:ext cx="163897" cy="656"/>
                          </a:xfrm>
                          <a:prstGeom prst="line">
                            <a:avLst/>
                          </a:prstGeom>
                          <a:noFill/>
                          <a:ln w="9525">
                            <a:noFill/>
                            <a:round/>
                            <a:headEnd/>
                            <a:tailEnd/>
                          </a:ln>
                        </wps:spPr>
                        <wps:bodyPr/>
                      </wps:wsp>
                      <wps:wsp>
                        <wps:cNvPr id="1506" name="Freeform 150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07" name="Freeform 1507"/>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08" name="Line 439"/>
                        <wps:cNvCnPr/>
                        <wps:spPr bwMode="auto">
                          <a:xfrm flipH="1">
                            <a:off x="357951" y="653622"/>
                            <a:ext cx="163897" cy="656"/>
                          </a:xfrm>
                          <a:prstGeom prst="line">
                            <a:avLst/>
                          </a:prstGeom>
                          <a:noFill/>
                          <a:ln w="9525">
                            <a:noFill/>
                            <a:round/>
                            <a:headEnd/>
                            <a:tailEnd/>
                          </a:ln>
                        </wps:spPr>
                        <wps:bodyPr/>
                      </wps:wsp>
                      <wps:wsp>
                        <wps:cNvPr id="1509" name="Freeform 1509"/>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10" name="Freeform 1510"/>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11" name="Line 442"/>
                        <wps:cNvCnPr/>
                        <wps:spPr bwMode="auto">
                          <a:xfrm flipH="1">
                            <a:off x="357951" y="681157"/>
                            <a:ext cx="163897" cy="656"/>
                          </a:xfrm>
                          <a:prstGeom prst="line">
                            <a:avLst/>
                          </a:prstGeom>
                          <a:noFill/>
                          <a:ln w="9525">
                            <a:noFill/>
                            <a:round/>
                            <a:headEnd/>
                            <a:tailEnd/>
                          </a:ln>
                        </wps:spPr>
                        <wps:bodyPr/>
                      </wps:wsp>
                      <wps:wsp>
                        <wps:cNvPr id="1512" name="Freeform 1512"/>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13" name="Freeform 151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4" name="Freeform 1514"/>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5" name="Freeform 1515"/>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6" name="Freeform 1516"/>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7" name="Freeform 1517"/>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8" name="Freeform 1518"/>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19" name="Freeform 1519"/>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0" name="Freeform 1520"/>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1" name="Freeform 1521"/>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2" name="Freeform 1522"/>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3" name="Freeform 1523"/>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24" name="Freeform 152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5DAB63" id="Group 1493" o:spid="_x0000_s1026" alt="&quot;&quot;" style="position:absolute;margin-left:0;margin-top:0;width:22.3pt;height:22.45pt;z-index:25167974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">
                <v:oval id="Oval 1494"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" fillcolor="#83b14c" stroked="f"/>
                <v:shape id="Freeform 1495"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496"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" path="m87,13c7,13,7,13,7,13,3,13,,10,,6,,3,3,,7,,87,,87,,87,v4,,7,3,7,6c94,10,91,13,87,13xe" fillcolor="#2c5871" stroked="f">
                  <v:path arrowok="t" o:connecttype="custom" o:connectlocs="87,13;7,13;0,6;7,0;87,0;94,6;87,13" o:connectangles="0,0,0,0,0,0,0"/>
                </v:shape>
                <v:shape id="Freeform 1497"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498"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" path="m100,243v-16,,-36,,-51,c49,243,51,214,40,199,2,150,,104,,100,,45,45,,100,e" stroked="f">
                  <v:path arrowok="t" o:connecttype="custom" o:connectlocs="100,243;49,243;40,199;0,100;100,0" o:connectangles="0,0,0,0,0"/>
                </v:shape>
                <v:shape id="Freeform 1499"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" path="m79,79v-9,,-9,,-9,c70,41,39,9,,9,,,,,,,44,,79,36,79,79xe" stroked="f">
                  <v:path arrowok="t" o:connecttype="custom" o:connectlocs="79,79;70,79;0,9;0,0;79,79" o:connectangles="0,0,0,0,0"/>
                </v:shape>
                <v:shape id="Freeform 1500"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" path="m21,248l,246,40,,61,2,21,248r,xe" fillcolor="#0e303f" stroked="f">
                  <v:path arrowok="t" o:connecttype="custom" o:connectlocs="21,248;0,246;40,0;61,2;21,248;21,248" o:connectangles="0,0,0,0,0,0"/>
                </v:shape>
                <v:shape id="Freeform 1501"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" path="m40,248l,2,21,,61,246r-21,2l40,248xe" fillcolor="#0e303f" stroked="f">
                  <v:path arrowok="t" o:connecttype="custom" o:connectlocs="40,248;0,2;21,0;61,246;40,248;40,248" o:connectangles="0,0,0,0,0,0"/>
                </v:shape>
                <v:shape id="Freeform 1502"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503"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" path="m102,v,53,,53,,53c102,56,99,59,96,59,6,59,6,59,6,59,3,59,,56,,53,,,,,,l102,xe" fillcolor="#0e303f" stroked="f">
                  <v:path arrowok="t" o:connecttype="custom" o:connectlocs="102,0;102,53;96,59;6,59;0,53;0,0;102,0" o:connectangles="0,0,0,0,0,0,0"/>
                </v:shape>
                <v:shape id="Freeform 1504"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" stroked="f"/>
                <v:shape id="Freeform 1506"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507"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" stroked="f"/>
                <v:shape id="Freeform 1509"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510"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" stroked="f"/>
                <v:shape id="Freeform 1512"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513"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" path="m3,60c2,60,,59,,58,,2,,2,,2,,1,2,,3,,4,,6,1,6,2v,56,,56,,56c6,59,4,60,3,60xe" fillcolor="#a6dae9" stroked="f">
                  <v:path arrowok="t" o:connecttype="custom" o:connectlocs="3,60;0,58;0,2;3,0;6,2;6,58;3,60" o:connectangles="0,0,0,0,0,0,0"/>
                </v:shape>
                <v:shape id="Freeform 1514"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1515"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516"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" path="m57,5c2,5,2,5,2,5,1,5,,4,,2,,1,1,,2,,57,,57,,57,v2,,3,1,3,2c60,4,59,5,57,5xe" fillcolor="#a6dae9" stroked="f">
                  <v:path arrowok="t" o:connecttype="custom" o:connectlocs="57,5;2,5;0,2;2,0;57,0;60,2;57,5" o:connectangles="0,0,0,0,0,0,0"/>
                </v:shape>
                <v:shape id="Freeform 1517"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1518"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1519"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520"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" path="m51,33v-1,,-1,,-2,-1c2,5,2,5,2,5,,4,,3,1,1,1,,3,,4,,52,28,52,28,52,28v1,1,2,2,1,3c52,32,52,33,51,33xe" fillcolor="#a6dae9" stroked="f">
                  <v:path arrowok="t" o:connecttype="custom" o:connectlocs="51,33;49,32;2,5;1,1;4,0;52,28;53,31;51,33" o:connectangles="0,0,0,0,0,0,0,0"/>
                </v:shape>
                <v:shape id="Freeform 1521"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" path="m58,5c3,5,3,5,3,5,1,5,,4,,2,,1,1,,3,,58,,58,,58,v1,,2,1,2,2c60,4,59,5,58,5xe" fillcolor="#a6dae9" stroked="f">
                  <v:path arrowok="t" o:connecttype="custom" o:connectlocs="58,5;3,5;0,2;3,0;58,0;60,2;58,5" o:connectangles="0,0,0,0,0,0,0"/>
                </v:shape>
                <v:shape id="Freeform 1522"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523"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1524"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8564CD">
        <w:rPr>
          <w:rFonts w:asciiTheme="majorHAnsi" w:eastAsiaTheme="majorEastAsia" w:hAnsiTheme="majorHAnsi" w:cstheme="majorBidi"/>
          <w:b/>
          <w:i/>
          <w:color w:val="auto"/>
        </w:rPr>
        <w:t>Tip:</w:t>
      </w:r>
      <w:r w:rsidRPr="008564CD">
        <w:rPr>
          <w:rFonts w:asciiTheme="majorHAnsi" w:eastAsiaTheme="majorEastAsia" w:hAnsiTheme="majorHAnsi" w:cstheme="majorBidi"/>
          <w:i/>
          <w:color w:val="auto"/>
        </w:rPr>
        <w:t xml:space="preserve"> If you select ‘Yes’ to ‘attaching a copy of the consent’, and you do not add evidence of the consent in the attachments tab, it will not let you send the draft plan to ‘</w:t>
      </w:r>
      <w:r w:rsidRPr="008564CD">
        <w:rPr>
          <w:rFonts w:asciiTheme="majorHAnsi" w:eastAsiaTheme="majorEastAsia" w:hAnsiTheme="majorHAnsi" w:cstheme="majorBidi"/>
          <w:b/>
          <w:bCs/>
          <w:i/>
          <w:color w:val="auto"/>
        </w:rPr>
        <w:t>pending</w:t>
      </w:r>
      <w:r w:rsidRPr="008564CD">
        <w:rPr>
          <w:rFonts w:asciiTheme="majorHAnsi" w:eastAsiaTheme="majorEastAsia" w:hAnsiTheme="majorHAnsi" w:cstheme="majorBidi"/>
          <w:i/>
          <w:color w:val="auto"/>
        </w:rPr>
        <w:t>’ status.</w:t>
      </w:r>
    </w:p>
    <w:p w14:paraId="24AE599C" w14:textId="183B606A" w:rsidR="00450FAC" w:rsidRDefault="00450FAC">
      <w:pPr>
        <w:suppressAutoHyphens w:val="0"/>
        <w:spacing w:before="120" w:after="120" w:line="240" w:lineRule="auto"/>
      </w:pPr>
      <w:r>
        <w:br w:type="page"/>
      </w:r>
    </w:p>
    <w:p w14:paraId="117597E8" w14:textId="7CBFC67F" w:rsidR="00450FAC" w:rsidRDefault="00450FAC" w:rsidP="00EE150F">
      <w:pPr>
        <w:pStyle w:val="Heading2-numbered"/>
        <w:numPr>
          <w:ilvl w:val="0"/>
          <w:numId w:val="13"/>
        </w:numPr>
      </w:pPr>
      <w:bookmarkStart w:id="38" w:name="_Toc173963113"/>
      <w:bookmarkStart w:id="39" w:name="_Toc174022605"/>
      <w:r w:rsidRPr="0070345C">
        <w:lastRenderedPageBreak/>
        <w:t>Add</w:t>
      </w:r>
      <w:r>
        <w:t xml:space="preserve"> key contacts</w:t>
      </w:r>
      <w:bookmarkEnd w:id="38"/>
      <w:bookmarkEnd w:id="39"/>
    </w:p>
    <w:p w14:paraId="77D882EB" w14:textId="369F1A7E" w:rsidR="00450FAC" w:rsidRPr="00450FAC" w:rsidRDefault="00450FAC" w:rsidP="00EE150F">
      <w:pPr>
        <w:pStyle w:val="ListParagraph"/>
        <w:numPr>
          <w:ilvl w:val="1"/>
          <w:numId w:val="13"/>
        </w:numPr>
        <w:ind w:left="567" w:hanging="567"/>
        <w:rPr>
          <w:rStyle w:val="Strong"/>
          <w:b w:val="0"/>
          <w:bCs w:val="0"/>
        </w:rPr>
      </w:pPr>
      <w:r>
        <w:t xml:space="preserve">Click the </w:t>
      </w:r>
      <w:r>
        <w:rPr>
          <w:rStyle w:val="Strong"/>
        </w:rPr>
        <w:t>Key contacts</w:t>
      </w:r>
      <w:r>
        <w:t xml:space="preserve"> from left hand side menu then click </w:t>
      </w:r>
      <w:r>
        <w:rPr>
          <w:rStyle w:val="Strong"/>
        </w:rPr>
        <w:t>Add.</w:t>
      </w:r>
    </w:p>
    <w:p w14:paraId="0777F843" w14:textId="6A5D7302" w:rsidR="00450FAC" w:rsidRDefault="00450FAC" w:rsidP="00DB74AB">
      <w:pPr>
        <w:rPr>
          <w:rStyle w:val="Strong"/>
          <w:b w:val="0"/>
          <w:bCs w:val="0"/>
        </w:rPr>
      </w:pPr>
      <w:r w:rsidRPr="009C09E8">
        <w:rPr>
          <w:noProof/>
          <w:lang w:eastAsia="en-AU"/>
        </w:rPr>
        <w:drawing>
          <wp:inline distT="0" distB="0" distL="0" distR="0" wp14:anchorId="1E121189" wp14:editId="699A0133">
            <wp:extent cx="5689600" cy="1652995"/>
            <wp:effectExtent l="19050" t="19050" r="25400" b="23495"/>
            <wp:docPr id="78" name="Picture 78" descr="C:\Users\ks0082\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s0082\Desktop\1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1189" cy="1662172"/>
                    </a:xfrm>
                    <a:prstGeom prst="rect">
                      <a:avLst/>
                    </a:prstGeom>
                    <a:noFill/>
                    <a:ln>
                      <a:solidFill>
                        <a:schemeClr val="tx1"/>
                      </a:solidFill>
                    </a:ln>
                  </pic:spPr>
                </pic:pic>
              </a:graphicData>
            </a:graphic>
          </wp:inline>
        </w:drawing>
      </w:r>
    </w:p>
    <w:p w14:paraId="16012366" w14:textId="77777777" w:rsidR="00450FAC" w:rsidRPr="00450FAC" w:rsidRDefault="00450FAC" w:rsidP="00450FAC">
      <w:pPr>
        <w:ind w:left="360"/>
        <w:rPr>
          <w:rStyle w:val="Strong"/>
          <w:b w:val="0"/>
          <w:bCs w:val="0"/>
        </w:rPr>
      </w:pPr>
    </w:p>
    <w:p w14:paraId="69B03B89" w14:textId="523FCDBF" w:rsidR="00450FAC" w:rsidRPr="00450FAC" w:rsidRDefault="00450FAC" w:rsidP="00EE150F">
      <w:pPr>
        <w:pStyle w:val="ListParagraph"/>
        <w:numPr>
          <w:ilvl w:val="1"/>
          <w:numId w:val="13"/>
        </w:numPr>
        <w:ind w:left="567" w:hanging="567"/>
        <w:rPr>
          <w:rStyle w:val="Strong"/>
          <w:b w:val="0"/>
          <w:bCs w:val="0"/>
        </w:rPr>
      </w:pPr>
      <w:r>
        <w:t xml:space="preserve">Click </w:t>
      </w:r>
      <w:r>
        <w:rPr>
          <w:rStyle w:val="Strong"/>
        </w:rPr>
        <w:t>Search.</w:t>
      </w:r>
    </w:p>
    <w:p w14:paraId="764AA75B" w14:textId="23624F29" w:rsidR="00450FAC" w:rsidRDefault="00450FAC" w:rsidP="00DB74AB">
      <w:pPr>
        <w:rPr>
          <w:rStyle w:val="Strong"/>
          <w:b w:val="0"/>
          <w:bCs w:val="0"/>
        </w:rPr>
      </w:pPr>
      <w:r w:rsidRPr="009C09E8">
        <w:rPr>
          <w:noProof/>
          <w:lang w:eastAsia="en-AU"/>
        </w:rPr>
        <w:drawing>
          <wp:inline distT="0" distB="0" distL="0" distR="0" wp14:anchorId="0D838AED" wp14:editId="3BAA886F">
            <wp:extent cx="5714430" cy="1318260"/>
            <wp:effectExtent l="19050" t="19050" r="19685" b="15240"/>
            <wp:docPr id="79" name="Picture 79" descr="C:\Users\ks0082\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s0082\Desktop\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1889" cy="1324595"/>
                    </a:xfrm>
                    <a:prstGeom prst="rect">
                      <a:avLst/>
                    </a:prstGeom>
                    <a:noFill/>
                    <a:ln>
                      <a:solidFill>
                        <a:srgbClr val="000000"/>
                      </a:solidFill>
                    </a:ln>
                  </pic:spPr>
                </pic:pic>
              </a:graphicData>
            </a:graphic>
          </wp:inline>
        </w:drawing>
      </w:r>
    </w:p>
    <w:p w14:paraId="5732B148" w14:textId="77777777" w:rsidR="00450FAC" w:rsidRPr="00450FAC" w:rsidRDefault="00450FAC" w:rsidP="00450FAC">
      <w:pPr>
        <w:ind w:left="360"/>
        <w:rPr>
          <w:rStyle w:val="Strong"/>
          <w:b w:val="0"/>
          <w:bCs w:val="0"/>
        </w:rPr>
      </w:pPr>
    </w:p>
    <w:p w14:paraId="44425916" w14:textId="6527FB03" w:rsidR="00450FAC" w:rsidRPr="00450FAC" w:rsidRDefault="00450FAC" w:rsidP="00EE150F">
      <w:pPr>
        <w:pStyle w:val="ListParagraph"/>
        <w:numPr>
          <w:ilvl w:val="1"/>
          <w:numId w:val="13"/>
        </w:numPr>
        <w:ind w:left="567" w:hanging="567"/>
        <w:rPr>
          <w:rStyle w:val="Strong"/>
          <w:b w:val="0"/>
          <w:bCs w:val="0"/>
        </w:rPr>
      </w:pPr>
      <w:r>
        <w:t xml:space="preserve">Type the </w:t>
      </w:r>
      <w:r>
        <w:rPr>
          <w:rStyle w:val="Strong"/>
          <w:b w:val="0"/>
        </w:rPr>
        <w:t>k</w:t>
      </w:r>
      <w:r w:rsidRPr="00E611F0">
        <w:rPr>
          <w:rStyle w:val="Strong"/>
          <w:b w:val="0"/>
        </w:rPr>
        <w:t>ey contact’s search details</w:t>
      </w:r>
      <w:r>
        <w:rPr>
          <w:rStyle w:val="Strong"/>
        </w:rPr>
        <w:t xml:space="preserve"> </w:t>
      </w:r>
      <w:r>
        <w:t xml:space="preserve">then click </w:t>
      </w:r>
      <w:r>
        <w:rPr>
          <w:rStyle w:val="Strong"/>
        </w:rPr>
        <w:t>Search.</w:t>
      </w:r>
    </w:p>
    <w:p w14:paraId="6F129813" w14:textId="1649D28E" w:rsidR="00450FAC" w:rsidRDefault="00450FAC" w:rsidP="00DB74AB">
      <w:pPr>
        <w:rPr>
          <w:rStyle w:val="Strong"/>
          <w:b w:val="0"/>
          <w:bCs w:val="0"/>
        </w:rPr>
      </w:pPr>
      <w:r w:rsidRPr="00573A1B">
        <w:rPr>
          <w:noProof/>
          <w:lang w:eastAsia="en-AU"/>
        </w:rPr>
        <w:drawing>
          <wp:inline distT="0" distB="0" distL="0" distR="0" wp14:anchorId="291F5DF1" wp14:editId="2402E2CF">
            <wp:extent cx="5715000" cy="2866328"/>
            <wp:effectExtent l="19050" t="19050" r="19050" b="10795"/>
            <wp:docPr id="80" name="Picture 80" descr="C:\Users\ks0082\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s0082\Desktop\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336" cy="2875023"/>
                    </a:xfrm>
                    <a:prstGeom prst="rect">
                      <a:avLst/>
                    </a:prstGeom>
                    <a:noFill/>
                    <a:ln>
                      <a:solidFill>
                        <a:srgbClr val="000000"/>
                      </a:solidFill>
                    </a:ln>
                  </pic:spPr>
                </pic:pic>
              </a:graphicData>
            </a:graphic>
          </wp:inline>
        </w:drawing>
      </w:r>
    </w:p>
    <w:p w14:paraId="125F4AD6" w14:textId="48C4A431" w:rsidR="00450FAC" w:rsidRDefault="00450FAC">
      <w:pPr>
        <w:suppressAutoHyphens w:val="0"/>
        <w:spacing w:before="120" w:after="120" w:line="240" w:lineRule="auto"/>
        <w:rPr>
          <w:rStyle w:val="Strong"/>
          <w:b w:val="0"/>
          <w:bCs w:val="0"/>
        </w:rPr>
      </w:pPr>
      <w:r>
        <w:rPr>
          <w:rStyle w:val="Strong"/>
          <w:b w:val="0"/>
          <w:bCs w:val="0"/>
        </w:rPr>
        <w:br w:type="page"/>
      </w:r>
    </w:p>
    <w:p w14:paraId="1EEEC067" w14:textId="548264F9" w:rsidR="00450FAC" w:rsidRPr="00450FAC" w:rsidRDefault="00450FAC" w:rsidP="00EE150F">
      <w:pPr>
        <w:pStyle w:val="ListParagraph"/>
        <w:numPr>
          <w:ilvl w:val="1"/>
          <w:numId w:val="13"/>
        </w:numPr>
        <w:ind w:left="567" w:hanging="567"/>
        <w:rPr>
          <w:rStyle w:val="Strong"/>
          <w:b w:val="0"/>
          <w:bCs w:val="0"/>
        </w:rPr>
      </w:pPr>
      <w:r>
        <w:lastRenderedPageBreak/>
        <w:t xml:space="preserve">Select a </w:t>
      </w:r>
      <w:proofErr w:type="gramStart"/>
      <w:r w:rsidRPr="00933A0E">
        <w:rPr>
          <w:rStyle w:val="Strong"/>
          <w:b w:val="0"/>
        </w:rPr>
        <w:t>Key</w:t>
      </w:r>
      <w:proofErr w:type="gramEnd"/>
      <w:r w:rsidRPr="00933A0E">
        <w:rPr>
          <w:rStyle w:val="Strong"/>
          <w:b w:val="0"/>
        </w:rPr>
        <w:t xml:space="preserve"> contact record to add then click </w:t>
      </w:r>
      <w:r>
        <w:rPr>
          <w:rStyle w:val="Strong"/>
        </w:rPr>
        <w:t>Select and close.</w:t>
      </w:r>
    </w:p>
    <w:p w14:paraId="4300476A" w14:textId="2968874A" w:rsidR="00450FAC" w:rsidRDefault="00DB74AB" w:rsidP="00DB74AB">
      <w:pPr>
        <w:rPr>
          <w:rStyle w:val="Strong"/>
          <w:b w:val="0"/>
          <w:bCs w:val="0"/>
        </w:rPr>
      </w:pPr>
      <w:r>
        <w:rPr>
          <w:noProof/>
        </w:rPr>
        <w:drawing>
          <wp:anchor distT="0" distB="0" distL="114300" distR="114300" simplePos="0" relativeHeight="251681792" behindDoc="0" locked="0" layoutInCell="1" allowOverlap="1" wp14:anchorId="345E0F88" wp14:editId="1793B43B">
            <wp:simplePos x="0" y="0"/>
            <wp:positionH relativeFrom="margin">
              <wp:align>left</wp:align>
            </wp:positionH>
            <wp:positionV relativeFrom="paragraph">
              <wp:posOffset>16510</wp:posOffset>
            </wp:positionV>
            <wp:extent cx="5670550" cy="1811563"/>
            <wp:effectExtent l="19050" t="19050" r="25400" b="17780"/>
            <wp:wrapNone/>
            <wp:docPr id="133"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3" name="Picture 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550" cy="1811563"/>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427DB5E9" w14:textId="1BE56ECD" w:rsidR="00450FAC" w:rsidRDefault="00450FAC" w:rsidP="00450FAC">
      <w:pPr>
        <w:ind w:left="360"/>
        <w:rPr>
          <w:rStyle w:val="Strong"/>
          <w:b w:val="0"/>
          <w:bCs w:val="0"/>
        </w:rPr>
      </w:pPr>
    </w:p>
    <w:p w14:paraId="21C5EDA2" w14:textId="38451F58" w:rsidR="00450FAC" w:rsidRDefault="00450FAC" w:rsidP="00450FAC">
      <w:pPr>
        <w:ind w:left="360"/>
        <w:rPr>
          <w:rStyle w:val="Strong"/>
          <w:b w:val="0"/>
          <w:bCs w:val="0"/>
        </w:rPr>
      </w:pPr>
    </w:p>
    <w:p w14:paraId="32272707" w14:textId="77777777" w:rsidR="00450FAC" w:rsidRDefault="00450FAC" w:rsidP="00450FAC">
      <w:pPr>
        <w:ind w:left="360"/>
        <w:rPr>
          <w:rStyle w:val="Strong"/>
          <w:b w:val="0"/>
          <w:bCs w:val="0"/>
        </w:rPr>
      </w:pPr>
    </w:p>
    <w:p w14:paraId="3254F314" w14:textId="77777777" w:rsidR="00450FAC" w:rsidRDefault="00450FAC" w:rsidP="00450FAC">
      <w:pPr>
        <w:ind w:left="360"/>
        <w:rPr>
          <w:rStyle w:val="Strong"/>
          <w:b w:val="0"/>
          <w:bCs w:val="0"/>
        </w:rPr>
      </w:pPr>
    </w:p>
    <w:p w14:paraId="4FA76592" w14:textId="77777777" w:rsidR="00450FAC" w:rsidRDefault="00450FAC" w:rsidP="00450FAC">
      <w:pPr>
        <w:ind w:left="360"/>
        <w:rPr>
          <w:rStyle w:val="Strong"/>
          <w:b w:val="0"/>
          <w:bCs w:val="0"/>
        </w:rPr>
      </w:pPr>
    </w:p>
    <w:p w14:paraId="5EA6FB94" w14:textId="637B587A" w:rsidR="00450FAC" w:rsidRPr="00450FAC" w:rsidRDefault="00450FAC" w:rsidP="00450FAC">
      <w:pPr>
        <w:ind w:left="360"/>
        <w:rPr>
          <w:rStyle w:val="Strong"/>
          <w:b w:val="0"/>
          <w:bCs w:val="0"/>
        </w:rPr>
      </w:pPr>
    </w:p>
    <w:p w14:paraId="2EC27CCE" w14:textId="53819A5C" w:rsidR="00450FAC" w:rsidRDefault="00450FAC" w:rsidP="00EE150F">
      <w:pPr>
        <w:pStyle w:val="ListParagraph"/>
        <w:numPr>
          <w:ilvl w:val="1"/>
          <w:numId w:val="13"/>
        </w:numPr>
        <w:ind w:left="567" w:hanging="567"/>
      </w:pPr>
      <w:r>
        <w:t xml:space="preserve">If the key contact you are searching for is not there, click on the </w:t>
      </w:r>
      <w:r w:rsidRPr="00214BAE">
        <w:rPr>
          <w:b/>
        </w:rPr>
        <w:t>Create</w:t>
      </w:r>
      <w:r>
        <w:t xml:space="preserve"> button and enter their details.</w:t>
      </w:r>
    </w:p>
    <w:p w14:paraId="78E0E709" w14:textId="5C7E7322" w:rsidR="00450FAC" w:rsidRDefault="00450FAC" w:rsidP="00DB74AB">
      <w:pPr>
        <w:pStyle w:val="ListParagraph"/>
        <w:ind w:left="0" w:firstLine="567"/>
      </w:pPr>
    </w:p>
    <w:p w14:paraId="41807A4E" w14:textId="26FC8B53" w:rsidR="00450FAC" w:rsidRPr="00450FAC" w:rsidRDefault="00450FAC" w:rsidP="00EE150F">
      <w:pPr>
        <w:pStyle w:val="ListParagraph"/>
        <w:numPr>
          <w:ilvl w:val="1"/>
          <w:numId w:val="13"/>
        </w:numPr>
        <w:ind w:left="567" w:hanging="567"/>
        <w:rPr>
          <w:rStyle w:val="Strong"/>
          <w:b w:val="0"/>
          <w:bCs w:val="0"/>
        </w:rPr>
      </w:pPr>
      <w:r>
        <w:t xml:space="preserve">Check the </w:t>
      </w:r>
      <w:r>
        <w:rPr>
          <w:rStyle w:val="Strong"/>
        </w:rPr>
        <w:t xml:space="preserve">Key contact’s details </w:t>
      </w:r>
      <w:r w:rsidRPr="00A62F6E">
        <w:rPr>
          <w:rStyle w:val="Strong"/>
          <w:b w:val="0"/>
        </w:rPr>
        <w:t>for accuracy</w:t>
      </w:r>
      <w:r>
        <w:rPr>
          <w:rStyle w:val="Strong"/>
          <w:b w:val="0"/>
        </w:rPr>
        <w:t>.</w:t>
      </w:r>
    </w:p>
    <w:p w14:paraId="78994C4D" w14:textId="77777777" w:rsidR="00450FAC" w:rsidRDefault="00450FAC" w:rsidP="00DB74AB">
      <w:pPr>
        <w:pStyle w:val="ListParagraph"/>
        <w:ind w:left="0" w:firstLine="567"/>
      </w:pPr>
    </w:p>
    <w:p w14:paraId="7332A2B7" w14:textId="35AFEBD0" w:rsidR="00450FAC" w:rsidRDefault="00450FAC" w:rsidP="00EE150F">
      <w:pPr>
        <w:pStyle w:val="ListParagraph"/>
        <w:numPr>
          <w:ilvl w:val="1"/>
          <w:numId w:val="13"/>
        </w:numPr>
        <w:ind w:left="567" w:hanging="567"/>
      </w:pPr>
      <w:r>
        <w:t xml:space="preserve">Update </w:t>
      </w:r>
      <w:r>
        <w:rPr>
          <w:rStyle w:val="Strong"/>
        </w:rPr>
        <w:t>Key contact’s details</w:t>
      </w:r>
      <w:r>
        <w:t xml:space="preserve"> if they are incorrect.</w:t>
      </w:r>
    </w:p>
    <w:p w14:paraId="2029DC70" w14:textId="77777777" w:rsidR="00450FAC" w:rsidRDefault="00450FAC" w:rsidP="00DB74AB">
      <w:pPr>
        <w:pStyle w:val="ListParagraph"/>
        <w:ind w:left="0" w:firstLine="567"/>
      </w:pPr>
    </w:p>
    <w:p w14:paraId="60510B42" w14:textId="48A05D7C" w:rsidR="00450FAC" w:rsidRPr="00450FAC" w:rsidRDefault="00450FAC" w:rsidP="00EE150F">
      <w:pPr>
        <w:pStyle w:val="ListParagraph"/>
        <w:numPr>
          <w:ilvl w:val="1"/>
          <w:numId w:val="13"/>
        </w:numPr>
        <w:ind w:left="567" w:hanging="567"/>
        <w:rPr>
          <w:rStyle w:val="Strong"/>
          <w:b w:val="0"/>
          <w:bCs w:val="0"/>
        </w:rPr>
      </w:pPr>
      <w:r>
        <w:t xml:space="preserve">Click </w:t>
      </w:r>
      <w:r>
        <w:rPr>
          <w:rStyle w:val="Strong"/>
        </w:rPr>
        <w:t>Save.</w:t>
      </w:r>
    </w:p>
    <w:p w14:paraId="753982C9" w14:textId="493CE140" w:rsidR="00450FAC" w:rsidRDefault="00450FAC" w:rsidP="00DB74AB">
      <w:r w:rsidRPr="00B7624C">
        <w:rPr>
          <w:noProof/>
          <w:lang w:eastAsia="en-AU"/>
        </w:rPr>
        <mc:AlternateContent>
          <mc:Choice Requires="wpg">
            <w:drawing>
              <wp:inline distT="0" distB="0" distL="0" distR="0" wp14:anchorId="3F9A1D4E" wp14:editId="166DAAAD">
                <wp:extent cx="5683250" cy="2539365"/>
                <wp:effectExtent l="19050" t="19050" r="12700" b="13335"/>
                <wp:docPr id="145" name="Group 11" descr="An image showing where to enter new key contact details." title="Step 5.8 Creating new key contacts"/>
                <wp:cNvGraphicFramePr/>
                <a:graphic xmlns:a="http://schemas.openxmlformats.org/drawingml/2006/main">
                  <a:graphicData uri="http://schemas.microsoft.com/office/word/2010/wordprocessingGroup">
                    <wpg:wgp>
                      <wpg:cNvGrpSpPr/>
                      <wpg:grpSpPr>
                        <a:xfrm>
                          <a:off x="0" y="0"/>
                          <a:ext cx="5683250" cy="2539365"/>
                          <a:chOff x="0" y="0"/>
                          <a:chExt cx="5902325" cy="2369185"/>
                        </a:xfrm>
                      </wpg:grpSpPr>
                      <pic:pic xmlns:pic="http://schemas.openxmlformats.org/drawingml/2006/picture">
                        <pic:nvPicPr>
                          <pic:cNvPr id="146" name="Picture 146" descr="An image showing key contact's details and how to input them. " title="Step 5.8"/>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w="9525" cmpd="sng">
                            <a:solidFill>
                              <a:srgbClr val="000000"/>
                            </a:solidFill>
                            <a:miter lim="800000"/>
                            <a:headEnd/>
                            <a:tailEnd/>
                          </a:ln>
                          <a:effectLst/>
                        </pic:spPr>
                      </pic:pic>
                      <wps:wsp>
                        <wps:cNvPr id="147" name="Rectangle 147"/>
                        <wps:cNvSpPr/>
                        <wps:spPr>
                          <a:xfrm>
                            <a:off x="279498" y="648083"/>
                            <a:ext cx="251926" cy="13062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2195380" y="641856"/>
                            <a:ext cx="251926" cy="13062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4002413" y="641859"/>
                            <a:ext cx="438538" cy="13062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01261" y="1652675"/>
                            <a:ext cx="1191215" cy="152404"/>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4002413" y="1135224"/>
                            <a:ext cx="640273" cy="212657"/>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2126960" y="1652675"/>
                            <a:ext cx="951722" cy="146183"/>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279498" y="1142601"/>
                            <a:ext cx="951722" cy="20528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D860C2" id="Group 11" o:spid="_x0000_s1026" alt="Title: Step 5.8 Creating new key contacts - Description: An image showing where to enter new key contact details." style="width:447.5pt;height:199.95pt;mso-position-horizontal-relative:char;mso-position-vertical-relative:line" coordsize="59023,2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">
                <v:shape id="Picture 146" o:spid="_x0000_s1027" type="#_x0000_t75" alt="An image showing key contact's details and how to input them. " style="position:absolute;width:59023;height:23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" stroked="t">
                  <v:imagedata r:id="rId37" o:title="An image showing key contact's details and how to input them"/>
                </v:shape>
                <v:rect id="Rectangle 147" o:spid="_x0000_s1028" style="position:absolute;left:2794;top:6480;width:2520;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" stroked="f" strokeweight="1pt"/>
                <v:rect id="Rectangle 148" o:spid="_x0000_s1029" style="position:absolute;left:21953;top:6418;width:2520;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" stroked="f" strokeweight="1pt"/>
                <v:rect id="Rectangle 149" o:spid="_x0000_s1030" style="position:absolute;left:40024;top:6418;width:4385;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" stroked="f" strokeweight="1pt"/>
                <v:rect id="Rectangle 150" o:spid="_x0000_s1031" style="position:absolute;left:3012;top:16526;width:1191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" stroked="f" strokeweight="1pt"/>
                <v:rect id="Rectangle 151" o:spid="_x0000_s1032" style="position:absolute;left:40024;top:11352;width:6402;height:2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" stroked="f" strokeweight="1pt"/>
                <v:rect id="Rectangle 152" o:spid="_x0000_s1033" style="position:absolute;left:21269;top:16526;width:9517;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" stroked="f" strokeweight="1pt"/>
                <v:rect id="Rectangle 153" o:spid="_x0000_s1034" style="position:absolute;left:2794;top:11426;width:9518;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" stroked="f" strokeweight="1pt"/>
                <w10:anchorlock/>
              </v:group>
            </w:pict>
          </mc:Fallback>
        </mc:AlternateContent>
      </w:r>
    </w:p>
    <w:p w14:paraId="57337FF0" w14:textId="77777777" w:rsidR="0070345C" w:rsidRDefault="0070345C">
      <w:pPr>
        <w:suppressAutoHyphens w:val="0"/>
        <w:spacing w:before="120" w:after="120" w:line="240" w:lineRule="auto"/>
        <w:rPr>
          <w:rFonts w:eastAsia="Times New Roman"/>
          <w:b/>
          <w:color w:val="85367B"/>
          <w:sz w:val="34"/>
          <w:szCs w:val="34"/>
        </w:rPr>
      </w:pPr>
      <w:r>
        <w:br w:type="page"/>
      </w:r>
    </w:p>
    <w:p w14:paraId="3B4E7526" w14:textId="259EC68B" w:rsidR="0070345C" w:rsidRDefault="0070345C" w:rsidP="00EE150F">
      <w:pPr>
        <w:pStyle w:val="Heading2-numbered"/>
        <w:numPr>
          <w:ilvl w:val="0"/>
          <w:numId w:val="13"/>
        </w:numPr>
      </w:pPr>
      <w:bookmarkStart w:id="40" w:name="_Toc173963114"/>
      <w:bookmarkStart w:id="41" w:name="_Toc174022606"/>
      <w:r w:rsidRPr="0070345C">
        <w:lastRenderedPageBreak/>
        <w:t>Enter details about the behaviour support plan</w:t>
      </w:r>
      <w:bookmarkEnd w:id="40"/>
      <w:bookmarkEnd w:id="41"/>
    </w:p>
    <w:p w14:paraId="77B105D5" w14:textId="307434FC" w:rsidR="0070345C" w:rsidRDefault="00997FE8" w:rsidP="00EE150F">
      <w:pPr>
        <w:pStyle w:val="ListParagraph"/>
        <w:numPr>
          <w:ilvl w:val="1"/>
          <w:numId w:val="13"/>
        </w:numPr>
        <w:ind w:left="567" w:hanging="567"/>
      </w:pPr>
      <w:bookmarkStart w:id="42" w:name="_Hlk162356583"/>
      <w:r w:rsidRPr="005429A6">
        <w:t xml:space="preserve">Click </w:t>
      </w:r>
      <w:r w:rsidRPr="00997FE8">
        <w:rPr>
          <w:b/>
          <w:bCs/>
        </w:rPr>
        <w:t>Details</w:t>
      </w:r>
      <w:r w:rsidRPr="005429A6">
        <w:t xml:space="preserve"> from </w:t>
      </w:r>
      <w:r>
        <w:t>the left-hand</w:t>
      </w:r>
      <w:r w:rsidRPr="005429A6">
        <w:t xml:space="preserve"> side menu</w:t>
      </w:r>
      <w:r>
        <w:t xml:space="preserve">. </w:t>
      </w:r>
      <w:r>
        <w:br/>
        <w:t xml:space="preserve">Click </w:t>
      </w:r>
      <w:r>
        <w:rPr>
          <w:b/>
        </w:rPr>
        <w:t>U</w:t>
      </w:r>
      <w:r w:rsidRPr="00860BB7">
        <w:rPr>
          <w:b/>
        </w:rPr>
        <w:t>pdate</w:t>
      </w:r>
      <w:r>
        <w:t xml:space="preserve">. </w:t>
      </w:r>
      <w:r>
        <w:br/>
        <w:t>Click the</w:t>
      </w:r>
      <w:r w:rsidRPr="007E6549">
        <w:rPr>
          <w:b/>
        </w:rPr>
        <w:t xml:space="preserve"> select</w:t>
      </w:r>
      <w:r>
        <w:t xml:space="preserve"> button next to the behaviour support practitioner box to select the practitioner that you are uploading the plan for</w:t>
      </w:r>
      <w:bookmarkEnd w:id="42"/>
      <w:r>
        <w:t>.</w:t>
      </w:r>
    </w:p>
    <w:p w14:paraId="2B761B20" w14:textId="77777777" w:rsidR="0070345C" w:rsidRDefault="0070345C" w:rsidP="0070345C">
      <w:pPr>
        <w:pStyle w:val="ListParagraph"/>
        <w:ind w:left="792"/>
      </w:pPr>
    </w:p>
    <w:p w14:paraId="5CE58C05" w14:textId="0DF7A603" w:rsidR="0070345C" w:rsidRDefault="0070345C" w:rsidP="00EE150F">
      <w:pPr>
        <w:pStyle w:val="ListParagraph"/>
        <w:numPr>
          <w:ilvl w:val="1"/>
          <w:numId w:val="13"/>
        </w:numPr>
        <w:ind w:left="567" w:hanging="567"/>
      </w:pPr>
      <w:r>
        <w:t xml:space="preserve">Enter the </w:t>
      </w:r>
      <w:r w:rsidRPr="004B3D18">
        <w:rPr>
          <w:b/>
        </w:rPr>
        <w:t>start date, end date</w:t>
      </w:r>
      <w:r>
        <w:t xml:space="preserve"> and </w:t>
      </w:r>
      <w:r w:rsidRPr="004B3D18">
        <w:rPr>
          <w:b/>
        </w:rPr>
        <w:t>review date</w:t>
      </w:r>
      <w:r>
        <w:t>. The review date should be at least one month before the end date.</w:t>
      </w:r>
    </w:p>
    <w:p w14:paraId="2695FCD1" w14:textId="77777777" w:rsidR="0070345C" w:rsidRDefault="0070345C" w:rsidP="0070345C">
      <w:pPr>
        <w:pStyle w:val="ListParagraph"/>
      </w:pPr>
    </w:p>
    <w:p w14:paraId="0B9472DF" w14:textId="59079F0A" w:rsidR="0070345C" w:rsidRDefault="0070345C" w:rsidP="00DB74AB">
      <w:pPr>
        <w:pStyle w:val="ListParagraph"/>
        <w:ind w:left="0"/>
      </w:pPr>
      <w:r>
        <w:rPr>
          <w:noProof/>
          <w:lang w:eastAsia="en-AU"/>
        </w:rPr>
        <w:drawing>
          <wp:inline distT="0" distB="0" distL="0" distR="0" wp14:anchorId="146D2E28" wp14:editId="2015BCD8">
            <wp:extent cx="5762329" cy="3133090"/>
            <wp:effectExtent l="19050" t="19050" r="10160" b="10160"/>
            <wp:docPr id="44" name="Picture 44" descr="An image showing where to enter the start and end date and state." title="Step 6 Enter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tail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85882" cy="3145896"/>
                    </a:xfrm>
                    <a:prstGeom prst="rect">
                      <a:avLst/>
                    </a:prstGeom>
                    <a:ln>
                      <a:solidFill>
                        <a:schemeClr val="tx1">
                          <a:lumMod val="65000"/>
                          <a:lumOff val="35000"/>
                        </a:schemeClr>
                      </a:solidFill>
                    </a:ln>
                  </pic:spPr>
                </pic:pic>
              </a:graphicData>
            </a:graphic>
          </wp:inline>
        </w:drawing>
      </w:r>
    </w:p>
    <w:p w14:paraId="0D79298E" w14:textId="77777777" w:rsidR="0070345C" w:rsidRDefault="0070345C" w:rsidP="0070345C">
      <w:pPr>
        <w:pStyle w:val="ListParagraph"/>
      </w:pPr>
    </w:p>
    <w:p w14:paraId="747F942D" w14:textId="77777777" w:rsidR="00997FE8" w:rsidRPr="007329B5" w:rsidRDefault="0070345C" w:rsidP="00997FE8">
      <w:pPr>
        <w:ind w:left="720"/>
        <w:rPr>
          <w:i/>
        </w:rPr>
      </w:pPr>
      <w:r w:rsidRPr="008564CD">
        <w:rPr>
          <w:i/>
          <w:noProof/>
          <w:color w:val="auto"/>
          <w:lang w:eastAsia="en-AU"/>
        </w:rPr>
        <w:drawing>
          <wp:anchor distT="0" distB="0" distL="114300" distR="114300" simplePos="0" relativeHeight="251683840" behindDoc="1" locked="0" layoutInCell="1" allowOverlap="1" wp14:anchorId="38255270" wp14:editId="1875FFD9">
            <wp:simplePos x="0" y="0"/>
            <wp:positionH relativeFrom="margin">
              <wp:align>left</wp:align>
            </wp:positionH>
            <wp:positionV relativeFrom="paragraph">
              <wp:posOffset>407035</wp:posOffset>
            </wp:positionV>
            <wp:extent cx="395605" cy="395605"/>
            <wp:effectExtent l="0" t="0" r="4445" b="4445"/>
            <wp:wrapTight wrapText="bothSides">
              <wp:wrapPolygon edited="0">
                <wp:start x="0" y="0"/>
                <wp:lineTo x="0" y="20803"/>
                <wp:lineTo x="20803" y="20803"/>
                <wp:lineTo x="20803" y="0"/>
                <wp:lineTo x="0" y="0"/>
              </wp:wrapPolygon>
            </wp:wrapTight>
            <wp:docPr id="1458" name="Picture 1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1458">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4CD">
        <w:rPr>
          <w:b/>
          <w:i/>
          <w:noProof/>
          <w:color w:val="auto"/>
          <w:lang w:eastAsia="en-AU"/>
        </w:rPr>
        <mc:AlternateContent>
          <mc:Choice Requires="wpg">
            <w:drawing>
              <wp:anchor distT="0" distB="0" distL="114300" distR="114300" simplePos="0" relativeHeight="251685888" behindDoc="0" locked="0" layoutInCell="1" allowOverlap="1" wp14:anchorId="29BA3DE8" wp14:editId="01E4D518">
                <wp:simplePos x="0" y="0"/>
                <wp:positionH relativeFrom="margin">
                  <wp:posOffset>0</wp:posOffset>
                </wp:positionH>
                <wp:positionV relativeFrom="paragraph">
                  <wp:posOffset>0</wp:posOffset>
                </wp:positionV>
                <wp:extent cx="283210" cy="285115"/>
                <wp:effectExtent l="0" t="0" r="2540" b="635"/>
                <wp:wrapNone/>
                <wp:docPr id="588" name="Group 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589" name="Oval 58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90" name="Freeform 59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591" name="Freeform 59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92" name="Freeform 59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93" name="Freeform 59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94" name="Freeform 59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95" name="Freeform 59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96" name="Freeform 59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97" name="Freeform 59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98" name="Freeform 59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99" name="Freeform 59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00" name="Line 436"/>
                        <wps:cNvCnPr/>
                        <wps:spPr bwMode="auto">
                          <a:xfrm flipH="1">
                            <a:off x="357951" y="627398"/>
                            <a:ext cx="163897" cy="656"/>
                          </a:xfrm>
                          <a:prstGeom prst="line">
                            <a:avLst/>
                          </a:prstGeom>
                          <a:noFill/>
                          <a:ln w="9525">
                            <a:noFill/>
                            <a:round/>
                            <a:headEnd/>
                            <a:tailEnd/>
                          </a:ln>
                        </wps:spPr>
                        <wps:bodyPr/>
                      </wps:wsp>
                      <wps:wsp>
                        <wps:cNvPr id="601" name="Freeform 60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02" name="Freeform 60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03" name="Line 439"/>
                        <wps:cNvCnPr/>
                        <wps:spPr bwMode="auto">
                          <a:xfrm flipH="1">
                            <a:off x="357951" y="653622"/>
                            <a:ext cx="163897" cy="656"/>
                          </a:xfrm>
                          <a:prstGeom prst="line">
                            <a:avLst/>
                          </a:prstGeom>
                          <a:noFill/>
                          <a:ln w="9525">
                            <a:noFill/>
                            <a:round/>
                            <a:headEnd/>
                            <a:tailEnd/>
                          </a:ln>
                        </wps:spPr>
                        <wps:bodyPr/>
                      </wps:wsp>
                      <wps:wsp>
                        <wps:cNvPr id="604" name="Freeform 60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05" name="Freeform 60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06" name="Line 442"/>
                        <wps:cNvCnPr/>
                        <wps:spPr bwMode="auto">
                          <a:xfrm flipH="1">
                            <a:off x="357951" y="681157"/>
                            <a:ext cx="163897" cy="656"/>
                          </a:xfrm>
                          <a:prstGeom prst="line">
                            <a:avLst/>
                          </a:prstGeom>
                          <a:noFill/>
                          <a:ln w="9525">
                            <a:noFill/>
                            <a:round/>
                            <a:headEnd/>
                            <a:tailEnd/>
                          </a:ln>
                        </wps:spPr>
                        <wps:bodyPr/>
                      </wps:wsp>
                      <wps:wsp>
                        <wps:cNvPr id="607" name="Freeform 60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08" name="Freeform 60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09" name="Freeform 60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0" name="Freeform 61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1" name="Freeform 61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2" name="Freeform 61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3" name="Freeform 61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4" name="Freeform 61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5" name="Freeform 61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6" name="Freeform 61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7" name="Freeform 61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8" name="Freeform 61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19" name="Freeform 61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1AE305" id="Group 588" o:spid="_x0000_s1026" alt="&quot;&quot;" style="position:absolute;margin-left:0;margin-top:0;width:22.3pt;height:22.45pt;z-index:251685888;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">
                <v:oval id="Oval 589"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" fillcolor="#83b14c" stroked="f"/>
                <v:shape id="Freeform 59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591"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592"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593"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" path="m100,243v-16,,-36,,-51,c49,243,51,214,40,199,2,150,,104,,100,,45,45,,100,e" stroked="f">
                  <v:path arrowok="t" o:connecttype="custom" o:connectlocs="100,243;49,243;40,199;0,100;100,0" o:connectangles="0,0,0,0,0"/>
                </v:shape>
                <v:shape id="Freeform 59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" path="m79,79v-9,,-9,,-9,c70,41,39,9,,9,,,,,,,44,,79,36,79,79xe" stroked="f">
                  <v:path arrowok="t" o:connecttype="custom" o:connectlocs="79,79;70,79;0,9;0,0;79,79" o:connectangles="0,0,0,0,0"/>
                </v:shape>
                <v:shape id="Freeform 595"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" path="m21,248l,246,40,,61,2,21,248r,xe" fillcolor="#0e303f" stroked="f">
                  <v:path arrowok="t" o:connecttype="custom" o:connectlocs="21,248;0,246;40,0;61,2;21,248;21,248" o:connectangles="0,0,0,0,0,0"/>
                </v:shape>
                <v:shape id="Freeform 596"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" path="m40,248l,2,21,,61,246r-21,2l40,248xe" fillcolor="#0e303f" stroked="f">
                  <v:path arrowok="t" o:connecttype="custom" o:connectlocs="40,248;0,2;21,0;61,246;40,248;40,248" o:connectangles="0,0,0,0,0,0"/>
                </v:shape>
                <v:shape id="Freeform 597"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598"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599"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" stroked="f"/>
                <v:shape id="Freeform 601"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60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" stroked="f"/>
                <v:shape id="Freeform 60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60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" stroked="f"/>
                <v:shape id="Freeform 60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" path="m111,11c5,11,5,11,5,11,2,11,,8,,6,,3,2,,5,,111,,111,,111,v3,,5,3,5,6c116,8,114,11,111,11xe" fillcolor="#2c5871" stroked="f">
                  <v:path arrowok="t" o:connecttype="custom" o:connectlocs="111,11;5,11;0,6;5,0;111,0;116,6;111,11" o:connectangles="0,0,0,0,0,0,0"/>
                </v:shape>
                <v:shape id="Freeform 60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" path="m3,60c2,60,,59,,58,,2,,2,,2,,1,2,,3,,4,,6,1,6,2v,56,,56,,56c6,59,4,60,3,60xe" fillcolor="#a6dae9" stroked="f">
                  <v:path arrowok="t" o:connecttype="custom" o:connectlocs="3,60;0,58;0,2;3,0;6,2;6,58;3,60" o:connectangles="0,0,0,0,0,0,0"/>
                </v:shape>
                <v:shape id="Freeform 60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61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61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" path="m57,5c2,5,2,5,2,5,1,5,,4,,2,,1,1,,2,,57,,57,,57,v2,,3,1,3,2c60,4,59,5,57,5xe" fillcolor="#a6dae9" stroked="f">
                  <v:path arrowok="t" o:connecttype="custom" o:connectlocs="57,5;2,5;0,2;2,0;57,0;60,2;57,5" o:connectangles="0,0,0,0,0,0,0"/>
                </v:shape>
                <v:shape id="Freeform 61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61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61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61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61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" path="m58,5c3,5,3,5,3,5,1,5,,4,,2,,1,1,,3,,58,,58,,58,v1,,2,1,2,2c60,4,59,5,58,5xe" fillcolor="#a6dae9" stroked="f">
                  <v:path arrowok="t" o:connecttype="custom" o:connectlocs="58,5;3,5;0,2;3,0;58,0;60,2;58,5" o:connectangles="0,0,0,0,0,0,0"/>
                </v:shape>
                <v:shape id="Freeform 61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61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" path="m3,53v,,-1,,-1,c1,52,,50,1,49,29,1,29,1,29,1,29,,31,,32,v1,1,2,3,1,4c6,52,6,52,6,52,5,53,4,53,3,53xe" fillcolor="#a6dae9" stroked="f">
                  <v:path arrowok="t" o:connecttype="custom" o:connectlocs="3,53;2,53;1,49;29,1;32,0;33,4;6,52;3,53" o:connectangles="0,0,0,0,0,0,0,0"/>
                </v:shape>
                <v:shape id="Freeform 61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00997FE8" w:rsidRPr="007329B5">
        <w:rPr>
          <w:i/>
        </w:rPr>
        <w:t xml:space="preserve">Plan start dates </w:t>
      </w:r>
      <w:r w:rsidR="00997FE8">
        <w:rPr>
          <w:i/>
        </w:rPr>
        <w:t xml:space="preserve">in the portal </w:t>
      </w:r>
      <w:r w:rsidR="00997FE8" w:rsidRPr="007329B5">
        <w:rPr>
          <w:i/>
        </w:rPr>
        <w:t>should align with the dates on the attached behaviour support plan.</w:t>
      </w:r>
    </w:p>
    <w:p w14:paraId="0DE536B1" w14:textId="2F9AE155" w:rsidR="0070345C" w:rsidRPr="0070345C" w:rsidRDefault="0070345C" w:rsidP="00DB74AB">
      <w:pPr>
        <w:rPr>
          <w:iCs/>
        </w:rPr>
      </w:pPr>
      <w:r w:rsidRPr="0070345C">
        <w:rPr>
          <w:iCs/>
        </w:rPr>
        <w:t>Interim behaviour support plans are developed within 1 month and comprehensive behaviour support plans are developed with 6 months of being engaged.</w:t>
      </w:r>
    </w:p>
    <w:p w14:paraId="2D6FE15C" w14:textId="77777777" w:rsidR="0070345C" w:rsidRPr="0070345C" w:rsidRDefault="0070345C" w:rsidP="0070345C">
      <w:pPr>
        <w:ind w:left="720"/>
        <w:rPr>
          <w:iCs/>
        </w:rPr>
      </w:pPr>
      <w:r w:rsidRPr="0070345C">
        <w:rPr>
          <w:iCs/>
        </w:rPr>
        <w:t>A provider is considered ‘engaged’ from either the date of the service agreement, or the date specified in the service agreement (i.e. where a date is specified in the agreement by which the provider is to commence developing the plan)</w:t>
      </w:r>
    </w:p>
    <w:p w14:paraId="3071DFEF" w14:textId="77777777" w:rsidR="0070345C" w:rsidRDefault="0070345C" w:rsidP="0070345C">
      <w:pPr>
        <w:pStyle w:val="ListParagraph"/>
      </w:pPr>
    </w:p>
    <w:p w14:paraId="3D527AD9" w14:textId="022DA512" w:rsidR="0070345C" w:rsidRDefault="0070345C" w:rsidP="00EE150F">
      <w:pPr>
        <w:pStyle w:val="ListParagraph"/>
        <w:numPr>
          <w:ilvl w:val="1"/>
          <w:numId w:val="13"/>
        </w:numPr>
        <w:ind w:left="567" w:hanging="567"/>
      </w:pPr>
      <w:r>
        <w:t xml:space="preserve">Enter the </w:t>
      </w:r>
      <w:r>
        <w:rPr>
          <w:b/>
        </w:rPr>
        <w:t>S</w:t>
      </w:r>
      <w:r w:rsidRPr="00910613">
        <w:rPr>
          <w:b/>
        </w:rPr>
        <w:t>tate</w:t>
      </w:r>
      <w:r>
        <w:t xml:space="preserve"> the participant is living in.</w:t>
      </w:r>
      <w:r w:rsidR="00997FE8">
        <w:br/>
      </w:r>
      <w:r w:rsidR="00997FE8">
        <w:br/>
      </w:r>
      <w:r>
        <w:t>For Queensland only, indicate whether a short-term approval is in place.</w:t>
      </w:r>
    </w:p>
    <w:p w14:paraId="35B06039" w14:textId="70443285" w:rsidR="0070345C" w:rsidRPr="008564CD" w:rsidRDefault="0070345C" w:rsidP="0070345C">
      <w:pPr>
        <w:ind w:left="720"/>
        <w:rPr>
          <w:i/>
          <w:color w:val="auto"/>
        </w:rPr>
      </w:pPr>
      <w:r w:rsidRPr="008564CD">
        <w:rPr>
          <w:i/>
          <w:noProof/>
          <w:color w:val="auto"/>
          <w:lang w:eastAsia="en-AU"/>
        </w:rPr>
        <mc:AlternateContent>
          <mc:Choice Requires="wpg">
            <w:drawing>
              <wp:anchor distT="0" distB="0" distL="114300" distR="114300" simplePos="0" relativeHeight="251687936" behindDoc="0" locked="0" layoutInCell="1" allowOverlap="1" wp14:anchorId="4A6840BA" wp14:editId="42CFA21B">
                <wp:simplePos x="0" y="0"/>
                <wp:positionH relativeFrom="margin">
                  <wp:posOffset>97379</wp:posOffset>
                </wp:positionH>
                <wp:positionV relativeFrom="paragraph">
                  <wp:posOffset>19685</wp:posOffset>
                </wp:positionV>
                <wp:extent cx="283210" cy="285115"/>
                <wp:effectExtent l="0" t="0" r="2540" b="635"/>
                <wp:wrapNone/>
                <wp:docPr id="652" name="Group 6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653" name="Oval 65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54" name="Freeform 65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55" name="Freeform 65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56" name="Freeform 65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57" name="Freeform 65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58" name="Freeform 65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59" name="Freeform 65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0" name="Freeform 66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1" name="Freeform 66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2" name="Freeform 66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3" name="Freeform 66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4" name="Line 436"/>
                        <wps:cNvCnPr/>
                        <wps:spPr bwMode="auto">
                          <a:xfrm flipH="1">
                            <a:off x="357951" y="627398"/>
                            <a:ext cx="163897" cy="656"/>
                          </a:xfrm>
                          <a:prstGeom prst="line">
                            <a:avLst/>
                          </a:prstGeom>
                          <a:noFill/>
                          <a:ln w="9525">
                            <a:noFill/>
                            <a:round/>
                            <a:headEnd/>
                            <a:tailEnd/>
                          </a:ln>
                        </wps:spPr>
                        <wps:bodyPr/>
                      </wps:wsp>
                      <wps:wsp>
                        <wps:cNvPr id="665" name="Freeform 66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66" name="Freeform 66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67" name="Line 439"/>
                        <wps:cNvCnPr/>
                        <wps:spPr bwMode="auto">
                          <a:xfrm flipH="1">
                            <a:off x="357951" y="653622"/>
                            <a:ext cx="163897" cy="656"/>
                          </a:xfrm>
                          <a:prstGeom prst="line">
                            <a:avLst/>
                          </a:prstGeom>
                          <a:noFill/>
                          <a:ln w="9525">
                            <a:noFill/>
                            <a:round/>
                            <a:headEnd/>
                            <a:tailEnd/>
                          </a:ln>
                        </wps:spPr>
                        <wps:bodyPr/>
                      </wps:wsp>
                      <wps:wsp>
                        <wps:cNvPr id="668" name="Freeform 66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69" name="Freeform 66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70" name="Line 442"/>
                        <wps:cNvCnPr/>
                        <wps:spPr bwMode="auto">
                          <a:xfrm flipH="1">
                            <a:off x="357951" y="681157"/>
                            <a:ext cx="163897" cy="656"/>
                          </a:xfrm>
                          <a:prstGeom prst="line">
                            <a:avLst/>
                          </a:prstGeom>
                          <a:noFill/>
                          <a:ln w="9525">
                            <a:noFill/>
                            <a:round/>
                            <a:headEnd/>
                            <a:tailEnd/>
                          </a:ln>
                        </wps:spPr>
                        <wps:bodyPr/>
                      </wps:wsp>
                      <wps:wsp>
                        <wps:cNvPr id="671" name="Freeform 67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72" name="Freeform 67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3" name="Freeform 67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4" name="Freeform 67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5" name="Freeform 67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6" name="Freeform 67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7" name="Freeform 67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8" name="Freeform 67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79" name="Freeform 67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0" name="Freeform 68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1" name="Freeform 68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2" name="Freeform 68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83" name="Freeform 68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DB4085" id="Group 652" o:spid="_x0000_s1026" alt="&quot;&quot;" style="position:absolute;margin-left:7.65pt;margin-top:1.55pt;width:22.3pt;height:22.45pt;z-index:25168793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">
                <v:oval id="Oval 65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" fillcolor="#83b14c" stroked="f"/>
                <v:shape id="Freeform 654"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655"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65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657"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" path="m100,243v-16,,-36,,-51,c49,243,51,214,40,199,2,150,,104,,100,,45,45,,100,e" stroked="f">
                  <v:path arrowok="t" o:connecttype="custom" o:connectlocs="100,243;49,243;40,199;0,100;100,0" o:connectangles="0,0,0,0,0"/>
                </v:shape>
                <v:shape id="Freeform 658"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" path="m79,79v-9,,-9,,-9,c70,41,39,9,,9,,,,,,,44,,79,36,79,79xe" stroked="f">
                  <v:path arrowok="t" o:connecttype="custom" o:connectlocs="79,79;70,79;0,9;0,0;79,79" o:connectangles="0,0,0,0,0"/>
                </v:shape>
                <v:shape id="Freeform 659"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" path="m21,248l,246,40,,61,2,21,248r,xe" fillcolor="#0e303f" stroked="f">
                  <v:path arrowok="t" o:connecttype="custom" o:connectlocs="21,248;0,246;40,0;61,2;21,248;21,248" o:connectangles="0,0,0,0,0,0"/>
                </v:shape>
                <v:shape id="Freeform 660"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" path="m40,248l,2,21,,61,246r-21,2l40,248xe" fillcolor="#0e303f" stroked="f">
                  <v:path arrowok="t" o:connecttype="custom" o:connectlocs="40,248;0,2;21,0;61,246;40,248;40,248" o:connectangles="0,0,0,0,0,0"/>
                </v:shape>
                <v:shape id="Freeform 661"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662"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663"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" stroked="f"/>
                <v:shape id="Freeform 665"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666"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" stroked="f"/>
                <v:shape id="Freeform 66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" path="m111,11c5,11,5,11,5,11,2,11,,8,,5,,3,2,,5,,111,,111,,111,v3,,5,3,5,5c116,8,114,11,111,11xe" fillcolor="#2c5871" stroked="f">
                  <v:path arrowok="t" o:connecttype="custom" o:connectlocs="111,11;5,11;0,5;5,0;111,0;116,5;111,11" o:connectangles="0,0,0,0,0,0,0"/>
                </v:shape>
                <v:shape id="Freeform 669"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" stroked="f"/>
                <v:shape id="Freeform 671"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67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" path="m3,60c2,60,,59,,58,,2,,2,,2,,1,2,,3,,4,,6,1,6,2v,56,,56,,56c6,59,4,60,3,60xe" fillcolor="#a6dae9" stroked="f">
                  <v:path arrowok="t" o:connecttype="custom" o:connectlocs="3,60;0,58;0,2;3,0;6,2;6,58;3,60" o:connectangles="0,0,0,0,0,0,0"/>
                </v:shape>
                <v:shape id="Freeform 673"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674"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675"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" path="m57,5c2,5,2,5,2,5,1,5,,4,,2,,1,1,,2,,57,,57,,57,v2,,3,1,3,2c60,4,59,5,57,5xe" fillcolor="#a6dae9" stroked="f">
                  <v:path arrowok="t" o:connecttype="custom" o:connectlocs="57,5;2,5;0,2;2,0;57,0;60,2;57,5" o:connectangles="0,0,0,0,0,0,0"/>
                </v:shape>
                <v:shape id="Freeform 676"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67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67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67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" path="m51,33v-1,,-1,,-2,-1c2,5,2,5,2,5,,4,,3,1,1,1,,3,,4,,52,28,52,28,52,28v1,1,2,2,1,3c52,32,52,33,51,33xe" fillcolor="#a6dae9" stroked="f">
                  <v:path arrowok="t" o:connecttype="custom" o:connectlocs="51,33;49,32;2,5;1,1;4,0;52,28;53,31;51,33" o:connectangles="0,0,0,0,0,0,0,0"/>
                </v:shape>
                <v:shape id="Freeform 680"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" path="m58,5c3,5,3,5,3,5,1,5,,4,,2,,1,1,,3,,58,,58,,58,v1,,2,1,2,2c60,4,59,5,58,5xe" fillcolor="#a6dae9" stroked="f">
                  <v:path arrowok="t" o:connecttype="custom" o:connectlocs="58,5;3,5;0,2;3,0;58,0;60,2;58,5" o:connectangles="0,0,0,0,0,0,0"/>
                </v:shape>
                <v:shape id="Freeform 681"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682"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683"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After saving, check that the dates you have entered are correct. If they are incorrect, update and save again. </w:t>
      </w:r>
    </w:p>
    <w:p w14:paraId="66B356A2" w14:textId="77777777" w:rsidR="0070345C" w:rsidRDefault="0070345C" w:rsidP="0070345C">
      <w:pPr>
        <w:pStyle w:val="ListParagraph"/>
      </w:pPr>
    </w:p>
    <w:p w14:paraId="0DA48DD2" w14:textId="0E7D5909" w:rsidR="0070345C" w:rsidRDefault="0070345C" w:rsidP="00EE150F">
      <w:pPr>
        <w:pStyle w:val="Heading2"/>
        <w:numPr>
          <w:ilvl w:val="0"/>
          <w:numId w:val="13"/>
        </w:numPr>
      </w:pPr>
      <w:bookmarkStart w:id="43" w:name="_Toc173963115"/>
      <w:bookmarkStart w:id="44" w:name="_Toc174022607"/>
      <w:r>
        <w:rPr>
          <w:noProof/>
          <w:lang w:eastAsia="en-AU"/>
        </w:rPr>
        <w:lastRenderedPageBreak/>
        <w:drawing>
          <wp:anchor distT="0" distB="0" distL="114300" distR="114300" simplePos="0" relativeHeight="251692032" behindDoc="1" locked="0" layoutInCell="1" allowOverlap="1" wp14:anchorId="244121D4" wp14:editId="328ABBFB">
            <wp:simplePos x="0" y="0"/>
            <wp:positionH relativeFrom="margin">
              <wp:align>left</wp:align>
            </wp:positionH>
            <wp:positionV relativeFrom="paragraph">
              <wp:posOffset>342502</wp:posOffset>
            </wp:positionV>
            <wp:extent cx="395605" cy="395605"/>
            <wp:effectExtent l="0" t="0" r="4445" b="4445"/>
            <wp:wrapTight wrapText="bothSides">
              <wp:wrapPolygon edited="0">
                <wp:start x="0" y="0"/>
                <wp:lineTo x="0" y="20803"/>
                <wp:lineTo x="20803" y="20803"/>
                <wp:lineTo x="20803" y="0"/>
                <wp:lineTo x="0" y="0"/>
              </wp:wrapPolygon>
            </wp:wrapTight>
            <wp:docPr id="1339648183" name="Picture 1339648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48183" name="Picture 1339648183">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45C">
        <w:t>Add implementing provider details</w:t>
      </w:r>
      <w:bookmarkEnd w:id="43"/>
      <w:bookmarkEnd w:id="44"/>
    </w:p>
    <w:p w14:paraId="5EFB505E" w14:textId="5240AB0A" w:rsidR="0070345C" w:rsidRPr="0070345C" w:rsidRDefault="0070345C" w:rsidP="0070345C">
      <w:pPr>
        <w:ind w:left="794"/>
        <w:rPr>
          <w:color w:val="000000" w:themeColor="text1"/>
        </w:rPr>
      </w:pPr>
      <w:r w:rsidRPr="0070345C">
        <w:rPr>
          <w:color w:val="000000" w:themeColor="text1"/>
        </w:rPr>
        <w:t>The NDIS (Provider Registration and Practice Standards) Rules 2018 state “a person must be registered under section 73E of the Act to provide a class of supports to a participant if, during the provision of the supports, there is, or is likely to be, an interim or ongoing need to use a regulated restrictive practice in relation to the participant.”</w:t>
      </w:r>
    </w:p>
    <w:p w14:paraId="6A471A96" w14:textId="77777777" w:rsidR="0070345C" w:rsidRPr="0070345C" w:rsidRDefault="0070345C" w:rsidP="0070345C">
      <w:pPr>
        <w:ind w:left="794"/>
        <w:rPr>
          <w:color w:val="000000" w:themeColor="text1"/>
        </w:rPr>
      </w:pPr>
      <w:r w:rsidRPr="0070345C">
        <w:rPr>
          <w:color w:val="000000" w:themeColor="text1"/>
        </w:rPr>
        <w:t xml:space="preserve">This means any NDIS funded provider who implements (or is likely to implement) restrictive practices is required to be registered with the NDIS Commission for the type of support they are providing. This includes completing audit against Module 2A: Implementing Behaviour Support Plans. They do not need to be registered specifically for behaviour support registration group 0110. </w:t>
      </w:r>
    </w:p>
    <w:p w14:paraId="44D3D0AC" w14:textId="77777777" w:rsidR="0070345C" w:rsidRPr="009963A5" w:rsidRDefault="0070345C" w:rsidP="0070345C">
      <w:pPr>
        <w:pStyle w:val="Heading3"/>
        <w:spacing w:before="200"/>
        <w:rPr>
          <w:color w:val="5F2E74"/>
          <w:szCs w:val="26"/>
        </w:rPr>
      </w:pPr>
      <w:r>
        <w:rPr>
          <w:noProof/>
          <w:lang w:eastAsia="en-AU"/>
        </w:rPr>
        <w:drawing>
          <wp:anchor distT="0" distB="0" distL="114300" distR="114300" simplePos="0" relativeHeight="251689984" behindDoc="1" locked="0" layoutInCell="1" allowOverlap="1" wp14:anchorId="4DE81B86" wp14:editId="0F5A5252">
            <wp:simplePos x="0" y="0"/>
            <wp:positionH relativeFrom="margin">
              <wp:align>left</wp:align>
            </wp:positionH>
            <wp:positionV relativeFrom="paragraph">
              <wp:posOffset>270510</wp:posOffset>
            </wp:positionV>
            <wp:extent cx="395605" cy="395605"/>
            <wp:effectExtent l="0" t="0" r="4445" b="4445"/>
            <wp:wrapTight wrapText="bothSides">
              <wp:wrapPolygon edited="0">
                <wp:start x="0" y="0"/>
                <wp:lineTo x="0" y="20803"/>
                <wp:lineTo x="20803" y="20803"/>
                <wp:lineTo x="20803" y="0"/>
                <wp:lineTo x="0" y="0"/>
              </wp:wrapPolygon>
            </wp:wrapTight>
            <wp:docPr id="2090901148" name="Picture 2090901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01148" name="Picture 2090901148">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F2E74"/>
          <w:szCs w:val="26"/>
        </w:rPr>
        <w:t xml:space="preserve">Unregistered </w:t>
      </w:r>
      <w:r w:rsidRPr="009963A5">
        <w:rPr>
          <w:color w:val="5F2E74"/>
          <w:szCs w:val="26"/>
        </w:rPr>
        <w:t>implementing provider</w:t>
      </w:r>
    </w:p>
    <w:p w14:paraId="0CF92AB5" w14:textId="6E1210DA" w:rsidR="0070345C" w:rsidRPr="0070345C" w:rsidRDefault="00997FE8" w:rsidP="0070345C">
      <w:pPr>
        <w:pStyle w:val="pf0"/>
        <w:ind w:left="794"/>
        <w:rPr>
          <w:rFonts w:asciiTheme="minorHAnsi" w:hAnsiTheme="minorHAnsi" w:cstheme="minorHAnsi"/>
          <w:sz w:val="22"/>
          <w:szCs w:val="22"/>
        </w:rPr>
      </w:pPr>
      <w:r w:rsidRPr="00C3544C">
        <w:rPr>
          <w:rFonts w:asciiTheme="minorHAnsi" w:eastAsiaTheme="minorHAnsi" w:hAnsiTheme="minorHAnsi" w:cstheme="minorBidi"/>
          <w:color w:val="000000" w:themeColor="text1"/>
          <w:sz w:val="22"/>
          <w:szCs w:val="20"/>
          <w:lang w:eastAsia="en-US"/>
        </w:rPr>
        <w:t>If you are developing a behaviour support plan for a participant who is engaging unregistered providers and implementing regulated restrictive practices, please contact the</w:t>
      </w:r>
      <w:r>
        <w:rPr>
          <w:rFonts w:asciiTheme="minorHAnsi" w:eastAsiaTheme="minorHAnsi" w:hAnsiTheme="minorHAnsi" w:cstheme="minorBidi"/>
          <w:color w:val="000000" w:themeColor="text1"/>
          <w:sz w:val="22"/>
          <w:szCs w:val="20"/>
          <w:lang w:eastAsia="en-US"/>
        </w:rPr>
        <w:t xml:space="preserve"> </w:t>
      </w:r>
      <w:r w:rsidRPr="00C3544C">
        <w:rPr>
          <w:rFonts w:asciiTheme="minorHAnsi" w:eastAsiaTheme="minorHAnsi" w:hAnsiTheme="minorHAnsi" w:cstheme="minorBidi"/>
          <w:color w:val="000000" w:themeColor="text1"/>
          <w:sz w:val="22"/>
          <w:szCs w:val="20"/>
          <w:lang w:eastAsia="en-US"/>
        </w:rPr>
        <w:t>NDIS Commission</w:t>
      </w:r>
      <w:r w:rsidR="0055175E">
        <w:rPr>
          <w:rFonts w:asciiTheme="minorHAnsi" w:eastAsiaTheme="minorHAnsi" w:hAnsiTheme="minorHAnsi" w:cstheme="minorBidi"/>
          <w:color w:val="000000" w:themeColor="text1"/>
          <w:sz w:val="22"/>
          <w:szCs w:val="20"/>
          <w:lang w:eastAsia="en-US"/>
        </w:rPr>
        <w:t>.</w:t>
      </w:r>
      <w:r w:rsidR="0070345C" w:rsidRPr="0070345C">
        <w:rPr>
          <w:rStyle w:val="cf01"/>
          <w:rFonts w:asciiTheme="minorHAnsi" w:hAnsiTheme="minorHAnsi" w:cstheme="minorHAnsi"/>
          <w:i w:val="0"/>
          <w:iCs w:val="0"/>
          <w:sz w:val="22"/>
          <w:szCs w:val="22"/>
        </w:rPr>
        <w:t xml:space="preserve"> </w:t>
      </w:r>
    </w:p>
    <w:p w14:paraId="7A44A51A" w14:textId="11DB01A8" w:rsidR="0070345C" w:rsidRDefault="0070345C" w:rsidP="0070345C">
      <w:pPr>
        <w:pStyle w:val="Heading3"/>
      </w:pPr>
      <w:r>
        <w:t xml:space="preserve">No implementing provider </w:t>
      </w:r>
    </w:p>
    <w:p w14:paraId="0D68B165" w14:textId="34D7870C" w:rsidR="0031154A" w:rsidRDefault="0031154A" w:rsidP="0031154A">
      <w:bookmarkStart w:id="45" w:name="_Hlk162357497"/>
      <w:r>
        <w:t>When there is no NDIS funded implementing provider using the regulated restrictive practice (e.g., family members, school) you will not be able to enter the behaviours of concern or regulated restrictive practices in the plan. The delivery of services to NDIS participants funded by the State or Territory Government, is an example of a non-NDIS provider and may include Forensic, Health and Mental Health Services or child protection agencies</w:t>
      </w:r>
      <w:bookmarkEnd w:id="45"/>
      <w:r>
        <w:t xml:space="preserve">. </w:t>
      </w:r>
      <w:r w:rsidRPr="006F12C2">
        <w:t xml:space="preserve">  </w:t>
      </w:r>
    </w:p>
    <w:p w14:paraId="02AA2BBB" w14:textId="77777777" w:rsidR="0070345C" w:rsidRDefault="0070345C" w:rsidP="0070345C">
      <w:r>
        <w:t xml:space="preserve">For these behaviour support plans: </w:t>
      </w:r>
    </w:p>
    <w:p w14:paraId="555C545D" w14:textId="77777777" w:rsidR="0070345C" w:rsidRPr="00C03787" w:rsidRDefault="0070345C" w:rsidP="00EE150F">
      <w:pPr>
        <w:pStyle w:val="ListParagraph"/>
        <w:numPr>
          <w:ilvl w:val="0"/>
          <w:numId w:val="15"/>
        </w:numPr>
      </w:pPr>
      <w:r w:rsidRPr="00C03787">
        <w:t xml:space="preserve">complete </w:t>
      </w:r>
      <w:hyperlink w:anchor="_9._Add_a" w:history="1">
        <w:r w:rsidRPr="00C03787">
          <w:rPr>
            <w:rStyle w:val="Hyperlink"/>
          </w:rPr>
          <w:t>step 9</w:t>
        </w:r>
      </w:hyperlink>
      <w:r w:rsidRPr="00C03787">
        <w:t xml:space="preserve"> if it is a comprehensive plan - adding a functional behaviour assessment.</w:t>
      </w:r>
    </w:p>
    <w:p w14:paraId="521D4CCD" w14:textId="77777777" w:rsidR="0070345C" w:rsidRPr="00C03787" w:rsidRDefault="0070345C" w:rsidP="00EE150F">
      <w:pPr>
        <w:pStyle w:val="ListParagraph"/>
        <w:numPr>
          <w:ilvl w:val="0"/>
          <w:numId w:val="15"/>
        </w:numPr>
      </w:pPr>
      <w:r w:rsidRPr="00C03787">
        <w:t xml:space="preserve">complete </w:t>
      </w:r>
      <w:hyperlink w:anchor="_12._Attach_the" w:history="1">
        <w:r w:rsidRPr="00C03787">
          <w:rPr>
            <w:rStyle w:val="Hyperlink"/>
          </w:rPr>
          <w:t>step 12</w:t>
        </w:r>
      </w:hyperlink>
      <w:r w:rsidRPr="00C03787">
        <w:t xml:space="preserve"> – attach a copy of the plan.</w:t>
      </w:r>
    </w:p>
    <w:p w14:paraId="49183D39" w14:textId="77777777" w:rsidR="0070345C" w:rsidRPr="00C03787" w:rsidRDefault="0070345C" w:rsidP="00EE150F">
      <w:pPr>
        <w:pStyle w:val="ListParagraph"/>
        <w:numPr>
          <w:ilvl w:val="0"/>
          <w:numId w:val="15"/>
        </w:numPr>
      </w:pPr>
      <w:r w:rsidRPr="00C03787">
        <w:t xml:space="preserve">then go to </w:t>
      </w:r>
      <w:hyperlink w:anchor="_15._Closing_a" w:history="1">
        <w:r w:rsidRPr="00C03787">
          <w:rPr>
            <w:rStyle w:val="Hyperlink"/>
          </w:rPr>
          <w:t>step 15</w:t>
        </w:r>
      </w:hyperlink>
      <w:r w:rsidRPr="00C03787">
        <w:t xml:space="preserve"> and close the plan.  Select the appropriate reason for closure e.g. </w:t>
      </w:r>
      <w:r w:rsidRPr="00C03787">
        <w:rPr>
          <w:b/>
        </w:rPr>
        <w:t>implemented by family</w:t>
      </w:r>
      <w:r w:rsidRPr="00C03787">
        <w:t xml:space="preserve"> or </w:t>
      </w:r>
      <w:r w:rsidRPr="00C03787">
        <w:rPr>
          <w:b/>
        </w:rPr>
        <w:t>implemented by non-NDIS provider</w:t>
      </w:r>
      <w:r w:rsidRPr="00C03787">
        <w:t xml:space="preserve">.  </w:t>
      </w:r>
    </w:p>
    <w:p w14:paraId="41F18B00" w14:textId="77777777" w:rsidR="0070345C" w:rsidRDefault="0070345C" w:rsidP="0070345C">
      <w:r>
        <w:t xml:space="preserve">For a behaviour support plan that is implemented by a registered NDIS provider(s), continue to follow each step in this guide. </w:t>
      </w:r>
    </w:p>
    <w:p w14:paraId="2B90669E" w14:textId="497670F0" w:rsidR="0070345C" w:rsidRPr="00934822" w:rsidRDefault="00934822" w:rsidP="00EE150F">
      <w:pPr>
        <w:pStyle w:val="ListParagraph"/>
        <w:numPr>
          <w:ilvl w:val="1"/>
          <w:numId w:val="13"/>
        </w:numPr>
        <w:ind w:left="567" w:hanging="567"/>
      </w:pPr>
      <w:r>
        <w:t xml:space="preserve">Select </w:t>
      </w:r>
      <w:r w:rsidRPr="007C1566">
        <w:rPr>
          <w:b/>
        </w:rPr>
        <w:t xml:space="preserve">Implementing </w:t>
      </w:r>
      <w:r>
        <w:rPr>
          <w:b/>
        </w:rPr>
        <w:t>p</w:t>
      </w:r>
      <w:r w:rsidRPr="00B74E86">
        <w:rPr>
          <w:b/>
        </w:rPr>
        <w:t>roviders</w:t>
      </w:r>
      <w:r>
        <w:t xml:space="preserve"> and click </w:t>
      </w:r>
      <w:r w:rsidRPr="00B74E86">
        <w:rPr>
          <w:b/>
        </w:rPr>
        <w:t>Add</w:t>
      </w:r>
      <w:r>
        <w:rPr>
          <w:b/>
        </w:rPr>
        <w:t>.</w:t>
      </w:r>
    </w:p>
    <w:p w14:paraId="03B85D9E" w14:textId="1575A9D2" w:rsidR="00934822" w:rsidRPr="008564CD" w:rsidRDefault="00934822" w:rsidP="00DB74AB">
      <w:pPr>
        <w:ind w:left="567"/>
        <w:rPr>
          <w:i/>
          <w:iCs/>
          <w:color w:val="auto"/>
        </w:rPr>
      </w:pPr>
      <w:r w:rsidRPr="008564CD">
        <w:rPr>
          <w:b/>
          <w:i/>
          <w:iCs/>
          <w:noProof/>
          <w:color w:val="auto"/>
          <w:lang w:eastAsia="en-AU"/>
        </w:rPr>
        <mc:AlternateContent>
          <mc:Choice Requires="wpg">
            <w:drawing>
              <wp:anchor distT="0" distB="0" distL="114300" distR="114300" simplePos="0" relativeHeight="251694080" behindDoc="0" locked="0" layoutInCell="1" allowOverlap="1" wp14:anchorId="4768BB0F" wp14:editId="1714C7DE">
                <wp:simplePos x="0" y="0"/>
                <wp:positionH relativeFrom="margin">
                  <wp:posOffset>0</wp:posOffset>
                </wp:positionH>
                <wp:positionV relativeFrom="paragraph">
                  <wp:posOffset>0</wp:posOffset>
                </wp:positionV>
                <wp:extent cx="283210" cy="285115"/>
                <wp:effectExtent l="0" t="0" r="2540" b="635"/>
                <wp:wrapNone/>
                <wp:docPr id="684" name="Group 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685" name="Oval 68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86" name="Freeform 68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687" name="Freeform 68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88" name="Freeform 68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89" name="Freeform 68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90" name="Freeform 69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691" name="Freeform 69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2" name="Freeform 69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3" name="Freeform 69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4" name="Freeform 69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5" name="Freeform 69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6" name="Line 436"/>
                        <wps:cNvCnPr/>
                        <wps:spPr bwMode="auto">
                          <a:xfrm flipH="1">
                            <a:off x="357951" y="627398"/>
                            <a:ext cx="163897" cy="656"/>
                          </a:xfrm>
                          <a:prstGeom prst="line">
                            <a:avLst/>
                          </a:prstGeom>
                          <a:noFill/>
                          <a:ln w="9525">
                            <a:noFill/>
                            <a:round/>
                            <a:headEnd/>
                            <a:tailEnd/>
                          </a:ln>
                        </wps:spPr>
                        <wps:bodyPr/>
                      </wps:wsp>
                      <wps:wsp>
                        <wps:cNvPr id="697" name="Freeform 69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98" name="Freeform 69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99" name="Line 439"/>
                        <wps:cNvCnPr/>
                        <wps:spPr bwMode="auto">
                          <a:xfrm flipH="1">
                            <a:off x="357951" y="653622"/>
                            <a:ext cx="163897" cy="656"/>
                          </a:xfrm>
                          <a:prstGeom prst="line">
                            <a:avLst/>
                          </a:prstGeom>
                          <a:noFill/>
                          <a:ln w="9525">
                            <a:noFill/>
                            <a:round/>
                            <a:headEnd/>
                            <a:tailEnd/>
                          </a:ln>
                        </wps:spPr>
                        <wps:bodyPr/>
                      </wps:wsp>
                      <wps:wsp>
                        <wps:cNvPr id="700" name="Freeform 70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01" name="Freeform 70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02" name="Line 442"/>
                        <wps:cNvCnPr/>
                        <wps:spPr bwMode="auto">
                          <a:xfrm flipH="1">
                            <a:off x="357951" y="681157"/>
                            <a:ext cx="163897" cy="656"/>
                          </a:xfrm>
                          <a:prstGeom prst="line">
                            <a:avLst/>
                          </a:prstGeom>
                          <a:noFill/>
                          <a:ln w="9525">
                            <a:noFill/>
                            <a:round/>
                            <a:headEnd/>
                            <a:tailEnd/>
                          </a:ln>
                        </wps:spPr>
                        <wps:bodyPr/>
                      </wps:wsp>
                      <wps:wsp>
                        <wps:cNvPr id="703" name="Freeform 70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04" name="Freeform 70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5" name="Freeform 70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6" name="Freeform 70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7" name="Freeform 70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8" name="Freeform 70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09" name="Freeform 70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0" name="Freeform 71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1" name="Freeform 71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2" name="Freeform 71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3" name="Freeform 71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4" name="Freeform 71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15" name="Freeform 71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B15755" id="Group 684" o:spid="_x0000_s1026" alt="&quot;&quot;" style="position:absolute;margin-left:0;margin-top:0;width:22.3pt;height:22.45pt;z-index:251694080;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">
                <v:oval id="Oval 68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" fillcolor="#83b14c" stroked="f"/>
                <v:shape id="Freeform 68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68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68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68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" path="m100,243v-16,,-36,,-51,c49,243,51,214,40,199,2,150,,104,,100,,45,45,,100,e" stroked="f">
                  <v:path arrowok="t" o:connecttype="custom" o:connectlocs="100,243;49,243;40,199;0,100;100,0" o:connectangles="0,0,0,0,0"/>
                </v:shape>
                <v:shape id="Freeform 69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" path="m79,79v-9,,-9,,-9,c70,41,39,9,,9,,,,,,,44,,79,36,79,79xe" stroked="f">
                  <v:path arrowok="t" o:connecttype="custom" o:connectlocs="79,79;70,79;0,9;0,0;79,79" o:connectangles="0,0,0,0,0"/>
                </v:shape>
                <v:shape id="Freeform 69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" path="m21,248l,246,40,,61,2,21,248r,xe" fillcolor="#0e303f" stroked="f">
                  <v:path arrowok="t" o:connecttype="custom" o:connectlocs="21,248;0,246;40,0;61,2;21,248;21,248" o:connectangles="0,0,0,0,0,0"/>
                </v:shape>
                <v:shape id="Freeform 69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" path="m40,248l,2,21,,61,246r-21,2l40,248xe" fillcolor="#0e303f" stroked="f">
                  <v:path arrowok="t" o:connecttype="custom" o:connectlocs="40,248;0,2;21,0;61,246;40,248;40,248" o:connectangles="0,0,0,0,0,0"/>
                </v:shape>
                <v:shape id="Freeform 69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69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69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" stroked="f"/>
                <v:shape id="Freeform 69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69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" stroked="f"/>
                <v:shape id="Freeform 70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" path="m111,11c5,11,5,11,5,11,2,11,,8,,5,,3,2,,5,,111,,111,,111,v3,,5,3,5,5c116,8,114,11,111,11xe" fillcolor="#2c5871" stroked="f">
                  <v:path arrowok="t" o:connecttype="custom" o:connectlocs="111,11;5,11;0,5;5,0;111,0;116,5;111,11" o:connectangles="0,0,0,0,0,0,0"/>
                </v:shape>
                <v:shape id="Freeform 70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" stroked="f"/>
                <v:shape id="Freeform 70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70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" path="m3,60c2,60,,59,,58,,2,,2,,2,,1,2,,3,,4,,6,1,6,2v,56,,56,,56c6,59,4,60,3,60xe" fillcolor="#a6dae9" stroked="f">
                  <v:path arrowok="t" o:connecttype="custom" o:connectlocs="3,60;0,58;0,2;3,0;6,2;6,58;3,60" o:connectangles="0,0,0,0,0,0,0"/>
                </v:shape>
                <v:shape id="Freeform 70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70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70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" path="m57,5c2,5,2,5,2,5,1,5,,4,,2,,1,1,,2,,57,,57,,57,v2,,3,1,3,2c60,4,59,5,57,5xe" fillcolor="#a6dae9" stroked="f">
                  <v:path arrowok="t" o:connecttype="custom" o:connectlocs="57,5;2,5;0,2;2,0;57,0;60,2;57,5" o:connectangles="0,0,0,0,0,0,0"/>
                </v:shape>
                <v:shape id="Freeform 70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" path="m3,33c2,33,2,32,1,32,,30,1,29,2,28,50,,50,,50,v1,,3,,3,1c54,3,54,4,52,5,5,33,5,33,5,33v-1,,-1,,-2,xe" fillcolor="#a6dae9" stroked="f">
                  <v:path arrowok="t" o:connecttype="custom" o:connectlocs="3,33;1,32;2,28;50,0;53,1;52,5;5,33;3,33" o:connectangles="0,0,0,0,0,0,0,0"/>
                </v:shape>
                <v:shape id="Freeform 70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71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71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71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" path="m58,5c3,5,3,5,3,5,1,5,,4,,2,,1,1,,3,,58,,58,,58,v1,,2,1,2,2c60,4,59,5,58,5xe" fillcolor="#a6dae9" stroked="f">
                  <v:path arrowok="t" o:connecttype="custom" o:connectlocs="58,5;3,5;0,2;3,0;58,0;60,2;58,5" o:connectangles="0,0,0,0,0,0,0"/>
                </v:shape>
                <v:shape id="Freeform 71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71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71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i/>
          <w:iCs/>
          <w:color w:val="auto"/>
        </w:rPr>
        <w:t xml:space="preserve">Tip: </w:t>
      </w:r>
      <w:r w:rsidRPr="008564CD">
        <w:rPr>
          <w:i/>
          <w:iCs/>
          <w:color w:val="auto"/>
        </w:rPr>
        <w:t xml:space="preserve">Only add in NDIS providers who are implementing the restrictive practices. </w:t>
      </w:r>
      <w:r w:rsidRPr="008564CD">
        <w:rPr>
          <w:i/>
          <w:iCs/>
          <w:color w:val="auto"/>
        </w:rPr>
        <w:br/>
        <w:t xml:space="preserve">Do not add other providers to this section. Any other providers involved who are not implementing any restrictive practices can be added under </w:t>
      </w:r>
      <w:hyperlink w:anchor="_5._Add_key" w:history="1">
        <w:r w:rsidRPr="008564CD">
          <w:rPr>
            <w:rStyle w:val="Hyperlink"/>
            <w:b/>
            <w:i/>
            <w:iCs/>
            <w:color w:val="auto"/>
          </w:rPr>
          <w:t>Key contacts</w:t>
        </w:r>
      </w:hyperlink>
      <w:r w:rsidRPr="008564CD">
        <w:rPr>
          <w:i/>
          <w:iCs/>
          <w:color w:val="auto"/>
        </w:rPr>
        <w:t xml:space="preserve"> (see </w:t>
      </w:r>
      <w:r w:rsidRPr="00CE6A16">
        <w:rPr>
          <w:i/>
          <w:iCs/>
          <w:color w:val="auto"/>
        </w:rPr>
        <w:t xml:space="preserve">section </w:t>
      </w:r>
      <w:r w:rsidR="00CE6A16" w:rsidRPr="00CE6A16">
        <w:rPr>
          <w:i/>
          <w:iCs/>
          <w:color w:val="auto"/>
        </w:rPr>
        <w:t>6</w:t>
      </w:r>
      <w:r w:rsidRPr="00CE6A16">
        <w:rPr>
          <w:i/>
          <w:iCs/>
          <w:color w:val="auto"/>
        </w:rPr>
        <w:t>).</w:t>
      </w:r>
      <w:r w:rsidRPr="008564CD">
        <w:rPr>
          <w:i/>
          <w:iCs/>
          <w:color w:val="auto"/>
        </w:rPr>
        <w:t xml:space="preserve"> </w:t>
      </w:r>
    </w:p>
    <w:p w14:paraId="52EC1EDC" w14:textId="77777777" w:rsidR="00934822" w:rsidRPr="008564CD" w:rsidRDefault="00934822" w:rsidP="00DB74AB">
      <w:pPr>
        <w:ind w:left="567"/>
        <w:rPr>
          <w:i/>
          <w:iCs/>
          <w:color w:val="auto"/>
        </w:rPr>
      </w:pPr>
      <w:r w:rsidRPr="008564CD">
        <w:rPr>
          <w:b/>
          <w:i/>
          <w:iCs/>
          <w:noProof/>
          <w:color w:val="auto"/>
          <w:lang w:eastAsia="en-AU"/>
        </w:rPr>
        <mc:AlternateContent>
          <mc:Choice Requires="wpg">
            <w:drawing>
              <wp:anchor distT="0" distB="0" distL="114300" distR="114300" simplePos="0" relativeHeight="251695104" behindDoc="0" locked="0" layoutInCell="1" allowOverlap="1" wp14:anchorId="144EFF2C" wp14:editId="13444C58">
                <wp:simplePos x="0" y="0"/>
                <wp:positionH relativeFrom="margin">
                  <wp:posOffset>0</wp:posOffset>
                </wp:positionH>
                <wp:positionV relativeFrom="paragraph">
                  <wp:posOffset>0</wp:posOffset>
                </wp:positionV>
                <wp:extent cx="283210" cy="285115"/>
                <wp:effectExtent l="0" t="0" r="2540" b="635"/>
                <wp:wrapNone/>
                <wp:docPr id="716" name="Group 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717" name="Oval 71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18" name="Freeform 71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19" name="Freeform 71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20" name="Freeform 72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21" name="Freeform 72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22" name="Freeform 72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23" name="Freeform 72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4" name="Freeform 72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5" name="Freeform 72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6" name="Freeform 72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7" name="Freeform 72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28" name="Line 436"/>
                        <wps:cNvCnPr/>
                        <wps:spPr bwMode="auto">
                          <a:xfrm flipH="1">
                            <a:off x="357951" y="627398"/>
                            <a:ext cx="163897" cy="656"/>
                          </a:xfrm>
                          <a:prstGeom prst="line">
                            <a:avLst/>
                          </a:prstGeom>
                          <a:noFill/>
                          <a:ln w="9525">
                            <a:noFill/>
                            <a:round/>
                            <a:headEnd/>
                            <a:tailEnd/>
                          </a:ln>
                        </wps:spPr>
                        <wps:bodyPr/>
                      </wps:wsp>
                      <wps:wsp>
                        <wps:cNvPr id="729" name="Freeform 72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30" name="Freeform 73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31" name="Line 439"/>
                        <wps:cNvCnPr/>
                        <wps:spPr bwMode="auto">
                          <a:xfrm flipH="1">
                            <a:off x="357951" y="653622"/>
                            <a:ext cx="163897" cy="656"/>
                          </a:xfrm>
                          <a:prstGeom prst="line">
                            <a:avLst/>
                          </a:prstGeom>
                          <a:noFill/>
                          <a:ln w="9525">
                            <a:noFill/>
                            <a:round/>
                            <a:headEnd/>
                            <a:tailEnd/>
                          </a:ln>
                        </wps:spPr>
                        <wps:bodyPr/>
                      </wps:wsp>
                      <wps:wsp>
                        <wps:cNvPr id="732" name="Freeform 73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33" name="Freeform 73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34" name="Line 442"/>
                        <wps:cNvCnPr/>
                        <wps:spPr bwMode="auto">
                          <a:xfrm flipH="1">
                            <a:off x="357951" y="681157"/>
                            <a:ext cx="163897" cy="656"/>
                          </a:xfrm>
                          <a:prstGeom prst="line">
                            <a:avLst/>
                          </a:prstGeom>
                          <a:noFill/>
                          <a:ln w="9525">
                            <a:noFill/>
                            <a:round/>
                            <a:headEnd/>
                            <a:tailEnd/>
                          </a:ln>
                        </wps:spPr>
                        <wps:bodyPr/>
                      </wps:wsp>
                      <wps:wsp>
                        <wps:cNvPr id="735" name="Freeform 73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36" name="Freeform 73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37" name="Freeform 73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38" name="Freeform 73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39" name="Freeform 73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0" name="Freeform 74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1" name="Freeform 74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2" name="Freeform 74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3" name="Freeform 74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4" name="Freeform 74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5" name="Freeform 74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6" name="Freeform 74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7" name="Freeform 74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66406C" id="Group 716" o:spid="_x0000_s1026" alt="&quot;&quot;" style="position:absolute;margin-left:0;margin-top:0;width:22.3pt;height:22.45pt;z-index:25169510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">
                <v:oval id="Oval 717"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" fillcolor="#83b14c" stroked="f"/>
                <v:shape id="Freeform 71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71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72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72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" path="m100,243v-16,,-36,,-51,c49,243,51,214,40,199,2,150,,104,,100,,45,45,,100,e" stroked="f">
                  <v:path arrowok="t" o:connecttype="custom" o:connectlocs="100,243;49,243;40,199;0,100;100,0" o:connectangles="0,0,0,0,0"/>
                </v:shape>
                <v:shape id="Freeform 72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" path="m79,79v-9,,-9,,-9,c70,41,39,9,,9,,,,,,,44,,79,36,79,79xe" stroked="f">
                  <v:path arrowok="t" o:connecttype="custom" o:connectlocs="79,79;70,79;0,9;0,0;79,79" o:connectangles="0,0,0,0,0"/>
                </v:shape>
                <v:shape id="Freeform 723"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" path="m21,248l,246,40,,61,2,21,248r,xe" fillcolor="#0e303f" stroked="f">
                  <v:path arrowok="t" o:connecttype="custom" o:connectlocs="21,248;0,246;40,0;61,2;21,248;21,248" o:connectangles="0,0,0,0,0,0"/>
                </v:shape>
                <v:shape id="Freeform 724"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" path="m40,248l,2,21,,61,246r-21,2l40,248xe" fillcolor="#0e303f" stroked="f">
                  <v:path arrowok="t" o:connecttype="custom" o:connectlocs="40,248;0,2;21,0;61,246;40,248;40,248" o:connectangles="0,0,0,0,0,0"/>
                </v:shape>
                <v:shape id="Freeform 725"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726"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727"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" stroked="f"/>
                <v:shape id="Freeform 729"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730"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" stroked="f"/>
                <v:shape id="Freeform 732"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" path="m111,11c5,11,5,11,5,11,2,11,,8,,5,,3,2,,5,,111,,111,,111,v3,,5,3,5,5c116,8,114,11,111,11xe" fillcolor="#2c5871" stroked="f">
                  <v:path arrowok="t" o:connecttype="custom" o:connectlocs="111,11;5,11;0,5;5,0;111,0;116,5;111,11" o:connectangles="0,0,0,0,0,0,0"/>
                </v:shape>
                <v:shape id="Freeform 733"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" stroked="f"/>
                <v:shape id="Freeform 73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" path="m111,11c5,11,5,11,5,11,2,11,,8,,6,,3,2,,5,,111,,111,,111,v3,,5,3,5,6c116,8,114,11,111,11xe" fillcolor="#2c5871" stroked="f">
                  <v:path arrowok="t" o:connecttype="custom" o:connectlocs="111,11;5,11;0,6;5,0;111,0;116,6;111,11" o:connectangles="0,0,0,0,0,0,0"/>
                </v:shape>
                <v:shape id="Freeform 73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" path="m3,60c2,60,,59,,58,,2,,2,,2,,1,2,,3,,4,,6,1,6,2v,56,,56,,56c6,59,4,60,3,60xe" fillcolor="#a6dae9" stroked="f">
                  <v:path arrowok="t" o:connecttype="custom" o:connectlocs="3,60;0,58;0,2;3,0;6,2;6,58;3,60" o:connectangles="0,0,0,0,0,0,0"/>
                </v:shape>
                <v:shape id="Freeform 73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73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73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" path="m57,5c2,5,2,5,2,5,1,5,,4,,2,,1,1,,2,,57,,57,,57,v2,,3,1,3,2c60,4,59,5,57,5xe" fillcolor="#a6dae9" stroked="f">
                  <v:path arrowok="t" o:connecttype="custom" o:connectlocs="57,5;2,5;0,2;2,0;57,0;60,2;57,5" o:connectangles="0,0,0,0,0,0,0"/>
                </v:shape>
                <v:shape id="Freeform 740"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741"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742"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74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744"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" path="m58,5c3,5,3,5,3,5,1,5,,4,,2,,1,1,,3,,58,,58,,58,v1,,2,1,2,2c60,4,59,5,58,5xe" fillcolor="#a6dae9" stroked="f">
                  <v:path arrowok="t" o:connecttype="custom" o:connectlocs="58,5;3,5;0,2;3,0;58,0;60,2;58,5" o:connectangles="0,0,0,0,0,0,0"/>
                </v:shape>
                <v:shape id="Freeform 745"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746"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74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8564CD">
        <w:rPr>
          <w:b/>
          <w:i/>
          <w:iCs/>
          <w:color w:val="auto"/>
        </w:rPr>
        <w:t xml:space="preserve">Tip: </w:t>
      </w:r>
      <w:r w:rsidRPr="008564CD">
        <w:rPr>
          <w:i/>
          <w:iCs/>
          <w:color w:val="auto"/>
        </w:rPr>
        <w:t xml:space="preserve"> As the practitioner and the specialist behaviour support provider, you are automatically displayed on the </w:t>
      </w:r>
      <w:r w:rsidRPr="008564CD">
        <w:rPr>
          <w:b/>
          <w:i/>
          <w:iCs/>
          <w:color w:val="auto"/>
        </w:rPr>
        <w:t xml:space="preserve">‘details’ </w:t>
      </w:r>
      <w:r w:rsidRPr="008564CD">
        <w:rPr>
          <w:i/>
          <w:iCs/>
          <w:color w:val="auto"/>
        </w:rPr>
        <w:t xml:space="preserve">view and do not need to be re-added here. </w:t>
      </w:r>
    </w:p>
    <w:p w14:paraId="79126C91" w14:textId="0764FD95" w:rsidR="00934822" w:rsidRDefault="00934822" w:rsidP="00DB74AB">
      <w:r>
        <w:rPr>
          <w:noProof/>
          <w:lang w:eastAsia="en-AU"/>
        </w:rPr>
        <w:lastRenderedPageBreak/>
        <w:drawing>
          <wp:inline distT="0" distB="0" distL="0" distR="0" wp14:anchorId="4861019D" wp14:editId="787A0230">
            <wp:extent cx="5676900" cy="3751588"/>
            <wp:effectExtent l="19050" t="19050" r="19050" b="20320"/>
            <wp:docPr id="47" name="Picture 47" descr="An image showing how to add an implementing provider." title="Step 7.1 Adding implementing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viders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7657" cy="3765305"/>
                    </a:xfrm>
                    <a:prstGeom prst="rect">
                      <a:avLst/>
                    </a:prstGeom>
                    <a:ln>
                      <a:solidFill>
                        <a:schemeClr val="tx1"/>
                      </a:solidFill>
                    </a:ln>
                  </pic:spPr>
                </pic:pic>
              </a:graphicData>
            </a:graphic>
          </wp:inline>
        </w:drawing>
      </w:r>
    </w:p>
    <w:p w14:paraId="5C9487A0" w14:textId="77777777" w:rsidR="00934822" w:rsidRPr="00934822" w:rsidRDefault="00934822" w:rsidP="00934822">
      <w:pPr>
        <w:ind w:left="360"/>
      </w:pPr>
    </w:p>
    <w:p w14:paraId="68D142F9" w14:textId="4CD815E8" w:rsidR="00934822" w:rsidRDefault="00934822" w:rsidP="00EE150F">
      <w:pPr>
        <w:pStyle w:val="ListParagraph"/>
        <w:numPr>
          <w:ilvl w:val="1"/>
          <w:numId w:val="13"/>
        </w:numPr>
        <w:ind w:left="567" w:hanging="567"/>
      </w:pPr>
      <w:r>
        <w:t xml:space="preserve">Type the </w:t>
      </w:r>
      <w:r w:rsidRPr="00D83947">
        <w:rPr>
          <w:b/>
        </w:rPr>
        <w:t>implementing</w:t>
      </w:r>
      <w:r>
        <w:t xml:space="preserve"> </w:t>
      </w:r>
      <w:r>
        <w:rPr>
          <w:rStyle w:val="Strong"/>
        </w:rPr>
        <w:t>provider ABN</w:t>
      </w:r>
      <w:r>
        <w:t xml:space="preserve"> then click </w:t>
      </w:r>
      <w:r>
        <w:rPr>
          <w:rStyle w:val="Strong"/>
        </w:rPr>
        <w:t>Search</w:t>
      </w:r>
      <w:r>
        <w:t xml:space="preserve">. </w:t>
      </w:r>
      <w:r>
        <w:br/>
        <w:t>You can also search by name, however it is easier to find the correct provider by using the ABN only. You should also verify both the ABN and provider name to ensure you have not selected another provider that is not involved with the participant.</w:t>
      </w:r>
    </w:p>
    <w:p w14:paraId="2F9D9E8B" w14:textId="3129892D" w:rsidR="00934822" w:rsidRDefault="00934822" w:rsidP="00DB74AB">
      <w:r>
        <w:rPr>
          <w:noProof/>
          <w:lang w:eastAsia="en-AU"/>
        </w:rPr>
        <w:drawing>
          <wp:inline distT="0" distB="0" distL="0" distR="0" wp14:anchorId="21805B64" wp14:editId="49BA2885">
            <wp:extent cx="5683250" cy="3247404"/>
            <wp:effectExtent l="19050" t="19050" r="12700" b="10160"/>
            <wp:docPr id="53" name="Picture 53" descr="An image showing how to type the provider ABN and click search. " title="Step 7.2 Search using 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ovider search.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10797" cy="3263144"/>
                    </a:xfrm>
                    <a:prstGeom prst="rect">
                      <a:avLst/>
                    </a:prstGeom>
                    <a:ln>
                      <a:solidFill>
                        <a:schemeClr val="tx1"/>
                      </a:solidFill>
                    </a:ln>
                  </pic:spPr>
                </pic:pic>
              </a:graphicData>
            </a:graphic>
          </wp:inline>
        </w:drawing>
      </w:r>
    </w:p>
    <w:p w14:paraId="54316315" w14:textId="16446631" w:rsidR="00934822" w:rsidRPr="00934822" w:rsidRDefault="00934822" w:rsidP="00EE150F">
      <w:pPr>
        <w:pStyle w:val="ListParagraph"/>
        <w:numPr>
          <w:ilvl w:val="1"/>
          <w:numId w:val="13"/>
        </w:numPr>
        <w:ind w:left="567" w:hanging="567"/>
      </w:pPr>
      <w:r>
        <w:lastRenderedPageBreak/>
        <w:t xml:space="preserve">Select an </w:t>
      </w:r>
      <w:r w:rsidRPr="002F5C3B">
        <w:rPr>
          <w:b/>
        </w:rPr>
        <w:t>Implementing p</w:t>
      </w:r>
      <w:r w:rsidRPr="002F5C3B">
        <w:rPr>
          <w:b/>
          <w:bCs/>
        </w:rPr>
        <w:t>rovider record</w:t>
      </w:r>
      <w:r w:rsidRPr="00B8004C">
        <w:rPr>
          <w:bCs/>
        </w:rPr>
        <w:t xml:space="preserve"> to add then click </w:t>
      </w:r>
      <w:r>
        <w:rPr>
          <w:b/>
          <w:bCs/>
        </w:rPr>
        <w:t>C</w:t>
      </w:r>
      <w:r w:rsidRPr="00B8004C">
        <w:rPr>
          <w:b/>
          <w:bCs/>
        </w:rPr>
        <w:t>o</w:t>
      </w:r>
      <w:r>
        <w:rPr>
          <w:b/>
          <w:bCs/>
        </w:rPr>
        <w:t>nfirm.</w:t>
      </w:r>
    </w:p>
    <w:p w14:paraId="18C731FE" w14:textId="1C266B0C" w:rsidR="00934822" w:rsidRDefault="00934822" w:rsidP="00DB74AB">
      <w:r>
        <w:rPr>
          <w:noProof/>
          <w:lang w:eastAsia="en-AU"/>
        </w:rPr>
        <w:drawing>
          <wp:inline distT="0" distB="0" distL="0" distR="0" wp14:anchorId="08E574A5" wp14:editId="3AF88A3A">
            <wp:extent cx="5638800" cy="1103475"/>
            <wp:effectExtent l="19050" t="19050" r="19050" b="20955"/>
            <wp:docPr id="26" name="Picture 26" descr="An image showing the implementing provider records and click search." title="Step 7.3 Implementing provi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plementing providers view.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14104" cy="1118211"/>
                    </a:xfrm>
                    <a:prstGeom prst="rect">
                      <a:avLst/>
                    </a:prstGeom>
                    <a:ln>
                      <a:solidFill>
                        <a:schemeClr val="tx1">
                          <a:lumMod val="65000"/>
                          <a:lumOff val="35000"/>
                        </a:schemeClr>
                      </a:solidFill>
                    </a:ln>
                  </pic:spPr>
                </pic:pic>
              </a:graphicData>
            </a:graphic>
          </wp:inline>
        </w:drawing>
      </w:r>
    </w:p>
    <w:p w14:paraId="13F36CE1" w14:textId="77777777" w:rsidR="00010095" w:rsidRDefault="00010095" w:rsidP="00DB74AB">
      <w:pPr>
        <w:pStyle w:val="Bullet1"/>
        <w:numPr>
          <w:ilvl w:val="0"/>
          <w:numId w:val="0"/>
        </w:numPr>
        <w:spacing w:before="400"/>
        <w:ind w:left="284" w:hanging="284"/>
      </w:pPr>
      <w:r>
        <w:t xml:space="preserve">If </w:t>
      </w:r>
      <w:r w:rsidRPr="002A3E6D">
        <w:t>the</w:t>
      </w:r>
      <w:r>
        <w:t xml:space="preserve">re are more providers to add, </w:t>
      </w:r>
      <w:r>
        <w:rPr>
          <w:rStyle w:val="Strong"/>
        </w:rPr>
        <w:t>repe</w:t>
      </w:r>
      <w:r w:rsidRPr="002A3E6D">
        <w:rPr>
          <w:rStyle w:val="Strong"/>
        </w:rPr>
        <w:t xml:space="preserve">at </w:t>
      </w:r>
      <w:r>
        <w:rPr>
          <w:rStyle w:val="Strong"/>
        </w:rPr>
        <w:t>s</w:t>
      </w:r>
      <w:r w:rsidRPr="002A3E6D">
        <w:rPr>
          <w:rStyle w:val="Strong"/>
        </w:rPr>
        <w:t>te</w:t>
      </w:r>
      <w:r>
        <w:rPr>
          <w:rStyle w:val="Strong"/>
        </w:rPr>
        <w:t>ps 8.1 – 8.3.</w:t>
      </w:r>
      <w:r w:rsidRPr="002A3E6D">
        <w:t xml:space="preserve"> </w:t>
      </w:r>
    </w:p>
    <w:p w14:paraId="00038A78" w14:textId="1B6FF3D9" w:rsidR="00934822" w:rsidRDefault="00010095" w:rsidP="00EE150F">
      <w:pPr>
        <w:pStyle w:val="ListParagraph"/>
        <w:numPr>
          <w:ilvl w:val="1"/>
          <w:numId w:val="13"/>
        </w:numPr>
        <w:ind w:left="567" w:hanging="567"/>
      </w:pPr>
      <w:r>
        <w:t xml:space="preserve">Where there are multiple providers, select a </w:t>
      </w:r>
      <w:r w:rsidRPr="002D3FCC">
        <w:rPr>
          <w:b/>
        </w:rPr>
        <w:t>primary provider</w:t>
      </w:r>
      <w:r>
        <w:t xml:space="preserve">. This is the provider likely to be using the restrictive practices the most. Click the </w:t>
      </w:r>
      <w:r>
        <w:rPr>
          <w:b/>
        </w:rPr>
        <w:t xml:space="preserve">Actions </w:t>
      </w:r>
      <w:r>
        <w:t>button to change a primary provider.</w:t>
      </w:r>
    </w:p>
    <w:p w14:paraId="2A35246D" w14:textId="77777777" w:rsidR="00010095" w:rsidRPr="008564CD" w:rsidRDefault="00010095" w:rsidP="00DB74AB">
      <w:pPr>
        <w:pStyle w:val="Bullet1"/>
        <w:numPr>
          <w:ilvl w:val="0"/>
          <w:numId w:val="0"/>
        </w:numPr>
        <w:ind w:left="567"/>
        <w:rPr>
          <w:i/>
          <w:color w:val="auto"/>
        </w:rPr>
      </w:pPr>
      <w:r w:rsidRPr="008564CD">
        <w:rPr>
          <w:b/>
          <w:i/>
          <w:noProof/>
          <w:color w:val="auto"/>
          <w:lang w:eastAsia="en-AU"/>
        </w:rPr>
        <mc:AlternateContent>
          <mc:Choice Requires="wpg">
            <w:drawing>
              <wp:anchor distT="0" distB="0" distL="114300" distR="114300" simplePos="0" relativeHeight="251697152" behindDoc="0" locked="0" layoutInCell="1" allowOverlap="1" wp14:anchorId="7FBDADE1" wp14:editId="3E318464">
                <wp:simplePos x="0" y="0"/>
                <wp:positionH relativeFrom="margin">
                  <wp:posOffset>0</wp:posOffset>
                </wp:positionH>
                <wp:positionV relativeFrom="paragraph">
                  <wp:posOffset>0</wp:posOffset>
                </wp:positionV>
                <wp:extent cx="283210" cy="285115"/>
                <wp:effectExtent l="0" t="0" r="2540" b="635"/>
                <wp:wrapNone/>
                <wp:docPr id="748" name="Group 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749" name="Oval 74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50" name="Freeform 75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51" name="Freeform 75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52" name="Freeform 75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53" name="Freeform 75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54" name="Freeform 75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55" name="Freeform 75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6" name="Freeform 75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7" name="Freeform 75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8" name="Freeform 75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59" name="Freeform 75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60" name="Line 436"/>
                        <wps:cNvCnPr/>
                        <wps:spPr bwMode="auto">
                          <a:xfrm flipH="1">
                            <a:off x="357951" y="627398"/>
                            <a:ext cx="163897" cy="656"/>
                          </a:xfrm>
                          <a:prstGeom prst="line">
                            <a:avLst/>
                          </a:prstGeom>
                          <a:noFill/>
                          <a:ln w="9525">
                            <a:noFill/>
                            <a:round/>
                            <a:headEnd/>
                            <a:tailEnd/>
                          </a:ln>
                        </wps:spPr>
                        <wps:bodyPr/>
                      </wps:wsp>
                      <wps:wsp>
                        <wps:cNvPr id="761" name="Freeform 76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62" name="Freeform 76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63" name="Line 439"/>
                        <wps:cNvCnPr/>
                        <wps:spPr bwMode="auto">
                          <a:xfrm flipH="1">
                            <a:off x="357951" y="653622"/>
                            <a:ext cx="163897" cy="656"/>
                          </a:xfrm>
                          <a:prstGeom prst="line">
                            <a:avLst/>
                          </a:prstGeom>
                          <a:noFill/>
                          <a:ln w="9525">
                            <a:noFill/>
                            <a:round/>
                            <a:headEnd/>
                            <a:tailEnd/>
                          </a:ln>
                        </wps:spPr>
                        <wps:bodyPr/>
                      </wps:wsp>
                      <wps:wsp>
                        <wps:cNvPr id="764" name="Freeform 76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65" name="Freeform 76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66" name="Line 442"/>
                        <wps:cNvCnPr/>
                        <wps:spPr bwMode="auto">
                          <a:xfrm flipH="1">
                            <a:off x="357951" y="681157"/>
                            <a:ext cx="163897" cy="656"/>
                          </a:xfrm>
                          <a:prstGeom prst="line">
                            <a:avLst/>
                          </a:prstGeom>
                          <a:noFill/>
                          <a:ln w="9525">
                            <a:noFill/>
                            <a:round/>
                            <a:headEnd/>
                            <a:tailEnd/>
                          </a:ln>
                        </wps:spPr>
                        <wps:bodyPr/>
                      </wps:wsp>
                      <wps:wsp>
                        <wps:cNvPr id="767" name="Freeform 76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68" name="Freeform 76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69" name="Freeform 76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0" name="Freeform 77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1" name="Freeform 77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2" name="Freeform 77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3" name="Freeform 77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4" name="Freeform 77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5" name="Freeform 77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6" name="Freeform 77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7" name="Freeform 77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8" name="Freeform 77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79" name="Freeform 7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03AE234" id="Group 748" o:spid="_x0000_s1026" alt="&quot;&quot;" style="position:absolute;margin-left:0;margin-top:0;width:22.3pt;height:22.45pt;z-index:25169715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">
                <v:oval id="Oval 749"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" fillcolor="#83b14c" stroked="f"/>
                <v:shape id="Freeform 75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751"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752"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753"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" path="m100,243v-16,,-36,,-51,c49,243,51,214,40,199,2,150,,104,,100,,45,45,,100,e" stroked="f">
                  <v:path arrowok="t" o:connecttype="custom" o:connectlocs="100,243;49,243;40,199;0,100;100,0" o:connectangles="0,0,0,0,0"/>
                </v:shape>
                <v:shape id="Freeform 75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" path="m79,79v-9,,-9,,-9,c70,41,39,9,,9,,,,,,,44,,79,36,79,79xe" stroked="f">
                  <v:path arrowok="t" o:connecttype="custom" o:connectlocs="79,79;70,79;0,9;0,0;79,79" o:connectangles="0,0,0,0,0"/>
                </v:shape>
                <v:shape id="Freeform 755"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" path="m21,248l,246,40,,61,2,21,248r,xe" fillcolor="#0e303f" stroked="f">
                  <v:path arrowok="t" o:connecttype="custom" o:connectlocs="21,248;0,246;40,0;61,2;21,248;21,248" o:connectangles="0,0,0,0,0,0"/>
                </v:shape>
                <v:shape id="Freeform 756"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" path="m40,248l,2,21,,61,246r-21,2l40,248xe" fillcolor="#0e303f" stroked="f">
                  <v:path arrowok="t" o:connecttype="custom" o:connectlocs="40,248;0,2;21,0;61,246;40,248;40,248" o:connectangles="0,0,0,0,0,0"/>
                </v:shape>
                <v:shape id="Freeform 757"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758"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759"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" stroked="f"/>
                <v:shape id="Freeform 761"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76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" stroked="f"/>
                <v:shape id="Freeform 76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76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" stroked="f"/>
                <v:shape id="Freeform 76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76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" path="m3,60c2,60,,59,,58,,2,,2,,2,,1,2,,3,,4,,6,1,6,2v,56,,56,,56c6,59,4,60,3,60xe" fillcolor="#a6dae9" stroked="f">
                  <v:path arrowok="t" o:connecttype="custom" o:connectlocs="3,60;0,58;0,2;3,0;6,2;6,58;3,60" o:connectangles="0,0,0,0,0,0,0"/>
                </v:shape>
                <v:shape id="Freeform 76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77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" path="m51,34v,,-1,-1,-1,-1c2,6,2,6,2,6,1,5,,3,1,2,2,1,3,,5,1,52,29,52,29,52,29v2,,2,2,1,3c53,33,52,34,51,34xe" fillcolor="#a6dae9" stroked="f">
                  <v:path arrowok="t" o:connecttype="custom" o:connectlocs="51,34;50,33;2,6;1,2;5,1;52,29;53,32;51,34" o:connectangles="0,0,0,0,0,0,0,0"/>
                </v:shape>
                <v:shape id="Freeform 77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" path="m57,5c2,5,2,5,2,5,1,5,,4,,2,,1,1,,2,,57,,57,,57,v2,,3,1,3,2c60,4,59,5,57,5xe" fillcolor="#a6dae9" stroked="f">
                  <v:path arrowok="t" o:connecttype="custom" o:connectlocs="57,5;2,5;0,2;2,0;57,0;60,2;57,5" o:connectangles="0,0,0,0,0,0,0"/>
                </v:shape>
                <v:shape id="Freeform 77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77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77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77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" path="m51,33v-1,,-1,,-2,-1c2,5,2,5,2,5,,4,,3,1,1,1,,3,,4,,52,28,52,28,52,28v1,1,2,2,1,3c52,32,52,33,51,33xe" fillcolor="#a6dae9" stroked="f">
                  <v:path arrowok="t" o:connecttype="custom" o:connectlocs="51,33;49,32;2,5;1,1;4,0;52,28;53,31;51,33" o:connectangles="0,0,0,0,0,0,0,0"/>
                </v:shape>
                <v:shape id="Freeform 77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" path="m58,5c3,5,3,5,3,5,1,5,,4,,2,,1,1,,3,,58,,58,,58,v1,,2,1,2,2c60,4,59,5,58,5xe" fillcolor="#a6dae9" stroked="f">
                  <v:path arrowok="t" o:connecttype="custom" o:connectlocs="58,5;3,5;0,2;3,0;58,0;60,2;58,5" o:connectangles="0,0,0,0,0,0,0"/>
                </v:shape>
                <v:shape id="Freeform 77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77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" path="m3,53v,,-1,,-1,c1,52,,50,1,49,29,1,29,1,29,1,29,,31,,32,v1,1,2,3,1,4c6,52,6,52,6,52,5,53,4,53,3,53xe" fillcolor="#a6dae9" stroked="f">
                  <v:path arrowok="t" o:connecttype="custom" o:connectlocs="3,53;2,53;1,49;29,1;32,0;33,4;6,52;3,53" o:connectangles="0,0,0,0,0,0,0,0"/>
                </v:shape>
                <v:shape id="Freeform 77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When the plan status is in draft, the </w:t>
      </w:r>
      <w:r w:rsidRPr="008564CD">
        <w:rPr>
          <w:b/>
          <w:i/>
          <w:color w:val="auto"/>
        </w:rPr>
        <w:t xml:space="preserve">Remove </w:t>
      </w:r>
      <w:r w:rsidRPr="008564CD">
        <w:rPr>
          <w:i/>
          <w:color w:val="auto"/>
        </w:rPr>
        <w:t xml:space="preserve">button is available. If a provider is added in error, ensure it is not the primary provider, click the </w:t>
      </w:r>
      <w:r w:rsidRPr="008564CD">
        <w:rPr>
          <w:b/>
          <w:i/>
          <w:color w:val="auto"/>
        </w:rPr>
        <w:t xml:space="preserve">Actions </w:t>
      </w:r>
      <w:r w:rsidRPr="008564CD">
        <w:rPr>
          <w:i/>
          <w:color w:val="auto"/>
        </w:rPr>
        <w:t xml:space="preserve">button and click </w:t>
      </w:r>
      <w:r w:rsidRPr="008564CD">
        <w:rPr>
          <w:b/>
          <w:i/>
          <w:color w:val="auto"/>
        </w:rPr>
        <w:t>Remove.</w:t>
      </w:r>
      <w:r w:rsidRPr="008564CD">
        <w:rPr>
          <w:i/>
          <w:color w:val="auto"/>
        </w:rPr>
        <w:t xml:space="preserve"> </w:t>
      </w:r>
    </w:p>
    <w:p w14:paraId="53C3205F" w14:textId="77777777" w:rsidR="00010095" w:rsidRPr="008564CD" w:rsidRDefault="00010095" w:rsidP="00DB74AB">
      <w:pPr>
        <w:ind w:left="567"/>
        <w:rPr>
          <w:i/>
          <w:color w:val="auto"/>
        </w:rPr>
      </w:pPr>
      <w:r w:rsidRPr="008564CD">
        <w:rPr>
          <w:b/>
          <w:i/>
          <w:noProof/>
          <w:color w:val="auto"/>
          <w:lang w:eastAsia="en-AU"/>
        </w:rPr>
        <mc:AlternateContent>
          <mc:Choice Requires="wpg">
            <w:drawing>
              <wp:anchor distT="0" distB="0" distL="114300" distR="114300" simplePos="0" relativeHeight="251698176" behindDoc="0" locked="0" layoutInCell="1" allowOverlap="1" wp14:anchorId="537A6DF8" wp14:editId="0CB0C18E">
                <wp:simplePos x="0" y="0"/>
                <wp:positionH relativeFrom="margin">
                  <wp:posOffset>0</wp:posOffset>
                </wp:positionH>
                <wp:positionV relativeFrom="paragraph">
                  <wp:posOffset>0</wp:posOffset>
                </wp:positionV>
                <wp:extent cx="283210" cy="285115"/>
                <wp:effectExtent l="0" t="0" r="2540" b="635"/>
                <wp:wrapNone/>
                <wp:docPr id="780" name="Group 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781" name="Oval 78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82" name="Freeform 78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83" name="Freeform 78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84" name="Freeform 78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85" name="Freeform 78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86" name="Freeform 78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787" name="Freeform 78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88" name="Freeform 78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89" name="Freeform 78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0" name="Freeform 79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1" name="Freeform 79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2" name="Line 436"/>
                        <wps:cNvCnPr/>
                        <wps:spPr bwMode="auto">
                          <a:xfrm flipH="1">
                            <a:off x="357951" y="627398"/>
                            <a:ext cx="163897" cy="656"/>
                          </a:xfrm>
                          <a:prstGeom prst="line">
                            <a:avLst/>
                          </a:prstGeom>
                          <a:noFill/>
                          <a:ln w="9525">
                            <a:noFill/>
                            <a:round/>
                            <a:headEnd/>
                            <a:tailEnd/>
                          </a:ln>
                        </wps:spPr>
                        <wps:bodyPr/>
                      </wps:wsp>
                      <wps:wsp>
                        <wps:cNvPr id="793" name="Freeform 79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94" name="Freeform 79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5" name="Line 439"/>
                        <wps:cNvCnPr/>
                        <wps:spPr bwMode="auto">
                          <a:xfrm flipH="1">
                            <a:off x="357951" y="653622"/>
                            <a:ext cx="163897" cy="656"/>
                          </a:xfrm>
                          <a:prstGeom prst="line">
                            <a:avLst/>
                          </a:prstGeom>
                          <a:noFill/>
                          <a:ln w="9525">
                            <a:noFill/>
                            <a:round/>
                            <a:headEnd/>
                            <a:tailEnd/>
                          </a:ln>
                        </wps:spPr>
                        <wps:bodyPr/>
                      </wps:wsp>
                      <wps:wsp>
                        <wps:cNvPr id="796" name="Freeform 79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97" name="Freeform 79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8" name="Line 442"/>
                        <wps:cNvCnPr/>
                        <wps:spPr bwMode="auto">
                          <a:xfrm flipH="1">
                            <a:off x="357951" y="681157"/>
                            <a:ext cx="163897" cy="656"/>
                          </a:xfrm>
                          <a:prstGeom prst="line">
                            <a:avLst/>
                          </a:prstGeom>
                          <a:noFill/>
                          <a:ln w="9525">
                            <a:noFill/>
                            <a:round/>
                            <a:headEnd/>
                            <a:tailEnd/>
                          </a:ln>
                        </wps:spPr>
                        <wps:bodyPr/>
                      </wps:wsp>
                      <wps:wsp>
                        <wps:cNvPr id="799" name="Freeform 79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00" name="Freeform 80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1" name="Freeform 80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2" name="Freeform 80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3" name="Freeform 80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4" name="Freeform 80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5" name="Freeform 80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6" name="Freeform 80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7" name="Freeform 80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8" name="Freeform 80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9" name="Freeform 80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10" name="Freeform 81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11" name="Freeform 81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65563F" id="Group 780" o:spid="_x0000_s1026" alt="&quot;&quot;" style="position:absolute;margin-left:0;margin-top:0;width:22.3pt;height:22.45pt;z-index:25169817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">
                <v:oval id="Oval 78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" fillcolor="#83b14c" stroked="f"/>
                <v:shape id="Freeform 78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78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784"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785"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" path="m100,243v-16,,-36,,-51,c49,243,51,214,40,199,2,150,,104,,100,,45,45,,100,e" stroked="f">
                  <v:path arrowok="t" o:connecttype="custom" o:connectlocs="100,243;49,243;40,199;0,100;100,0" o:connectangles="0,0,0,0,0"/>
                </v:shape>
                <v:shape id="Freeform 786"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" path="m79,79v-9,,-9,,-9,c70,41,39,9,,9,,,,,,,44,,79,36,79,79xe" stroked="f">
                  <v:path arrowok="t" o:connecttype="custom" o:connectlocs="79,79;70,79;0,9;0,0;79,79" o:connectangles="0,0,0,0,0"/>
                </v:shape>
                <v:shape id="Freeform 787"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" path="m21,248l,246,40,,61,2,21,248r,xe" fillcolor="#0e303f" stroked="f">
                  <v:path arrowok="t" o:connecttype="custom" o:connectlocs="21,248;0,246;40,0;61,2;21,248;21,248" o:connectangles="0,0,0,0,0,0"/>
                </v:shape>
                <v:shape id="Freeform 788"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" path="m40,248l,2,21,,61,246r-21,2l40,248xe" fillcolor="#0e303f" stroked="f">
                  <v:path arrowok="t" o:connecttype="custom" o:connectlocs="40,248;0,2;21,0;61,246;40,248;40,248" o:connectangles="0,0,0,0,0,0"/>
                </v:shape>
                <v:shape id="Freeform 789"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790"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791"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" stroked="f"/>
                <v:shape id="Freeform 793"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794"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" stroked="f"/>
                <v:shape id="Freeform 796"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797"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" stroked="f"/>
                <v:shape id="Freeform 799"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800"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" path="m3,60c2,60,,59,,58,,2,,2,,2,,1,2,,3,,4,,6,1,6,2v,56,,56,,56c6,59,4,60,3,60xe" fillcolor="#a6dae9" stroked="f">
                  <v:path arrowok="t" o:connecttype="custom" o:connectlocs="3,60;0,58;0,2;3,0;6,2;6,58;3,60" o:connectangles="0,0,0,0,0,0,0"/>
                </v:shape>
                <v:shape id="Freeform 801"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80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80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" path="m57,5c2,5,2,5,2,5,1,5,,4,,2,,1,1,,2,,57,,57,,57,v2,,3,1,3,2c60,4,59,5,57,5xe" fillcolor="#a6dae9" stroked="f">
                  <v:path arrowok="t" o:connecttype="custom" o:connectlocs="57,5;2,5;0,2;2,0;57,0;60,2;57,5" o:connectangles="0,0,0,0,0,0,0"/>
                </v:shape>
                <v:shape id="Freeform 80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80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80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80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80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" path="m58,5c3,5,3,5,3,5,1,5,,4,,2,,1,1,,3,,58,,58,,58,v1,,2,1,2,2c60,4,59,5,58,5xe" fillcolor="#a6dae9" stroked="f">
                  <v:path arrowok="t" o:connecttype="custom" o:connectlocs="58,5;3,5;0,2;3,0;58,0;60,2;58,5" o:connectangles="0,0,0,0,0,0,0"/>
                </v:shape>
                <v:shape id="Freeform 80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81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" path="m3,53v,,-1,,-1,c1,52,,50,1,49,29,1,29,1,29,1,29,,31,,32,v1,1,2,3,1,4c6,52,6,52,6,52,5,53,4,53,3,53xe" fillcolor="#a6dae9" stroked="f">
                  <v:path arrowok="t" o:connecttype="custom" o:connectlocs="3,53;2,53;1,49;29,1;32,0;33,4;6,52;3,53" o:connectangles="0,0,0,0,0,0,0,0"/>
                </v:shape>
                <v:shape id="Freeform 811"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The primary provider cannot be removed. Add the correct provider first, make them the primary provider by clicking the </w:t>
      </w:r>
      <w:r w:rsidRPr="008564CD">
        <w:rPr>
          <w:b/>
          <w:i/>
          <w:color w:val="auto"/>
        </w:rPr>
        <w:t>make primary</w:t>
      </w:r>
      <w:r w:rsidRPr="008564CD">
        <w:rPr>
          <w:i/>
          <w:color w:val="auto"/>
        </w:rPr>
        <w:t xml:space="preserve"> button, and then remove the incorrect provider. Note: This will also remove any behaviours of concern or restrictive practices that have been attached to this provider. </w:t>
      </w:r>
    </w:p>
    <w:p w14:paraId="2C8F07B9" w14:textId="0ED508B1" w:rsidR="00010095" w:rsidRDefault="00010095" w:rsidP="00DB74AB">
      <w:r>
        <w:rPr>
          <w:noProof/>
          <w:lang w:eastAsia="en-AU"/>
        </w:rPr>
        <w:drawing>
          <wp:inline distT="0" distB="0" distL="0" distR="0" wp14:anchorId="1DBB35B6" wp14:editId="2D2BBEA6">
            <wp:extent cx="5723847" cy="2355850"/>
            <wp:effectExtent l="19050" t="19050" r="10795" b="25400"/>
            <wp:docPr id="9" name="Picture 9" descr="An image showing where you can  make changes to the implementing providing selection." title="Step 7.4 Implementing Provid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mary provider option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5759" cy="2368985"/>
                    </a:xfrm>
                    <a:prstGeom prst="rect">
                      <a:avLst/>
                    </a:prstGeom>
                    <a:ln>
                      <a:solidFill>
                        <a:schemeClr val="tx1"/>
                      </a:solidFill>
                    </a:ln>
                  </pic:spPr>
                </pic:pic>
              </a:graphicData>
            </a:graphic>
          </wp:inline>
        </w:drawing>
      </w:r>
    </w:p>
    <w:p w14:paraId="1F691576" w14:textId="77777777" w:rsidR="00010095" w:rsidRDefault="00010095" w:rsidP="00010095">
      <w:pPr>
        <w:ind w:left="360"/>
      </w:pPr>
    </w:p>
    <w:p w14:paraId="33197DB8" w14:textId="4F11086C" w:rsidR="00010095" w:rsidRPr="00010095" w:rsidRDefault="00010095" w:rsidP="00EE150F">
      <w:pPr>
        <w:pStyle w:val="ListParagraph"/>
        <w:numPr>
          <w:ilvl w:val="1"/>
          <w:numId w:val="13"/>
        </w:numPr>
        <w:ind w:left="567" w:hanging="567"/>
      </w:pPr>
      <w:r>
        <w:t>Click on the Provider name and, on the ‘Service locations (outlets) screen, c</w:t>
      </w:r>
      <w:r w:rsidRPr="00F94336">
        <w:t xml:space="preserve">lick </w:t>
      </w:r>
      <w:r>
        <w:rPr>
          <w:b/>
          <w:bCs/>
        </w:rPr>
        <w:t>Add.</w:t>
      </w:r>
    </w:p>
    <w:p w14:paraId="24462D79" w14:textId="55685589" w:rsidR="00010095" w:rsidRDefault="00010095" w:rsidP="00DB74AB">
      <w:r>
        <w:rPr>
          <w:noProof/>
          <w:lang w:eastAsia="en-AU"/>
        </w:rPr>
        <w:drawing>
          <wp:inline distT="0" distB="0" distL="0" distR="0" wp14:anchorId="1EA6598A" wp14:editId="5819056C">
            <wp:extent cx="5683250" cy="1461135"/>
            <wp:effectExtent l="19050" t="19050" r="12700" b="24765"/>
            <wp:docPr id="158" name="Picture 158" descr="An image showing how to add a service location." title="Step 7.5 Service locations"/>
            <wp:cNvGraphicFramePr/>
            <a:graphic xmlns:a="http://schemas.openxmlformats.org/drawingml/2006/main">
              <a:graphicData uri="http://schemas.openxmlformats.org/drawingml/2006/picture">
                <pic:pic xmlns:pic="http://schemas.openxmlformats.org/drawingml/2006/picture">
                  <pic:nvPicPr>
                    <pic:cNvPr id="158" name="Picture 158" descr="An image showing how to click on the provider's name and click add." title="Step 7.5"/>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02589" cy="14661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A3C505" w14:textId="5FFADC64" w:rsidR="00010095" w:rsidRPr="00010095" w:rsidRDefault="00010095" w:rsidP="00EE150F">
      <w:pPr>
        <w:pStyle w:val="ListParagraph"/>
        <w:numPr>
          <w:ilvl w:val="1"/>
          <w:numId w:val="13"/>
        </w:numPr>
        <w:ind w:left="567" w:hanging="567"/>
        <w:rPr>
          <w:rStyle w:val="Strong"/>
          <w:b w:val="0"/>
          <w:bCs w:val="0"/>
        </w:rPr>
      </w:pPr>
      <w:r>
        <w:lastRenderedPageBreak/>
        <w:t xml:space="preserve">Type the </w:t>
      </w:r>
      <w:r w:rsidRPr="00F75DCA">
        <w:rPr>
          <w:b/>
        </w:rPr>
        <w:t>S</w:t>
      </w:r>
      <w:r>
        <w:rPr>
          <w:rStyle w:val="Strong"/>
        </w:rPr>
        <w:t xml:space="preserve">ervice location (outlet) name or ID </w:t>
      </w:r>
      <w:r>
        <w:rPr>
          <w:rStyle w:val="Strong"/>
          <w:b w:val="0"/>
        </w:rPr>
        <w:t xml:space="preserve">then click </w:t>
      </w:r>
      <w:r>
        <w:rPr>
          <w:rStyle w:val="Strong"/>
        </w:rPr>
        <w:t>Add.</w:t>
      </w:r>
    </w:p>
    <w:p w14:paraId="438A3A17" w14:textId="2011864D" w:rsidR="00010095" w:rsidRDefault="00010095" w:rsidP="00DB74AB">
      <w:pPr>
        <w:ind w:left="567"/>
      </w:pPr>
      <w:r w:rsidRPr="00B53DE7">
        <w:t xml:space="preserve">If you are unsure of what </w:t>
      </w:r>
      <w:r>
        <w:t>outlet address</w:t>
      </w:r>
      <w:r w:rsidRPr="00B53DE7">
        <w:t xml:space="preserve"> to add, confirm with the </w:t>
      </w:r>
      <w:r>
        <w:t xml:space="preserve">implementing provider. You can also leave the fields </w:t>
      </w:r>
      <w:proofErr w:type="gramStart"/>
      <w:r>
        <w:t>blank, and</w:t>
      </w:r>
      <w:proofErr w:type="gramEnd"/>
      <w:r>
        <w:t xml:space="preserve"> click on the </w:t>
      </w:r>
      <w:r w:rsidRPr="00E611F0">
        <w:rPr>
          <w:b/>
        </w:rPr>
        <w:t>Search locations</w:t>
      </w:r>
      <w:r>
        <w:t xml:space="preserve"> button. This will bring up a list of all available service locations to select from.</w:t>
      </w:r>
    </w:p>
    <w:p w14:paraId="234E7097" w14:textId="23E8826B" w:rsidR="00010095" w:rsidRDefault="00010095" w:rsidP="00DB74AB">
      <w:pPr>
        <w:rPr>
          <w:rStyle w:val="Strong"/>
          <w:b w:val="0"/>
          <w:bCs w:val="0"/>
        </w:rPr>
      </w:pPr>
      <w:r>
        <w:rPr>
          <w:noProof/>
          <w:lang w:eastAsia="en-AU"/>
        </w:rPr>
        <w:drawing>
          <wp:inline distT="0" distB="0" distL="0" distR="0" wp14:anchorId="29E004E2" wp14:editId="1716698D">
            <wp:extent cx="5678409" cy="1502410"/>
            <wp:effectExtent l="19050" t="19050" r="17780" b="21590"/>
            <wp:docPr id="124" name="Picture 124" descr="An image showing how to search for service locations and click confirm." title="Step 7.6 Search servic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ervice locations_new.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01910" cy="1508628"/>
                    </a:xfrm>
                    <a:prstGeom prst="rect">
                      <a:avLst/>
                    </a:prstGeom>
                    <a:ln>
                      <a:solidFill>
                        <a:schemeClr val="tx1"/>
                      </a:solidFill>
                    </a:ln>
                  </pic:spPr>
                </pic:pic>
              </a:graphicData>
            </a:graphic>
          </wp:inline>
        </w:drawing>
      </w:r>
    </w:p>
    <w:p w14:paraId="13003721" w14:textId="77777777" w:rsidR="00265D69" w:rsidRPr="00010095" w:rsidRDefault="00265D69" w:rsidP="00010095">
      <w:pPr>
        <w:ind w:left="360"/>
        <w:rPr>
          <w:rStyle w:val="Strong"/>
          <w:b w:val="0"/>
          <w:bCs w:val="0"/>
        </w:rPr>
      </w:pPr>
    </w:p>
    <w:p w14:paraId="4F6A02D6" w14:textId="050FD9C2" w:rsidR="00010095" w:rsidRPr="00265D69" w:rsidRDefault="00265D69" w:rsidP="00EE150F">
      <w:pPr>
        <w:pStyle w:val="ListParagraph"/>
        <w:numPr>
          <w:ilvl w:val="1"/>
          <w:numId w:val="13"/>
        </w:numPr>
        <w:ind w:left="567" w:hanging="567"/>
      </w:pPr>
      <w:r w:rsidRPr="00B8004C">
        <w:t xml:space="preserve">Select a </w:t>
      </w:r>
      <w:r w:rsidRPr="00F75DCA">
        <w:rPr>
          <w:b/>
        </w:rPr>
        <w:t>S</w:t>
      </w:r>
      <w:r>
        <w:rPr>
          <w:b/>
          <w:bCs/>
        </w:rPr>
        <w:t xml:space="preserve">ervice location </w:t>
      </w:r>
      <w:r w:rsidRPr="00B8004C">
        <w:rPr>
          <w:b/>
          <w:bCs/>
        </w:rPr>
        <w:t>record</w:t>
      </w:r>
      <w:r w:rsidRPr="00B8004C">
        <w:rPr>
          <w:bCs/>
        </w:rPr>
        <w:t xml:space="preserve"> to add then click </w:t>
      </w:r>
      <w:r>
        <w:rPr>
          <w:b/>
          <w:bCs/>
        </w:rPr>
        <w:t>C</w:t>
      </w:r>
      <w:r w:rsidRPr="00B8004C">
        <w:rPr>
          <w:b/>
          <w:bCs/>
        </w:rPr>
        <w:t>o</w:t>
      </w:r>
      <w:r>
        <w:rPr>
          <w:b/>
          <w:bCs/>
        </w:rPr>
        <w:t>nfirm.</w:t>
      </w:r>
    </w:p>
    <w:p w14:paraId="061CD872" w14:textId="77777777" w:rsidR="00265D69" w:rsidRPr="008564CD" w:rsidRDefault="00265D69" w:rsidP="00DB74AB">
      <w:pPr>
        <w:ind w:left="567"/>
        <w:rPr>
          <w:i/>
          <w:color w:val="auto"/>
        </w:rPr>
      </w:pPr>
      <w:r w:rsidRPr="008564CD">
        <w:rPr>
          <w:b/>
          <w:i/>
          <w:noProof/>
          <w:color w:val="auto"/>
          <w:lang w:eastAsia="en-AU"/>
        </w:rPr>
        <mc:AlternateContent>
          <mc:Choice Requires="wpg">
            <w:drawing>
              <wp:anchor distT="0" distB="0" distL="114300" distR="114300" simplePos="0" relativeHeight="251700224" behindDoc="0" locked="0" layoutInCell="1" allowOverlap="1" wp14:anchorId="1F640CCC" wp14:editId="73FE142A">
                <wp:simplePos x="0" y="0"/>
                <wp:positionH relativeFrom="margin">
                  <wp:posOffset>0</wp:posOffset>
                </wp:positionH>
                <wp:positionV relativeFrom="paragraph">
                  <wp:posOffset>0</wp:posOffset>
                </wp:positionV>
                <wp:extent cx="283210" cy="285115"/>
                <wp:effectExtent l="0" t="0" r="2540" b="635"/>
                <wp:wrapNone/>
                <wp:docPr id="844" name="Group 8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845" name="Oval 84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46" name="Freeform 84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47" name="Freeform 84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48" name="Freeform 84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49" name="Freeform 84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50" name="Freeform 85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51" name="Freeform 85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2" name="Freeform 85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3" name="Freeform 85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4" name="Freeform 85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5" name="Freeform 85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6" name="Line 436"/>
                        <wps:cNvCnPr/>
                        <wps:spPr bwMode="auto">
                          <a:xfrm flipH="1">
                            <a:off x="357951" y="627398"/>
                            <a:ext cx="163897" cy="656"/>
                          </a:xfrm>
                          <a:prstGeom prst="line">
                            <a:avLst/>
                          </a:prstGeom>
                          <a:noFill/>
                          <a:ln w="9525">
                            <a:noFill/>
                            <a:round/>
                            <a:headEnd/>
                            <a:tailEnd/>
                          </a:ln>
                        </wps:spPr>
                        <wps:bodyPr/>
                      </wps:wsp>
                      <wps:wsp>
                        <wps:cNvPr id="857" name="Freeform 85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58" name="Freeform 85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9" name="Line 439"/>
                        <wps:cNvCnPr/>
                        <wps:spPr bwMode="auto">
                          <a:xfrm flipH="1">
                            <a:off x="357951" y="653622"/>
                            <a:ext cx="163897" cy="656"/>
                          </a:xfrm>
                          <a:prstGeom prst="line">
                            <a:avLst/>
                          </a:prstGeom>
                          <a:noFill/>
                          <a:ln w="9525">
                            <a:noFill/>
                            <a:round/>
                            <a:headEnd/>
                            <a:tailEnd/>
                          </a:ln>
                        </wps:spPr>
                        <wps:bodyPr/>
                      </wps:wsp>
                      <wps:wsp>
                        <wps:cNvPr id="860" name="Freeform 86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61" name="Freeform 86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2" name="Line 442"/>
                        <wps:cNvCnPr/>
                        <wps:spPr bwMode="auto">
                          <a:xfrm flipH="1">
                            <a:off x="357951" y="681157"/>
                            <a:ext cx="163897" cy="656"/>
                          </a:xfrm>
                          <a:prstGeom prst="line">
                            <a:avLst/>
                          </a:prstGeom>
                          <a:noFill/>
                          <a:ln w="9525">
                            <a:noFill/>
                            <a:round/>
                            <a:headEnd/>
                            <a:tailEnd/>
                          </a:ln>
                        </wps:spPr>
                        <wps:bodyPr/>
                      </wps:wsp>
                      <wps:wsp>
                        <wps:cNvPr id="863" name="Freeform 86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64" name="Freeform 86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5" name="Freeform 86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6" name="Freeform 86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7" name="Freeform 86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8" name="Freeform 86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69" name="Freeform 86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0" name="Freeform 87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1" name="Freeform 87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2" name="Freeform 87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3" name="Freeform 87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4" name="Freeform 87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5" name="Freeform 87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D1C386" id="Group 844" o:spid="_x0000_s1026" alt="&quot;&quot;" style="position:absolute;margin-left:0;margin-top:0;width:22.3pt;height:22.45pt;z-index:25170022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">
                <v:oval id="Oval 84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" fillcolor="#83b14c" stroked="f"/>
                <v:shape id="Freeform 84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84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84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84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" path="m100,243v-16,,-36,,-51,c49,243,51,214,40,199,2,150,,104,,100,,45,45,,100,e" stroked="f">
                  <v:path arrowok="t" o:connecttype="custom" o:connectlocs="100,243;49,243;40,199;0,100;100,0" o:connectangles="0,0,0,0,0"/>
                </v:shape>
                <v:shape id="Freeform 85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" path="m79,79v-9,,-9,,-9,c70,41,39,9,,9,,,,,,,44,,79,36,79,79xe" stroked="f">
                  <v:path arrowok="t" o:connecttype="custom" o:connectlocs="79,79;70,79;0,9;0,0;79,79" o:connectangles="0,0,0,0,0"/>
                </v:shape>
                <v:shape id="Freeform 85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" path="m21,248l,246,40,,61,2,21,248r,xe" fillcolor="#0e303f" stroked="f">
                  <v:path arrowok="t" o:connecttype="custom" o:connectlocs="21,248;0,246;40,0;61,2;21,248;21,248" o:connectangles="0,0,0,0,0,0"/>
                </v:shape>
                <v:shape id="Freeform 85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" path="m40,248l,2,21,,61,246r-21,2l40,248xe" fillcolor="#0e303f" stroked="f">
                  <v:path arrowok="t" o:connecttype="custom" o:connectlocs="40,248;0,2;21,0;61,246;40,248;40,248" o:connectangles="0,0,0,0,0,0"/>
                </v:shape>
                <v:shape id="Freeform 85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85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" path="m102,v,53,,53,,53c102,56,99,59,96,59,6,59,6,59,6,59,3,59,,56,,53,,,,,,l102,xe" fillcolor="#0e303f" stroked="f">
                  <v:path arrowok="t" o:connecttype="custom" o:connectlocs="102,0;102,53;96,59;6,59;0,53;0,0;102,0" o:connectangles="0,0,0,0,0,0,0"/>
                </v:shape>
                <v:shape id="Freeform 85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" stroked="f"/>
                <v:shape id="Freeform 85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85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" stroked="f"/>
                <v:shape id="Freeform 86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" path="m111,11c5,11,5,11,5,11,2,11,,8,,5,,3,2,,5,,111,,111,,111,v3,,5,3,5,5c116,8,114,11,111,11xe" fillcolor="#2c5871" stroked="f">
                  <v:path arrowok="t" o:connecttype="custom" o:connectlocs="111,11;5,11;0,5;5,0;111,0;116,5;111,11" o:connectangles="0,0,0,0,0,0,0"/>
                </v:shape>
                <v:shape id="Freeform 86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" stroked="f"/>
                <v:shape id="Freeform 86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" path="m111,11c5,11,5,11,5,11,2,11,,8,,6,,3,2,,5,,111,,111,,111,v3,,5,3,5,6c116,8,114,11,111,11xe" fillcolor="#2c5871" stroked="f">
                  <v:path arrowok="t" o:connecttype="custom" o:connectlocs="111,11;5,11;0,6;5,0;111,0;116,6;111,11" o:connectangles="0,0,0,0,0,0,0"/>
                </v:shape>
                <v:shape id="Freeform 86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" path="m3,60c2,60,,59,,58,,2,,2,,2,,1,2,,3,,4,,6,1,6,2v,56,,56,,56c6,59,4,60,3,60xe" fillcolor="#a6dae9" stroked="f">
                  <v:path arrowok="t" o:connecttype="custom" o:connectlocs="3,60;0,58;0,2;3,0;6,2;6,58;3,60" o:connectangles="0,0,0,0,0,0,0"/>
                </v:shape>
                <v:shape id="Freeform 86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86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86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" path="m57,5c2,5,2,5,2,5,1,5,,4,,2,,1,1,,2,,57,,57,,57,v2,,3,1,3,2c60,4,59,5,57,5xe" fillcolor="#a6dae9" stroked="f">
                  <v:path arrowok="t" o:connecttype="custom" o:connectlocs="57,5;2,5;0,2;2,0;57,0;60,2;57,5" o:connectangles="0,0,0,0,0,0,0"/>
                </v:shape>
                <v:shape id="Freeform 86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86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87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87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87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" path="m58,5c3,5,3,5,3,5,1,5,,4,,2,,1,1,,3,,58,,58,,58,v1,,2,1,2,2c60,4,59,5,58,5xe" fillcolor="#a6dae9" stroked="f">
                  <v:path arrowok="t" o:connecttype="custom" o:connectlocs="58,5;3,5;0,2;3,0;58,0;60,2;58,5" o:connectangles="0,0,0,0,0,0,0"/>
                </v:shape>
                <v:shape id="Freeform 87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" path="m3,34c2,34,1,33,1,32,,31,,29,1,29,49,1,49,1,49,1v2,-1,3,,4,1c54,3,53,5,52,6,4,33,4,33,4,33v,,-1,1,-1,1xe" fillcolor="#a6dae9" stroked="f">
                  <v:path arrowok="t" o:connecttype="custom" o:connectlocs="3,34;1,32;1,29;49,1;53,2;52,6;4,33;3,34" o:connectangles="0,0,0,0,0,0,0,0"/>
                </v:shape>
                <v:shape id="Freeform 87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87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You will not be able to add any behaviours of concern or regulated restrictive practices if a service location is not added.</w:t>
      </w:r>
    </w:p>
    <w:p w14:paraId="1BA83774" w14:textId="77777777" w:rsidR="00265D69" w:rsidRPr="008564CD" w:rsidRDefault="00265D69" w:rsidP="00DB74AB">
      <w:pPr>
        <w:pStyle w:val="Indentedtext"/>
        <w:spacing w:before="200" w:after="200"/>
        <w:ind w:left="567"/>
        <w:rPr>
          <w:b/>
          <w:i/>
          <w:color w:val="auto"/>
        </w:rPr>
      </w:pPr>
      <w:r w:rsidRPr="008564CD">
        <w:rPr>
          <w:b/>
          <w:i/>
          <w:noProof/>
          <w:color w:val="auto"/>
          <w:lang w:eastAsia="en-AU"/>
        </w:rPr>
        <mc:AlternateContent>
          <mc:Choice Requires="wpg">
            <w:drawing>
              <wp:anchor distT="0" distB="0" distL="114300" distR="114300" simplePos="0" relativeHeight="251701248" behindDoc="0" locked="0" layoutInCell="1" allowOverlap="1" wp14:anchorId="5F852681" wp14:editId="75587635">
                <wp:simplePos x="0" y="0"/>
                <wp:positionH relativeFrom="margin">
                  <wp:posOffset>0</wp:posOffset>
                </wp:positionH>
                <wp:positionV relativeFrom="paragraph">
                  <wp:posOffset>0</wp:posOffset>
                </wp:positionV>
                <wp:extent cx="283210" cy="285115"/>
                <wp:effectExtent l="0" t="0" r="2540" b="635"/>
                <wp:wrapNone/>
                <wp:docPr id="876" name="Group 8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877" name="Oval 87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78" name="Freeform 87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79" name="Freeform 87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80" name="Freeform 88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81" name="Freeform 88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82" name="Freeform 88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83" name="Freeform 88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4" name="Freeform 88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5" name="Freeform 88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6" name="Freeform 88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7" name="Freeform 88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88" name="Line 436"/>
                        <wps:cNvCnPr/>
                        <wps:spPr bwMode="auto">
                          <a:xfrm flipH="1">
                            <a:off x="357951" y="627398"/>
                            <a:ext cx="163897" cy="656"/>
                          </a:xfrm>
                          <a:prstGeom prst="line">
                            <a:avLst/>
                          </a:prstGeom>
                          <a:noFill/>
                          <a:ln w="9525">
                            <a:noFill/>
                            <a:round/>
                            <a:headEnd/>
                            <a:tailEnd/>
                          </a:ln>
                        </wps:spPr>
                        <wps:bodyPr/>
                      </wps:wsp>
                      <wps:wsp>
                        <wps:cNvPr id="889" name="Freeform 88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90" name="Freeform 89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91" name="Line 439"/>
                        <wps:cNvCnPr/>
                        <wps:spPr bwMode="auto">
                          <a:xfrm flipH="1">
                            <a:off x="357951" y="653622"/>
                            <a:ext cx="163897" cy="656"/>
                          </a:xfrm>
                          <a:prstGeom prst="line">
                            <a:avLst/>
                          </a:prstGeom>
                          <a:noFill/>
                          <a:ln w="9525">
                            <a:noFill/>
                            <a:round/>
                            <a:headEnd/>
                            <a:tailEnd/>
                          </a:ln>
                        </wps:spPr>
                        <wps:bodyPr/>
                      </wps:wsp>
                      <wps:wsp>
                        <wps:cNvPr id="892" name="Freeform 89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93" name="Freeform 89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94" name="Line 442"/>
                        <wps:cNvCnPr/>
                        <wps:spPr bwMode="auto">
                          <a:xfrm flipH="1">
                            <a:off x="357951" y="681157"/>
                            <a:ext cx="163897" cy="656"/>
                          </a:xfrm>
                          <a:prstGeom prst="line">
                            <a:avLst/>
                          </a:prstGeom>
                          <a:noFill/>
                          <a:ln w="9525">
                            <a:noFill/>
                            <a:round/>
                            <a:headEnd/>
                            <a:tailEnd/>
                          </a:ln>
                        </wps:spPr>
                        <wps:bodyPr/>
                      </wps:wsp>
                      <wps:wsp>
                        <wps:cNvPr id="895" name="Freeform 89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96" name="Freeform 89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97" name="Freeform 89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98" name="Freeform 89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99" name="Freeform 89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0" name="Freeform 90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1" name="Freeform 90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2" name="Freeform 90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3" name="Freeform 90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4" name="Freeform 90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5" name="Freeform 90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6" name="Freeform 90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07" name="Freeform 90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061058C" id="Group 876" o:spid="_x0000_s1026" alt="&quot;&quot;" style="position:absolute;margin-left:0;margin-top:0;width:22.3pt;height:22.45pt;z-index:251701248;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">
                <v:oval id="Oval 877"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" fillcolor="#83b14c" stroked="f"/>
                <v:shape id="Freeform 87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87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88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88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" path="m100,243v-16,,-36,,-51,c49,243,51,214,40,199,2,150,,104,,100,,45,45,,100,e" stroked="f">
                  <v:path arrowok="t" o:connecttype="custom" o:connectlocs="100,243;49,243;40,199;0,100;100,0" o:connectangles="0,0,0,0,0"/>
                </v:shape>
                <v:shape id="Freeform 88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" path="m79,79v-9,,-9,,-9,c70,41,39,9,,9,,,,,,,44,,79,36,79,79xe" stroked="f">
                  <v:path arrowok="t" o:connecttype="custom" o:connectlocs="79,79;70,79;0,9;0,0;79,79" o:connectangles="0,0,0,0,0"/>
                </v:shape>
                <v:shape id="Freeform 883"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" path="m21,248l,246,40,,61,2,21,248r,xe" fillcolor="#0e303f" stroked="f">
                  <v:path arrowok="t" o:connecttype="custom" o:connectlocs="21,248;0,246;40,0;61,2;21,248;21,248" o:connectangles="0,0,0,0,0,0"/>
                </v:shape>
                <v:shape id="Freeform 884"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" path="m40,248l,2,21,,61,246r-21,2l40,248xe" fillcolor="#0e303f" stroked="f">
                  <v:path arrowok="t" o:connecttype="custom" o:connectlocs="40,248;0,2;21,0;61,246;40,248;40,248" o:connectangles="0,0,0,0,0,0"/>
                </v:shape>
                <v:shape id="Freeform 885"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886"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887"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" stroked="f"/>
                <v:shape id="Freeform 889"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890"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" stroked="f"/>
                <v:shape id="Freeform 892"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893"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" stroked="f"/>
                <v:shape id="Freeform 89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" path="m111,11c5,11,5,11,5,11,2,11,,8,,6,,3,2,,5,,111,,111,,111,v3,,5,3,5,6c116,8,114,11,111,11xe" fillcolor="#2c5871" stroked="f">
                  <v:path arrowok="t" o:connecttype="custom" o:connectlocs="111,11;5,11;0,6;5,0;111,0;116,6;111,11" o:connectangles="0,0,0,0,0,0,0"/>
                </v:shape>
                <v:shape id="Freeform 89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" path="m3,60c2,60,,59,,58,,2,,2,,2,,1,2,,3,,4,,6,1,6,2v,56,,56,,56c6,59,4,60,3,60xe" fillcolor="#a6dae9" stroked="f">
                  <v:path arrowok="t" o:connecttype="custom" o:connectlocs="3,60;0,58;0,2;3,0;6,2;6,58;3,60" o:connectangles="0,0,0,0,0,0,0"/>
                </v:shape>
                <v:shape id="Freeform 89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" path="m31,53v-1,,-2,,-3,-1c1,4,1,4,1,4,,3,,1,2,,3,,5,,5,1,33,49,33,49,33,49v1,1,,3,-1,4c32,53,31,53,31,53xe" fillcolor="#a6dae9" stroked="f">
                  <v:path arrowok="t" o:connecttype="custom" o:connectlocs="31,53;28,52;1,4;2,0;5,1;33,49;32,53;31,53" o:connectangles="0,0,0,0,0,0,0,0"/>
                </v:shape>
                <v:shape id="Freeform 89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" path="m51,34v,,-1,-1,-1,-1c2,6,2,6,2,6,1,5,,3,1,2,2,1,3,,5,1,52,29,52,29,52,29v2,,2,2,1,3c53,33,52,34,51,34xe" fillcolor="#a6dae9" stroked="f">
                  <v:path arrowok="t" o:connecttype="custom" o:connectlocs="51,34;50,33;2,6;1,2;5,1;52,29;53,32;51,34" o:connectangles="0,0,0,0,0,0,0,0"/>
                </v:shape>
                <v:shape id="Freeform 89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" path="m57,5c2,5,2,5,2,5,1,5,,4,,2,,1,1,,2,,57,,57,,57,v2,,3,1,3,2c60,4,59,5,57,5xe" fillcolor="#a6dae9" stroked="f">
                  <v:path arrowok="t" o:connecttype="custom" o:connectlocs="57,5;2,5;0,2;2,0;57,0;60,2;57,5" o:connectangles="0,0,0,0,0,0,0"/>
                </v:shape>
                <v:shape id="Freeform 900"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" path="m3,33c2,33,2,32,1,32,,30,1,29,2,28,50,,50,,50,v1,,3,,3,1c54,3,54,4,52,5,5,33,5,33,5,33v-1,,-1,,-2,xe" fillcolor="#a6dae9" stroked="f">
                  <v:path arrowok="t" o:connecttype="custom" o:connectlocs="3,33;1,32;2,28;50,0;53,1;52,5;5,33;3,33" o:connectangles="0,0,0,0,0,0,0,0"/>
                </v:shape>
                <v:shape id="Freeform 901"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902"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90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" path="m51,33v-1,,-1,,-2,-1c2,5,2,5,2,5,,4,,3,1,1,1,,3,,4,,52,28,52,28,52,28v1,1,2,2,1,3c52,32,52,33,51,33xe" fillcolor="#a6dae9" stroked="f">
                  <v:path arrowok="t" o:connecttype="custom" o:connectlocs="51,33;49,32;2,5;1,1;4,0;52,28;53,31;51,33" o:connectangles="0,0,0,0,0,0,0,0"/>
                </v:shape>
                <v:shape id="Freeform 904"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" path="m58,5c3,5,3,5,3,5,1,5,,4,,2,,1,1,,3,,58,,58,,58,v1,,2,1,2,2c60,4,59,5,58,5xe" fillcolor="#a6dae9" stroked="f">
                  <v:path arrowok="t" o:connecttype="custom" o:connectlocs="58,5;3,5;0,2;3,0;58,0;60,2;58,5" o:connectangles="0,0,0,0,0,0,0"/>
                </v:shape>
                <v:shape id="Freeform 905"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906"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90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8564CD">
        <w:rPr>
          <w:b/>
          <w:i/>
          <w:color w:val="auto"/>
        </w:rPr>
        <w:t xml:space="preserve">Tip: </w:t>
      </w:r>
      <w:r w:rsidRPr="008564CD">
        <w:rPr>
          <w:i/>
          <w:color w:val="auto"/>
        </w:rPr>
        <w:t xml:space="preserve">If there is more than one provider, you need to add a service location for each provider by </w:t>
      </w:r>
      <w:r w:rsidRPr="008564CD">
        <w:rPr>
          <w:b/>
          <w:i/>
          <w:color w:val="auto"/>
        </w:rPr>
        <w:t xml:space="preserve">repeating steps 8.5 – 8.7. </w:t>
      </w:r>
    </w:p>
    <w:p w14:paraId="339ABDF7" w14:textId="3AB67B51" w:rsidR="00C03787" w:rsidRPr="00D34F83" w:rsidRDefault="00C03787" w:rsidP="00D34F83">
      <w:pPr>
        <w:suppressAutoHyphens w:val="0"/>
        <w:spacing w:before="120" w:after="120" w:line="240" w:lineRule="auto"/>
      </w:pPr>
    </w:p>
    <w:p w14:paraId="400F68DD" w14:textId="77777777" w:rsidR="0002578F" w:rsidRDefault="0002578F">
      <w:pPr>
        <w:suppressAutoHyphens w:val="0"/>
        <w:spacing w:before="120" w:after="120" w:line="240" w:lineRule="auto"/>
        <w:rPr>
          <w:rFonts w:asciiTheme="majorHAnsi" w:eastAsiaTheme="majorEastAsia" w:hAnsiTheme="majorHAnsi" w:cstheme="majorBidi"/>
          <w:b/>
          <w:color w:val="5F2E74" w:themeColor="accent1"/>
          <w:sz w:val="34"/>
          <w:szCs w:val="34"/>
        </w:rPr>
      </w:pPr>
      <w:bookmarkStart w:id="46" w:name="_Toc173931376"/>
      <w:bookmarkStart w:id="47" w:name="_Toc173963116"/>
      <w:r>
        <w:rPr>
          <w:color w:val="5F2E74" w:themeColor="accent1"/>
        </w:rPr>
        <w:br w:type="page"/>
      </w:r>
    </w:p>
    <w:p w14:paraId="08F64F98" w14:textId="5D6D2ACA" w:rsidR="00D34F83" w:rsidRDefault="00D34F83" w:rsidP="00EE150F">
      <w:pPr>
        <w:pStyle w:val="Heading2"/>
        <w:numPr>
          <w:ilvl w:val="0"/>
          <w:numId w:val="13"/>
        </w:numPr>
        <w:spacing w:before="200" w:line="280" w:lineRule="atLeast"/>
        <w:rPr>
          <w:color w:val="5F2E74" w:themeColor="accent1"/>
        </w:rPr>
      </w:pPr>
      <w:bookmarkStart w:id="48" w:name="_Toc174022608"/>
      <w:r w:rsidRPr="00B6349F">
        <w:rPr>
          <w:color w:val="5F2E74" w:themeColor="accent1"/>
        </w:rPr>
        <w:lastRenderedPageBreak/>
        <w:t>Add a functional behaviour assessment</w:t>
      </w:r>
      <w:bookmarkStart w:id="49" w:name="_Toc173931377"/>
      <w:bookmarkEnd w:id="46"/>
      <w:bookmarkEnd w:id="47"/>
      <w:bookmarkEnd w:id="48"/>
    </w:p>
    <w:p w14:paraId="211135D4" w14:textId="77777777" w:rsidR="00D34F83" w:rsidRDefault="00D34F83" w:rsidP="00DB74AB">
      <w:r>
        <w:t xml:space="preserve">This is a mandatory field for comprehensive behaviour support plans. It is not required for interim plans. </w:t>
      </w:r>
    </w:p>
    <w:p w14:paraId="2C4AC2C9" w14:textId="77777777" w:rsidR="00D34F83" w:rsidRDefault="00D34F83" w:rsidP="00EE150F">
      <w:pPr>
        <w:pStyle w:val="ListParagraph"/>
        <w:numPr>
          <w:ilvl w:val="1"/>
          <w:numId w:val="17"/>
        </w:numPr>
        <w:tabs>
          <w:tab w:val="left" w:pos="6530"/>
        </w:tabs>
        <w:ind w:left="567" w:hanging="567"/>
      </w:pPr>
      <w:r>
        <w:t xml:space="preserve">Select </w:t>
      </w:r>
      <w:r w:rsidRPr="00C03787">
        <w:rPr>
          <w:b/>
        </w:rPr>
        <w:t>Assessments</w:t>
      </w:r>
      <w:r>
        <w:t xml:space="preserve"> and click </w:t>
      </w:r>
      <w:r w:rsidRPr="00C03787">
        <w:rPr>
          <w:b/>
        </w:rPr>
        <w:t>Add.</w:t>
      </w:r>
    </w:p>
    <w:p w14:paraId="4B1F5869" w14:textId="77777777" w:rsidR="00D34F83" w:rsidRDefault="00D34F83" w:rsidP="00DB74AB">
      <w:pPr>
        <w:tabs>
          <w:tab w:val="left" w:pos="6530"/>
        </w:tabs>
        <w:ind w:left="567"/>
      </w:pPr>
      <w:r>
        <w:t xml:space="preserve">This is a two-step process – first create a record of the assessment by clicking </w:t>
      </w:r>
      <w:r w:rsidRPr="00781466">
        <w:rPr>
          <w:b/>
        </w:rPr>
        <w:t>Add</w:t>
      </w:r>
      <w:r>
        <w:t xml:space="preserve">. Then upload a copy of the assessment under </w:t>
      </w:r>
      <w:r w:rsidRPr="00786C5C">
        <w:rPr>
          <w:b/>
        </w:rPr>
        <w:t>Attachments</w:t>
      </w:r>
      <w:r w:rsidRPr="00786C5C">
        <w:t>.</w:t>
      </w:r>
    </w:p>
    <w:p w14:paraId="0C8F8140" w14:textId="77777777" w:rsidR="00D34F83" w:rsidRPr="00A3087D" w:rsidRDefault="00D34F83" w:rsidP="00DB74AB">
      <w:r>
        <w:rPr>
          <w:noProof/>
          <w:lang w:eastAsia="en-AU"/>
        </w:rPr>
        <w:drawing>
          <wp:inline distT="0" distB="0" distL="0" distR="0" wp14:anchorId="0D0EE8F0" wp14:editId="6A981BC8">
            <wp:extent cx="5721170" cy="2558335"/>
            <wp:effectExtent l="19050" t="19050" r="13335" b="13970"/>
            <wp:docPr id="54" name="Picture 54" descr="An image showing where to add and attach the functional behaviour assessment." title="Step 8.1 Adding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ssessment menu.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40292" cy="2566886"/>
                    </a:xfrm>
                    <a:prstGeom prst="rect">
                      <a:avLst/>
                    </a:prstGeom>
                    <a:ln>
                      <a:solidFill>
                        <a:schemeClr val="tx1"/>
                      </a:solidFill>
                    </a:ln>
                  </pic:spPr>
                </pic:pic>
              </a:graphicData>
            </a:graphic>
          </wp:inline>
        </w:drawing>
      </w:r>
    </w:p>
    <w:p w14:paraId="785E2433" w14:textId="77777777" w:rsidR="00D34F83" w:rsidRDefault="00D34F83" w:rsidP="00EE150F">
      <w:pPr>
        <w:pStyle w:val="Bullet1"/>
        <w:numPr>
          <w:ilvl w:val="1"/>
          <w:numId w:val="17"/>
        </w:numPr>
        <w:ind w:left="567" w:hanging="567"/>
      </w:pPr>
      <w:r>
        <w:t xml:space="preserve">Enter the assessor’s name and report date and select </w:t>
      </w:r>
      <w:r w:rsidRPr="00E611F0">
        <w:rPr>
          <w:i/>
        </w:rPr>
        <w:t>Functional</w:t>
      </w:r>
      <w:r>
        <w:rPr>
          <w:i/>
        </w:rPr>
        <w:t xml:space="preserve"> </w:t>
      </w:r>
      <w:r w:rsidRPr="00E611F0">
        <w:rPr>
          <w:i/>
        </w:rPr>
        <w:t>Behaviour Assessment</w:t>
      </w:r>
      <w:r>
        <w:t xml:space="preserve"> then click </w:t>
      </w:r>
      <w:r>
        <w:rPr>
          <w:rStyle w:val="Strong"/>
        </w:rPr>
        <w:t>Save</w:t>
      </w:r>
      <w:r>
        <w:t>.</w:t>
      </w:r>
    </w:p>
    <w:p w14:paraId="4E9FC252" w14:textId="77777777" w:rsidR="00D34F83" w:rsidRDefault="00D34F83" w:rsidP="00DB74AB">
      <w:pPr>
        <w:pStyle w:val="Bullet1"/>
        <w:numPr>
          <w:ilvl w:val="0"/>
          <w:numId w:val="0"/>
        </w:numPr>
        <w:spacing w:before="400"/>
        <w:ind w:left="284" w:hanging="284"/>
      </w:pPr>
      <w:r w:rsidRPr="006E735D">
        <w:rPr>
          <w:noProof/>
          <w:lang w:eastAsia="en-AU"/>
        </w:rPr>
        <w:drawing>
          <wp:inline distT="0" distB="0" distL="0" distR="0" wp14:anchorId="0EC178CC" wp14:editId="71DB38EF">
            <wp:extent cx="5643159" cy="2907448"/>
            <wp:effectExtent l="19050" t="19050" r="15240" b="26670"/>
            <wp:docPr id="118" name="Picture 118" descr="C:\Users\ks0082\Desktop\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0082\Desktop\tempsni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802" cy="2940238"/>
                    </a:xfrm>
                    <a:prstGeom prst="rect">
                      <a:avLst/>
                    </a:prstGeom>
                    <a:noFill/>
                    <a:ln>
                      <a:solidFill>
                        <a:srgbClr val="5F2E74"/>
                      </a:solidFill>
                    </a:ln>
                  </pic:spPr>
                </pic:pic>
              </a:graphicData>
            </a:graphic>
          </wp:inline>
        </w:drawing>
      </w:r>
    </w:p>
    <w:p w14:paraId="61EE9F20" w14:textId="77777777" w:rsidR="00D34F83" w:rsidRDefault="00D34F83" w:rsidP="00DB74AB">
      <w:pPr>
        <w:pStyle w:val="Indentedtext"/>
        <w:spacing w:before="200" w:after="200"/>
        <w:ind w:left="0"/>
        <w:rPr>
          <w:noProof/>
          <w:lang w:eastAsia="en-AU"/>
        </w:rPr>
      </w:pPr>
      <w:r>
        <w:rPr>
          <w:noProof/>
          <w:lang w:eastAsia="en-AU"/>
        </w:rPr>
        <w:t xml:space="preserve">Note: </w:t>
      </w:r>
      <w:r w:rsidRPr="003B4FCD">
        <w:rPr>
          <w:b/>
          <w:noProof/>
          <w:lang w:eastAsia="en-AU"/>
        </w:rPr>
        <w:t>Assessment information</w:t>
      </w:r>
      <w:r>
        <w:rPr>
          <w:noProof/>
          <w:lang w:eastAsia="en-AU"/>
        </w:rPr>
        <w:t xml:space="preserve"> and </w:t>
      </w:r>
      <w:r w:rsidRPr="003B4FCD">
        <w:rPr>
          <w:b/>
          <w:noProof/>
          <w:lang w:eastAsia="en-AU"/>
        </w:rPr>
        <w:t>Assessor’s qualifications</w:t>
      </w:r>
      <w:r>
        <w:rPr>
          <w:noProof/>
          <w:lang w:eastAsia="en-AU"/>
        </w:rPr>
        <w:t xml:space="preserve"> are not mandatory fields.</w:t>
      </w:r>
    </w:p>
    <w:p w14:paraId="1A5B7894" w14:textId="77777777" w:rsidR="00D34F83" w:rsidRPr="00212E53" w:rsidRDefault="00D34F83" w:rsidP="00DB74AB">
      <w:pPr>
        <w:pStyle w:val="Bullet1"/>
        <w:numPr>
          <w:ilvl w:val="0"/>
          <w:numId w:val="0"/>
        </w:numPr>
        <w:ind w:left="567"/>
        <w:rPr>
          <w:i/>
        </w:rPr>
      </w:pPr>
      <w:r w:rsidRPr="00212E53">
        <w:rPr>
          <w:b/>
          <w:i/>
          <w:noProof/>
          <w:lang w:eastAsia="en-AU"/>
        </w:rPr>
        <w:lastRenderedPageBreak/>
        <mc:AlternateContent>
          <mc:Choice Requires="wpg">
            <w:drawing>
              <wp:anchor distT="0" distB="0" distL="114300" distR="114300" simplePos="0" relativeHeight="251726848" behindDoc="0" locked="0" layoutInCell="1" allowOverlap="1" wp14:anchorId="5856A3A6" wp14:editId="5DBBBF45">
                <wp:simplePos x="0" y="0"/>
                <wp:positionH relativeFrom="margin">
                  <wp:posOffset>0</wp:posOffset>
                </wp:positionH>
                <wp:positionV relativeFrom="paragraph">
                  <wp:posOffset>0</wp:posOffset>
                </wp:positionV>
                <wp:extent cx="283210" cy="285115"/>
                <wp:effectExtent l="0" t="0" r="2540" b="635"/>
                <wp:wrapNone/>
                <wp:docPr id="940" name="Group 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941" name="Oval 94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42" name="Freeform 94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43" name="Freeform 94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44" name="Freeform 94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45" name="Freeform 94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46" name="Freeform 94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47" name="Freeform 94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48" name="Freeform 94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49" name="Freeform 94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0" name="Freeform 95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1" name="Freeform 95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2" name="Line 436"/>
                        <wps:cNvCnPr/>
                        <wps:spPr bwMode="auto">
                          <a:xfrm flipH="1">
                            <a:off x="357951" y="627398"/>
                            <a:ext cx="163897" cy="656"/>
                          </a:xfrm>
                          <a:prstGeom prst="line">
                            <a:avLst/>
                          </a:prstGeom>
                          <a:noFill/>
                          <a:ln w="9525">
                            <a:noFill/>
                            <a:round/>
                            <a:headEnd/>
                            <a:tailEnd/>
                          </a:ln>
                        </wps:spPr>
                        <wps:bodyPr/>
                      </wps:wsp>
                      <wps:wsp>
                        <wps:cNvPr id="953" name="Freeform 95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54" name="Freeform 95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5" name="Line 439"/>
                        <wps:cNvCnPr/>
                        <wps:spPr bwMode="auto">
                          <a:xfrm flipH="1">
                            <a:off x="357951" y="653622"/>
                            <a:ext cx="163897" cy="656"/>
                          </a:xfrm>
                          <a:prstGeom prst="line">
                            <a:avLst/>
                          </a:prstGeom>
                          <a:noFill/>
                          <a:ln w="9525">
                            <a:noFill/>
                            <a:round/>
                            <a:headEnd/>
                            <a:tailEnd/>
                          </a:ln>
                        </wps:spPr>
                        <wps:bodyPr/>
                      </wps:wsp>
                      <wps:wsp>
                        <wps:cNvPr id="956" name="Freeform 95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57" name="Freeform 95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8" name="Line 442"/>
                        <wps:cNvCnPr/>
                        <wps:spPr bwMode="auto">
                          <a:xfrm flipH="1">
                            <a:off x="357951" y="681157"/>
                            <a:ext cx="163897" cy="656"/>
                          </a:xfrm>
                          <a:prstGeom prst="line">
                            <a:avLst/>
                          </a:prstGeom>
                          <a:noFill/>
                          <a:ln w="9525">
                            <a:noFill/>
                            <a:round/>
                            <a:headEnd/>
                            <a:tailEnd/>
                          </a:ln>
                        </wps:spPr>
                        <wps:bodyPr/>
                      </wps:wsp>
                      <wps:wsp>
                        <wps:cNvPr id="959" name="Freeform 95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60" name="Freeform 96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1" name="Freeform 96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2" name="Freeform 96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3" name="Freeform 96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4" name="Freeform 96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5" name="Freeform 96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6" name="Freeform 96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7" name="Freeform 96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8" name="Freeform 96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69" name="Freeform 96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0" name="Freeform 97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71" name="Freeform 97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092570" id="Group 940" o:spid="_x0000_s1026" alt="&quot;&quot;" style="position:absolute;margin-left:0;margin-top:0;width:22.3pt;height:22.45pt;z-index:251726848;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">
                <v:oval id="Oval 94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" fillcolor="#83b14c" stroked="f"/>
                <v:shape id="Freeform 94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94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" path="m87,13c7,13,7,13,7,13,3,13,,10,,6,,3,3,,7,,87,,87,,87,v4,,7,3,7,6c94,10,91,13,87,13xe" fillcolor="#2c5871" stroked="f">
                  <v:path arrowok="t" o:connecttype="custom" o:connectlocs="87,13;7,13;0,6;7,0;87,0;94,6;87,13" o:connectangles="0,0,0,0,0,0,0"/>
                </v:shape>
                <v:shape id="Freeform 944"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945"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" path="m100,243v-16,,-36,,-51,c49,243,51,214,40,199,2,150,,104,,100,,45,45,,100,e" stroked="f">
                  <v:path arrowok="t" o:connecttype="custom" o:connectlocs="100,243;49,243;40,199;0,100;100,0" o:connectangles="0,0,0,0,0"/>
                </v:shape>
                <v:shape id="Freeform 946"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" path="m79,79v-9,,-9,,-9,c70,41,39,9,,9,,,,,,,44,,79,36,79,79xe" stroked="f">
                  <v:path arrowok="t" o:connecttype="custom" o:connectlocs="79,79;70,79;0,9;0,0;79,79" o:connectangles="0,0,0,0,0"/>
                </v:shape>
                <v:shape id="Freeform 947"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" path="m21,248l,246,40,,61,2,21,248r,xe" fillcolor="#0e303f" stroked="f">
                  <v:path arrowok="t" o:connecttype="custom" o:connectlocs="21,248;0,246;40,0;61,2;21,248;21,248" o:connectangles="0,0,0,0,0,0"/>
                </v:shape>
                <v:shape id="Freeform 948"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" path="m40,248l,2,21,,61,246r-21,2l40,248xe" fillcolor="#0e303f" stroked="f">
                  <v:path arrowok="t" o:connecttype="custom" o:connectlocs="40,248;0,2;21,0;61,246;40,248;40,248" o:connectangles="0,0,0,0,0,0"/>
                </v:shape>
                <v:shape id="Freeform 949"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950"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" path="m102,v,53,,53,,53c102,56,99,59,96,59,6,59,6,59,6,59,3,59,,56,,53,,,,,,l102,xe" fillcolor="#0e303f" stroked="f">
                  <v:path arrowok="t" o:connecttype="custom" o:connectlocs="102,0;102,53;96,59;6,59;0,53;0,0;102,0" o:connectangles="0,0,0,0,0,0,0"/>
                </v:shape>
                <v:shape id="Freeform 951"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" stroked="f"/>
                <v:shape id="Freeform 953"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" path="m111,10c5,10,5,10,5,10,2,10,,8,,5,,2,2,,5,,111,,111,,111,v3,,5,2,5,5c116,8,114,10,111,10xe" fillcolor="#2c5871" stroked="f">
                  <v:path arrowok="t" o:connecttype="custom" o:connectlocs="111,10;5,10;0,5;5,0;111,0;116,5;111,10" o:connectangles="0,0,0,0,0,0,0"/>
                </v:shape>
                <v:shape id="Freeform 954"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" stroked="f"/>
                <v:shape id="Freeform 956"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" path="m111,11c5,11,5,11,5,11,2,11,,8,,5,,3,2,,5,,111,,111,,111,v3,,5,3,5,5c116,8,114,11,111,11xe" fillcolor="#2c5871" stroked="f">
                  <v:path arrowok="t" o:connecttype="custom" o:connectlocs="111,11;5,11;0,5;5,0;111,0;116,5;111,11" o:connectangles="0,0,0,0,0,0,0"/>
                </v:shape>
                <v:shape id="Freeform 957"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" stroked="f"/>
                <v:shape id="Freeform 959"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960"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" path="m3,60c2,60,,59,,58,,2,,2,,2,,1,2,,3,,4,,6,1,6,2v,56,,56,,56c6,59,4,60,3,60xe" fillcolor="#a6dae9" stroked="f">
                  <v:path arrowok="t" o:connecttype="custom" o:connectlocs="3,60;0,58;0,2;3,0;6,2;6,58;3,60" o:connectangles="0,0,0,0,0,0,0"/>
                </v:shape>
                <v:shape id="Freeform 961"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96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96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" path="m57,5c2,5,2,5,2,5,1,5,,4,,2,,1,1,,2,,57,,57,,57,v2,,3,1,3,2c60,4,59,5,57,5xe" fillcolor="#a6dae9" stroked="f">
                  <v:path arrowok="t" o:connecttype="custom" o:connectlocs="57,5;2,5;0,2;2,0;57,0;60,2;57,5" o:connectangles="0,0,0,0,0,0,0"/>
                </v:shape>
                <v:shape id="Freeform 96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96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96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96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" path="m51,33v-1,,-1,,-2,-1c2,5,2,5,2,5,,4,,3,1,1,1,,3,,4,,52,28,52,28,52,28v1,1,2,2,1,3c52,32,52,33,51,33xe" fillcolor="#a6dae9" stroked="f">
                  <v:path arrowok="t" o:connecttype="custom" o:connectlocs="51,33;49,32;2,5;1,1;4,0;52,28;53,31;51,33" o:connectangles="0,0,0,0,0,0,0,0"/>
                </v:shape>
                <v:shape id="Freeform 96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" path="m58,5c3,5,3,5,3,5,1,5,,4,,2,,1,1,,3,,58,,58,,58,v1,,2,1,2,2c60,4,59,5,58,5xe" fillcolor="#a6dae9" stroked="f">
                  <v:path arrowok="t" o:connecttype="custom" o:connectlocs="58,5;3,5;0,2;3,0;58,0;60,2;58,5" o:connectangles="0,0,0,0,0,0,0"/>
                </v:shape>
                <v:shape id="Freeform 96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97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" path="m3,53v,,-1,,-1,c1,52,,50,1,49,29,1,29,1,29,1,29,,31,,32,v1,1,2,3,1,4c6,52,6,52,6,52,5,53,4,53,3,53xe" fillcolor="#a6dae9" stroked="f">
                  <v:path arrowok="t" o:connecttype="custom" o:connectlocs="3,53;2,53;1,49;29,1;32,0;33,4;6,52;3,53" o:connectangles="0,0,0,0,0,0,0,0"/>
                </v:shape>
                <v:shape id="Freeform 971"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212E53">
        <w:rPr>
          <w:b/>
          <w:i/>
        </w:rPr>
        <w:t xml:space="preserve">Tip: </w:t>
      </w:r>
      <w:r w:rsidRPr="00212E53">
        <w:rPr>
          <w:i/>
        </w:rPr>
        <w:t xml:space="preserve">Only the functional behaviour assessment is required to be attached. Other assessments do not need to be lodged with the NDIS Commission, but practitioners can attach other reports if useful. </w:t>
      </w:r>
    </w:p>
    <w:p w14:paraId="422D7319" w14:textId="77777777" w:rsidR="00D34F83" w:rsidRPr="00AA5CA8" w:rsidRDefault="00D34F83" w:rsidP="00EE150F">
      <w:pPr>
        <w:pStyle w:val="Bullet1"/>
        <w:numPr>
          <w:ilvl w:val="1"/>
          <w:numId w:val="17"/>
        </w:numPr>
        <w:ind w:left="567" w:hanging="567"/>
        <w:rPr>
          <w:rStyle w:val="Strong"/>
          <w:b w:val="0"/>
          <w:bCs w:val="0"/>
        </w:rPr>
      </w:pPr>
      <w:r>
        <w:t>Click on the name of the assessment, then sel</w:t>
      </w:r>
      <w:r w:rsidRPr="00F94336">
        <w:t>ect</w:t>
      </w:r>
      <w:r>
        <w:t xml:space="preserve"> the</w:t>
      </w:r>
      <w:r w:rsidRPr="00F94336">
        <w:t xml:space="preserve"> </w:t>
      </w:r>
      <w:r w:rsidRPr="00F94336">
        <w:rPr>
          <w:b/>
          <w:bCs/>
        </w:rPr>
        <w:t>A</w:t>
      </w:r>
      <w:r>
        <w:rPr>
          <w:b/>
          <w:bCs/>
        </w:rPr>
        <w:t>ttachments</w:t>
      </w:r>
      <w:r>
        <w:t xml:space="preserve"> tile and </w:t>
      </w:r>
      <w:r w:rsidRPr="00F94336">
        <w:t xml:space="preserve">click </w:t>
      </w:r>
      <w:r w:rsidRPr="00F94336">
        <w:rPr>
          <w:b/>
          <w:bCs/>
        </w:rPr>
        <w:t>Expand</w:t>
      </w:r>
      <w:r>
        <w:rPr>
          <w:rStyle w:val="Strong"/>
        </w:rPr>
        <w:t>.</w:t>
      </w:r>
    </w:p>
    <w:p w14:paraId="64A55BCC" w14:textId="77777777" w:rsidR="00D34F83" w:rsidRDefault="00D34F83" w:rsidP="00DB74AB">
      <w:pPr>
        <w:pStyle w:val="Indentedtext"/>
        <w:ind w:left="0"/>
        <w:rPr>
          <w:noProof/>
          <w:lang w:eastAsia="en-AU"/>
        </w:rPr>
      </w:pPr>
      <w:r>
        <w:rPr>
          <w:noProof/>
          <w:lang w:eastAsia="en-AU"/>
        </w:rPr>
        <w:drawing>
          <wp:inline distT="0" distB="0" distL="0" distR="0" wp14:anchorId="00DCA8D3" wp14:editId="147ABA34">
            <wp:extent cx="5676900" cy="2106522"/>
            <wp:effectExtent l="19050" t="19050" r="19050" b="27305"/>
            <wp:docPr id="41" name="Picture 41" descr="An image showing to expand the attachments tile." title="Step 8.3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ssments 2_new.jpg"/>
                    <pic:cNvPicPr/>
                  </pic:nvPicPr>
                  <pic:blipFill>
                    <a:blip r:embed="rId48">
                      <a:extLst>
                        <a:ext uri="{28A0092B-C50C-407E-A947-70E740481C1C}">
                          <a14:useLocalDpi xmlns:a14="http://schemas.microsoft.com/office/drawing/2010/main" val="0"/>
                        </a:ext>
                      </a:extLst>
                    </a:blip>
                    <a:stretch>
                      <a:fillRect/>
                    </a:stretch>
                  </pic:blipFill>
                  <pic:spPr>
                    <a:xfrm>
                      <a:off x="0" y="0"/>
                      <a:ext cx="5749617" cy="2133505"/>
                    </a:xfrm>
                    <a:prstGeom prst="rect">
                      <a:avLst/>
                    </a:prstGeom>
                    <a:ln w="9525">
                      <a:solidFill>
                        <a:schemeClr val="tx1"/>
                      </a:solidFill>
                    </a:ln>
                  </pic:spPr>
                </pic:pic>
              </a:graphicData>
            </a:graphic>
          </wp:inline>
        </w:drawing>
      </w:r>
    </w:p>
    <w:p w14:paraId="36BF9985" w14:textId="77777777" w:rsidR="00D34F83" w:rsidRDefault="00D34F83" w:rsidP="00EE150F">
      <w:pPr>
        <w:pStyle w:val="Bullet1"/>
        <w:numPr>
          <w:ilvl w:val="1"/>
          <w:numId w:val="17"/>
        </w:numPr>
        <w:spacing w:before="400"/>
        <w:ind w:left="567" w:hanging="567"/>
      </w:pPr>
      <w:r>
        <w:t xml:space="preserve">Click </w:t>
      </w:r>
      <w:r>
        <w:rPr>
          <w:rStyle w:val="Strong"/>
        </w:rPr>
        <w:t>Add attachment</w:t>
      </w:r>
      <w:r>
        <w:rPr>
          <w:rStyle w:val="Strong"/>
          <w:b w:val="0"/>
        </w:rPr>
        <w:t>.</w:t>
      </w:r>
    </w:p>
    <w:p w14:paraId="6F71592F" w14:textId="77777777" w:rsidR="00D34F83" w:rsidRDefault="00D34F83" w:rsidP="00DB74AB">
      <w:pPr>
        <w:pStyle w:val="Indentedtext"/>
        <w:ind w:left="0"/>
      </w:pPr>
      <w:r>
        <w:rPr>
          <w:noProof/>
          <w:lang w:eastAsia="en-AU"/>
        </w:rPr>
        <w:drawing>
          <wp:inline distT="0" distB="0" distL="0" distR="0" wp14:anchorId="7B20FB59" wp14:editId="242A4432">
            <wp:extent cx="5646988" cy="1247140"/>
            <wp:effectExtent l="19050" t="19050" r="11430" b="10160"/>
            <wp:docPr id="57" name="Picture 57" descr="An image showing how to click add attachment." title="Step 8.4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T3 - Online complaint form 01a.png"/>
                    <pic:cNvPicPr/>
                  </pic:nvPicPr>
                  <pic:blipFill>
                    <a:blip r:embed="rId49">
                      <a:extLst>
                        <a:ext uri="{28A0092B-C50C-407E-A947-70E740481C1C}">
                          <a14:useLocalDpi xmlns:a14="http://schemas.microsoft.com/office/drawing/2010/main" val="0"/>
                        </a:ext>
                      </a:extLst>
                    </a:blip>
                    <a:stretch>
                      <a:fillRect/>
                    </a:stretch>
                  </pic:blipFill>
                  <pic:spPr>
                    <a:xfrm>
                      <a:off x="0" y="0"/>
                      <a:ext cx="5724169" cy="1264185"/>
                    </a:xfrm>
                    <a:prstGeom prst="rect">
                      <a:avLst/>
                    </a:prstGeom>
                    <a:ln>
                      <a:solidFill>
                        <a:schemeClr val="tx1"/>
                      </a:solidFill>
                    </a:ln>
                  </pic:spPr>
                </pic:pic>
              </a:graphicData>
            </a:graphic>
          </wp:inline>
        </w:drawing>
      </w:r>
    </w:p>
    <w:p w14:paraId="6A77400E" w14:textId="77777777" w:rsidR="00D34F83" w:rsidRPr="0078428A" w:rsidRDefault="00D34F83" w:rsidP="00EE150F">
      <w:pPr>
        <w:pStyle w:val="Bullet1"/>
        <w:numPr>
          <w:ilvl w:val="1"/>
          <w:numId w:val="17"/>
        </w:numPr>
        <w:spacing w:before="400"/>
        <w:ind w:left="567" w:hanging="567"/>
        <w:rPr>
          <w:rStyle w:val="Strong"/>
          <w:b w:val="0"/>
          <w:bCs w:val="0"/>
        </w:rPr>
      </w:pPr>
      <w:r>
        <w:t xml:space="preserve">Choose a </w:t>
      </w:r>
      <w:r w:rsidRPr="00F94336">
        <w:rPr>
          <w:rStyle w:val="Strong"/>
        </w:rPr>
        <w:t>File to Upload (attach)</w:t>
      </w:r>
      <w:r>
        <w:t xml:space="preserve"> then click </w:t>
      </w:r>
      <w:r>
        <w:rPr>
          <w:rStyle w:val="Strong"/>
        </w:rPr>
        <w:t>Open</w:t>
      </w:r>
      <w:r>
        <w:rPr>
          <w:rStyle w:val="Strong"/>
          <w:b w:val="0"/>
        </w:rPr>
        <w:t>.</w:t>
      </w:r>
    </w:p>
    <w:p w14:paraId="7BE14D26" w14:textId="77777777" w:rsidR="00D34F83" w:rsidRDefault="00D34F83" w:rsidP="00DB74AB">
      <w:pPr>
        <w:pStyle w:val="Indentedtext"/>
        <w:ind w:left="0"/>
      </w:pPr>
      <w:r>
        <w:rPr>
          <w:noProof/>
          <w:lang w:eastAsia="en-AU"/>
        </w:rPr>
        <w:drawing>
          <wp:inline distT="0" distB="0" distL="0" distR="0" wp14:anchorId="27C03996" wp14:editId="0EC9A44E">
            <wp:extent cx="5695950" cy="2652971"/>
            <wp:effectExtent l="19050" t="19050" r="19050" b="14605"/>
            <wp:docPr id="166" name="Picture 166" descr="An image showing a file upload window and to click open." title="Step 8.5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ile upload view 1.jpg"/>
                    <pic:cNvPicPr/>
                  </pic:nvPicPr>
                  <pic:blipFill>
                    <a:blip r:embed="rId50">
                      <a:extLst>
                        <a:ext uri="{28A0092B-C50C-407E-A947-70E740481C1C}">
                          <a14:useLocalDpi xmlns:a14="http://schemas.microsoft.com/office/drawing/2010/main" val="0"/>
                        </a:ext>
                      </a:extLst>
                    </a:blip>
                    <a:stretch>
                      <a:fillRect/>
                    </a:stretch>
                  </pic:blipFill>
                  <pic:spPr>
                    <a:xfrm>
                      <a:off x="0" y="0"/>
                      <a:ext cx="5761624" cy="2683560"/>
                    </a:xfrm>
                    <a:prstGeom prst="rect">
                      <a:avLst/>
                    </a:prstGeom>
                    <a:ln w="9525">
                      <a:solidFill>
                        <a:schemeClr val="tx1"/>
                      </a:solidFill>
                    </a:ln>
                  </pic:spPr>
                </pic:pic>
              </a:graphicData>
            </a:graphic>
          </wp:inline>
        </w:drawing>
      </w:r>
    </w:p>
    <w:p w14:paraId="0D599282" w14:textId="68B1084B" w:rsidR="00D34F83" w:rsidRDefault="00D34F83" w:rsidP="00D34F83">
      <w:pPr>
        <w:suppressAutoHyphens w:val="0"/>
        <w:spacing w:before="120" w:after="120" w:line="240" w:lineRule="auto"/>
      </w:pPr>
    </w:p>
    <w:p w14:paraId="405647B0" w14:textId="77777777" w:rsidR="00D34F83" w:rsidRPr="0078428A" w:rsidRDefault="00D34F83" w:rsidP="00EE150F">
      <w:pPr>
        <w:pStyle w:val="Bullet1"/>
        <w:numPr>
          <w:ilvl w:val="1"/>
          <w:numId w:val="17"/>
        </w:numPr>
        <w:ind w:left="567" w:hanging="567"/>
        <w:rPr>
          <w:rStyle w:val="Strong"/>
          <w:b w:val="0"/>
          <w:bCs w:val="0"/>
        </w:rPr>
      </w:pPr>
      <w:r>
        <w:lastRenderedPageBreak/>
        <w:t xml:space="preserve">Select </w:t>
      </w:r>
      <w:r w:rsidRPr="00E611F0">
        <w:rPr>
          <w:i/>
        </w:rPr>
        <w:t>Functional</w:t>
      </w:r>
      <w:r>
        <w:rPr>
          <w:i/>
        </w:rPr>
        <w:t xml:space="preserve"> </w:t>
      </w:r>
      <w:r w:rsidRPr="00E611F0">
        <w:rPr>
          <w:i/>
        </w:rPr>
        <w:t>Behaviour Assessment</w:t>
      </w:r>
      <w:r>
        <w:t xml:space="preserve"> as the </w:t>
      </w:r>
      <w:r w:rsidRPr="00E611F0">
        <w:rPr>
          <w:b/>
        </w:rPr>
        <w:t>Document type</w:t>
      </w:r>
      <w:r>
        <w:t xml:space="preserve"> then click </w:t>
      </w:r>
      <w:r>
        <w:rPr>
          <w:rStyle w:val="Strong"/>
        </w:rPr>
        <w:t>Save and close</w:t>
      </w:r>
      <w:r>
        <w:rPr>
          <w:rStyle w:val="Strong"/>
          <w:b w:val="0"/>
        </w:rPr>
        <w:t>.</w:t>
      </w:r>
    </w:p>
    <w:p w14:paraId="49090932" w14:textId="77777777" w:rsidR="00D34F83" w:rsidRDefault="00D34F83" w:rsidP="00096322">
      <w:pPr>
        <w:pStyle w:val="Indentedtext"/>
        <w:ind w:left="0"/>
      </w:pPr>
      <w:r>
        <w:rPr>
          <w:noProof/>
          <w:lang w:eastAsia="en-AU"/>
        </w:rPr>
        <w:drawing>
          <wp:inline distT="0" distB="0" distL="0" distR="0" wp14:anchorId="5946D7A2" wp14:editId="67F0475D">
            <wp:extent cx="5715635" cy="2715321"/>
            <wp:effectExtent l="19050" t="19050" r="18415" b="27940"/>
            <wp:docPr id="59" name="Picture 59" descr="An image showing how to select the document type and click save and close." title="Step 8.6 Save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T4 - Online complaint form 01a.png"/>
                    <pic:cNvPicPr/>
                  </pic:nvPicPr>
                  <pic:blipFill>
                    <a:blip r:embed="rId51">
                      <a:extLst>
                        <a:ext uri="{28A0092B-C50C-407E-A947-70E740481C1C}">
                          <a14:useLocalDpi xmlns:a14="http://schemas.microsoft.com/office/drawing/2010/main" val="0"/>
                        </a:ext>
                      </a:extLst>
                    </a:blip>
                    <a:stretch>
                      <a:fillRect/>
                    </a:stretch>
                  </pic:blipFill>
                  <pic:spPr>
                    <a:xfrm>
                      <a:off x="0" y="0"/>
                      <a:ext cx="5757135" cy="2735036"/>
                    </a:xfrm>
                    <a:prstGeom prst="rect">
                      <a:avLst/>
                    </a:prstGeom>
                    <a:ln w="9525">
                      <a:solidFill>
                        <a:schemeClr val="tx1"/>
                      </a:solidFill>
                    </a:ln>
                  </pic:spPr>
                </pic:pic>
              </a:graphicData>
            </a:graphic>
          </wp:inline>
        </w:drawing>
      </w:r>
    </w:p>
    <w:p w14:paraId="7AB2B055" w14:textId="77777777" w:rsidR="00D34F83" w:rsidRPr="00212E53" w:rsidRDefault="00D34F83" w:rsidP="00096322">
      <w:pPr>
        <w:pStyle w:val="Bullet1"/>
        <w:numPr>
          <w:ilvl w:val="0"/>
          <w:numId w:val="0"/>
        </w:numPr>
        <w:spacing w:before="360"/>
        <w:ind w:left="567"/>
        <w:rPr>
          <w:i/>
        </w:rPr>
      </w:pPr>
      <w:r w:rsidRPr="00212E53">
        <w:rPr>
          <w:b/>
          <w:i/>
          <w:noProof/>
          <w:lang w:eastAsia="en-AU"/>
        </w:rPr>
        <mc:AlternateContent>
          <mc:Choice Requires="wpg">
            <w:drawing>
              <wp:anchor distT="0" distB="0" distL="114300" distR="114300" simplePos="0" relativeHeight="251727872" behindDoc="0" locked="0" layoutInCell="1" allowOverlap="1" wp14:anchorId="488169B0" wp14:editId="06A5A930">
                <wp:simplePos x="0" y="0"/>
                <wp:positionH relativeFrom="margin">
                  <wp:align>left</wp:align>
                </wp:positionH>
                <wp:positionV relativeFrom="paragraph">
                  <wp:posOffset>113168</wp:posOffset>
                </wp:positionV>
                <wp:extent cx="283210" cy="285115"/>
                <wp:effectExtent l="0" t="0" r="2540" b="635"/>
                <wp:wrapNone/>
                <wp:docPr id="972" name="Group 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973" name="Oval 97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74" name="Freeform 97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75" name="Freeform 97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76" name="Freeform 97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77" name="Freeform 97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78" name="Freeform 97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79" name="Freeform 97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0" name="Freeform 98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1" name="Freeform 98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2" name="Freeform 98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3" name="Freeform 98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4" name="Line 436"/>
                        <wps:cNvCnPr/>
                        <wps:spPr bwMode="auto">
                          <a:xfrm flipH="1">
                            <a:off x="357951" y="627398"/>
                            <a:ext cx="163897" cy="656"/>
                          </a:xfrm>
                          <a:prstGeom prst="line">
                            <a:avLst/>
                          </a:prstGeom>
                          <a:noFill/>
                          <a:ln w="9525">
                            <a:noFill/>
                            <a:round/>
                            <a:headEnd/>
                            <a:tailEnd/>
                          </a:ln>
                        </wps:spPr>
                        <wps:bodyPr/>
                      </wps:wsp>
                      <wps:wsp>
                        <wps:cNvPr id="985" name="Freeform 98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86" name="Freeform 98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7" name="Line 439"/>
                        <wps:cNvCnPr/>
                        <wps:spPr bwMode="auto">
                          <a:xfrm flipH="1">
                            <a:off x="357951" y="653622"/>
                            <a:ext cx="163897" cy="656"/>
                          </a:xfrm>
                          <a:prstGeom prst="line">
                            <a:avLst/>
                          </a:prstGeom>
                          <a:noFill/>
                          <a:ln w="9525">
                            <a:noFill/>
                            <a:round/>
                            <a:headEnd/>
                            <a:tailEnd/>
                          </a:ln>
                        </wps:spPr>
                        <wps:bodyPr/>
                      </wps:wsp>
                      <wps:wsp>
                        <wps:cNvPr id="988" name="Freeform 98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89" name="Freeform 98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90" name="Line 442"/>
                        <wps:cNvCnPr/>
                        <wps:spPr bwMode="auto">
                          <a:xfrm flipH="1">
                            <a:off x="357951" y="681157"/>
                            <a:ext cx="163897" cy="656"/>
                          </a:xfrm>
                          <a:prstGeom prst="line">
                            <a:avLst/>
                          </a:prstGeom>
                          <a:noFill/>
                          <a:ln w="9525">
                            <a:noFill/>
                            <a:round/>
                            <a:headEnd/>
                            <a:tailEnd/>
                          </a:ln>
                        </wps:spPr>
                        <wps:bodyPr/>
                      </wps:wsp>
                      <wps:wsp>
                        <wps:cNvPr id="991" name="Freeform 99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92" name="Freeform 99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3" name="Freeform 99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4" name="Freeform 99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5" name="Freeform 99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6" name="Freeform 99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7" name="Freeform 99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8" name="Freeform 99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9" name="Freeform 99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0" name="Freeform 100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1" name="Freeform 100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2" name="Freeform 100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03" name="Freeform 100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D35C0D" id="Group 972" o:spid="_x0000_s1026" alt="&quot;&quot;" style="position:absolute;margin-left:0;margin-top:8.9pt;width:22.3pt;height:22.45pt;z-index:251727872;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">
                <v:oval id="Oval 97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" fillcolor="#83b14c" stroked="f"/>
                <v:shape id="Freeform 974"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975"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" path="m87,13c7,13,7,13,7,13,3,13,,10,,6,,3,3,,7,,87,,87,,87,v4,,7,3,7,6c94,10,91,13,87,13xe" fillcolor="#2c5871" stroked="f">
                  <v:path arrowok="t" o:connecttype="custom" o:connectlocs="87,13;7,13;0,6;7,0;87,0;94,6;87,13" o:connectangles="0,0,0,0,0,0,0"/>
                </v:shape>
                <v:shape id="Freeform 97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977"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" path="m100,243v-16,,-36,,-51,c49,243,51,214,40,199,2,150,,104,,100,,45,45,,100,e" stroked="f">
                  <v:path arrowok="t" o:connecttype="custom" o:connectlocs="100,243;49,243;40,199;0,100;100,0" o:connectangles="0,0,0,0,0"/>
                </v:shape>
                <v:shape id="Freeform 978"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" path="m79,79v-9,,-9,,-9,c70,41,39,9,,9,,,,,,,44,,79,36,79,79xe" stroked="f">
                  <v:path arrowok="t" o:connecttype="custom" o:connectlocs="79,79;70,79;0,9;0,0;79,79" o:connectangles="0,0,0,0,0"/>
                </v:shape>
                <v:shape id="Freeform 979"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" path="m21,248l,246,40,,61,2,21,248r,xe" fillcolor="#0e303f" stroked="f">
                  <v:path arrowok="t" o:connecttype="custom" o:connectlocs="21,248;0,246;40,0;61,2;21,248;21,248" o:connectangles="0,0,0,0,0,0"/>
                </v:shape>
                <v:shape id="Freeform 980"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" path="m40,248l,2,21,,61,246r-21,2l40,248xe" fillcolor="#0e303f" stroked="f">
                  <v:path arrowok="t" o:connecttype="custom" o:connectlocs="40,248;0,2;21,0;61,246;40,248;40,248" o:connectangles="0,0,0,0,0,0"/>
                </v:shape>
                <v:shape id="Freeform 981"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982"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" path="m102,v,53,,53,,53c102,56,99,59,96,59,6,59,6,59,6,59,3,59,,56,,53,,,,,,l102,xe" fillcolor="#0e303f" stroked="f">
                  <v:path arrowok="t" o:connecttype="custom" o:connectlocs="102,0;102,53;96,59;6,59;0,53;0,0;102,0" o:connectangles="0,0,0,0,0,0,0"/>
                </v:shape>
                <v:shape id="Freeform 983"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" stroked="f"/>
                <v:shape id="Freeform 985"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986"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" stroked="f"/>
                <v:shape id="Freeform 98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989"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" stroked="f"/>
                <v:shape id="Freeform 991"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99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" path="m3,60c2,60,,59,,58,,2,,2,,2,,1,2,,3,,4,,6,1,6,2v,56,,56,,56c6,59,4,60,3,60xe" fillcolor="#a6dae9" stroked="f">
                  <v:path arrowok="t" o:connecttype="custom" o:connectlocs="3,60;0,58;0,2;3,0;6,2;6,58;3,60" o:connectangles="0,0,0,0,0,0,0"/>
                </v:shape>
                <v:shape id="Freeform 993"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" path="m31,53v-1,,-2,,-3,-1c1,4,1,4,1,4,,3,,1,2,,3,,5,,5,1,33,49,33,49,33,49v1,1,,3,-1,4c32,53,31,53,31,53xe" fillcolor="#a6dae9" stroked="f">
                  <v:path arrowok="t" o:connecttype="custom" o:connectlocs="31,53;28,52;1,4;2,0;5,1;33,49;32,53;31,53" o:connectangles="0,0,0,0,0,0,0,0"/>
                </v:shape>
                <v:shape id="Freeform 994"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995"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" path="m57,5c2,5,2,5,2,5,1,5,,4,,2,,1,1,,2,,57,,57,,57,v2,,3,1,3,2c60,4,59,5,57,5xe" fillcolor="#a6dae9" stroked="f">
                  <v:path arrowok="t" o:connecttype="custom" o:connectlocs="57,5;2,5;0,2;2,0;57,0;60,2;57,5" o:connectangles="0,0,0,0,0,0,0"/>
                </v:shape>
                <v:shape id="Freeform 996"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99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99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99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1000"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" path="m58,5c3,5,3,5,3,5,1,5,,4,,2,,1,1,,3,,58,,58,,58,v1,,2,1,2,2c60,4,59,5,58,5xe" fillcolor="#a6dae9" stroked="f">
                  <v:path arrowok="t" o:connecttype="custom" o:connectlocs="58,5;3,5;0,2;3,0;58,0;60,2;58,5" o:connectangles="0,0,0,0,0,0,0"/>
                </v:shape>
                <v:shape id="Freeform 1001"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002"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" path="m3,53v,,-1,,-1,c1,52,,50,1,49,29,1,29,1,29,1,29,,31,,32,v1,1,2,3,1,4c6,52,6,52,6,52,5,53,4,53,3,53xe" fillcolor="#a6dae9" stroked="f">
                  <v:path arrowok="t" o:connecttype="custom" o:connectlocs="3,53;2,53;1,49;29,1;32,0;33,4;6,52;3,53" o:connectangles="0,0,0,0,0,0,0,0"/>
                </v:shape>
                <v:shape id="Freeform 1003"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Pr="00212E53">
        <w:rPr>
          <w:b/>
          <w:i/>
        </w:rPr>
        <w:t xml:space="preserve">Tip: </w:t>
      </w:r>
      <w:r w:rsidRPr="00212E53">
        <w:rPr>
          <w:i/>
        </w:rPr>
        <w:t>If the functional behaviour assessment is contained within the behaviour support plan, attach the behaviour support plan here as well as attaching it under</w:t>
      </w:r>
      <w:r w:rsidRPr="00212E53">
        <w:rPr>
          <w:b/>
          <w:i/>
        </w:rPr>
        <w:t xml:space="preserve"> attachments</w:t>
      </w:r>
      <w:r w:rsidRPr="00212E53">
        <w:rPr>
          <w:i/>
        </w:rPr>
        <w:t xml:space="preserve">. </w:t>
      </w:r>
    </w:p>
    <w:p w14:paraId="34239FAC" w14:textId="77777777" w:rsidR="00D34F83" w:rsidRPr="00212E53" w:rsidRDefault="00D34F83" w:rsidP="00096322">
      <w:pPr>
        <w:pStyle w:val="Bullet1"/>
        <w:numPr>
          <w:ilvl w:val="0"/>
          <w:numId w:val="0"/>
        </w:numPr>
        <w:ind w:left="567"/>
        <w:rPr>
          <w:i/>
        </w:rPr>
      </w:pPr>
      <w:r w:rsidRPr="00212E53">
        <w:rPr>
          <w:b/>
          <w:i/>
          <w:noProof/>
          <w:lang w:eastAsia="en-AU"/>
        </w:rPr>
        <mc:AlternateContent>
          <mc:Choice Requires="wpg">
            <w:drawing>
              <wp:anchor distT="0" distB="0" distL="114300" distR="114300" simplePos="0" relativeHeight="251728896" behindDoc="0" locked="0" layoutInCell="1" allowOverlap="1" wp14:anchorId="1B6819CD" wp14:editId="1C58583A">
                <wp:simplePos x="0" y="0"/>
                <wp:positionH relativeFrom="margin">
                  <wp:posOffset>0</wp:posOffset>
                </wp:positionH>
                <wp:positionV relativeFrom="paragraph">
                  <wp:posOffset>0</wp:posOffset>
                </wp:positionV>
                <wp:extent cx="283210" cy="285115"/>
                <wp:effectExtent l="0" t="0" r="2540" b="635"/>
                <wp:wrapNone/>
                <wp:docPr id="1004" name="Group 1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05" name="Oval 100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06" name="Freeform 100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007" name="Freeform 100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08" name="Freeform 100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09" name="Freeform 100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10" name="Freeform 101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011" name="Freeform 101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2" name="Freeform 101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3" name="Freeform 101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4" name="Freeform 101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5" name="Freeform 101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6" name="Line 436"/>
                        <wps:cNvCnPr/>
                        <wps:spPr bwMode="auto">
                          <a:xfrm flipH="1">
                            <a:off x="357951" y="627398"/>
                            <a:ext cx="163897" cy="656"/>
                          </a:xfrm>
                          <a:prstGeom prst="line">
                            <a:avLst/>
                          </a:prstGeom>
                          <a:noFill/>
                          <a:ln w="9525">
                            <a:noFill/>
                            <a:round/>
                            <a:headEnd/>
                            <a:tailEnd/>
                          </a:ln>
                        </wps:spPr>
                        <wps:bodyPr/>
                      </wps:wsp>
                      <wps:wsp>
                        <wps:cNvPr id="1017" name="Freeform 101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18" name="Freeform 101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19" name="Line 439"/>
                        <wps:cNvCnPr/>
                        <wps:spPr bwMode="auto">
                          <a:xfrm flipH="1">
                            <a:off x="357951" y="653622"/>
                            <a:ext cx="163897" cy="656"/>
                          </a:xfrm>
                          <a:prstGeom prst="line">
                            <a:avLst/>
                          </a:prstGeom>
                          <a:noFill/>
                          <a:ln w="9525">
                            <a:noFill/>
                            <a:round/>
                            <a:headEnd/>
                            <a:tailEnd/>
                          </a:ln>
                        </wps:spPr>
                        <wps:bodyPr/>
                      </wps:wsp>
                      <wps:wsp>
                        <wps:cNvPr id="1020" name="Freeform 102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1" name="Freeform 102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22" name="Line 442"/>
                        <wps:cNvCnPr/>
                        <wps:spPr bwMode="auto">
                          <a:xfrm flipH="1">
                            <a:off x="357951" y="681157"/>
                            <a:ext cx="163897" cy="656"/>
                          </a:xfrm>
                          <a:prstGeom prst="line">
                            <a:avLst/>
                          </a:prstGeom>
                          <a:noFill/>
                          <a:ln w="9525">
                            <a:noFill/>
                            <a:round/>
                            <a:headEnd/>
                            <a:tailEnd/>
                          </a:ln>
                        </wps:spPr>
                        <wps:bodyPr/>
                      </wps:wsp>
                      <wps:wsp>
                        <wps:cNvPr id="1023" name="Freeform 102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4" name="Freeform 102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5" name="Freeform 102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6" name="Freeform 102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7" name="Freeform 102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8" name="Freeform 102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29" name="Freeform 102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0" name="Freeform 103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1" name="Freeform 103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2" name="Freeform 103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3" name="Freeform 103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4" name="Freeform 103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35" name="Freeform 103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4EED87" id="Group 1004" o:spid="_x0000_s1026" alt="&quot;&quot;" style="position:absolute;margin-left:0;margin-top:0;width:22.3pt;height:22.45pt;z-index:25172889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">
                <v:oval id="Oval 100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" fillcolor="#83b14c" stroked="f"/>
                <v:shape id="Freeform 100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00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" path="m87,13c7,13,7,13,7,13,3,13,,10,,6,,3,3,,7,,87,,87,,87,v4,,7,3,7,6c94,10,91,13,87,13xe" fillcolor="#2c5871" stroked="f">
                  <v:path arrowok="t" o:connecttype="custom" o:connectlocs="87,13;7,13;0,6;7,0;87,0;94,6;87,13" o:connectangles="0,0,0,0,0,0,0"/>
                </v:shape>
                <v:shape id="Freeform 100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00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" path="m100,243v-16,,-36,,-51,c49,243,51,214,40,199,2,150,,104,,100,,45,45,,100,e" stroked="f">
                  <v:path arrowok="t" o:connecttype="custom" o:connectlocs="100,243;49,243;40,199;0,100;100,0" o:connectangles="0,0,0,0,0"/>
                </v:shape>
                <v:shape id="Freeform 101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" path="m79,79v-9,,-9,,-9,c70,41,39,9,,9,,,,,,,44,,79,36,79,79xe" stroked="f">
                  <v:path arrowok="t" o:connecttype="custom" o:connectlocs="79,79;70,79;0,9;0,0;79,79" o:connectangles="0,0,0,0,0"/>
                </v:shape>
                <v:shape id="Freeform 101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" path="m21,248l,246,40,,61,2,21,248r,xe" fillcolor="#0e303f" stroked="f">
                  <v:path arrowok="t" o:connecttype="custom" o:connectlocs="21,248;0,246;40,0;61,2;21,248;21,248" o:connectangles="0,0,0,0,0,0"/>
                </v:shape>
                <v:shape id="Freeform 101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" path="m40,248l,2,21,,61,246r-21,2l40,248xe" fillcolor="#0e303f" stroked="f">
                  <v:path arrowok="t" o:connecttype="custom" o:connectlocs="40,248;0,2;21,0;61,246;40,248;40,248" o:connectangles="0,0,0,0,0,0"/>
                </v:shape>
                <v:shape id="Freeform 101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01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" path="m102,v,53,,53,,53c102,56,99,59,96,59,6,59,6,59,6,59,3,59,,56,,53,,,,,,l102,xe" fillcolor="#0e303f" stroked="f">
                  <v:path arrowok="t" o:connecttype="custom" o:connectlocs="102,0;102,53;96,59;6,59;0,53;0,0;102,0" o:connectangles="0,0,0,0,0,0,0"/>
                </v:shape>
                <v:shape id="Freeform 101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" stroked="f"/>
                <v:shape id="Freeform 101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01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" stroked="f"/>
                <v:shape id="Freeform 102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102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" stroked="f"/>
                <v:shape id="Freeform 102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02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" path="m3,60c2,60,,59,,58,,2,,2,,2,,1,2,,3,,4,,6,1,6,2v,56,,56,,56c6,59,4,60,3,60xe" fillcolor="#a6dae9" stroked="f">
                  <v:path arrowok="t" o:connecttype="custom" o:connectlocs="3,60;0,58;0,2;3,0;6,2;6,58;3,60" o:connectangles="0,0,0,0,0,0,0"/>
                </v:shape>
                <v:shape id="Freeform 102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102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02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" path="m57,5c2,5,2,5,2,5,1,5,,4,,2,,1,1,,2,,57,,57,,57,v2,,3,1,3,2c60,4,59,5,57,5xe" fillcolor="#a6dae9" stroked="f">
                  <v:path arrowok="t" o:connecttype="custom" o:connectlocs="57,5;2,5;0,2;2,0;57,0;60,2;57,5" o:connectangles="0,0,0,0,0,0,0"/>
                </v:shape>
                <v:shape id="Freeform 102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102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03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103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03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" path="m58,5c3,5,3,5,3,5,1,5,,4,,2,,1,1,,3,,58,,58,,58,v1,,2,1,2,2c60,4,59,5,58,5xe" fillcolor="#a6dae9" stroked="f">
                  <v:path arrowok="t" o:connecttype="custom" o:connectlocs="58,5;3,5;0,2;3,0;58,0;60,2;58,5" o:connectangles="0,0,0,0,0,0,0"/>
                </v:shape>
                <v:shape id="Freeform 103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" path="m3,34c2,34,1,33,1,32,,31,,29,1,29,49,1,49,1,49,1v2,-1,3,,4,1c54,3,53,5,52,6,4,33,4,33,4,33v,,-1,1,-1,1xe" fillcolor="#a6dae9" stroked="f">
                  <v:path arrowok="t" o:connecttype="custom" o:connectlocs="3,34;1,32;1,29;49,1;53,2;52,6;4,33;3,34" o:connectangles="0,0,0,0,0,0,0,0"/>
                </v:shape>
                <v:shape id="Freeform 103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103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Pr="00212E53">
        <w:rPr>
          <w:b/>
          <w:i/>
        </w:rPr>
        <w:t xml:space="preserve">Tip: </w:t>
      </w:r>
      <w:r w:rsidRPr="00212E53">
        <w:rPr>
          <w:i/>
        </w:rPr>
        <w:t xml:space="preserve">Ensure that you have Functional Behaviour Assessment showing on the screen in two places, both at the top and underneath </w:t>
      </w:r>
      <w:r w:rsidRPr="00212E53">
        <w:rPr>
          <w:b/>
          <w:i/>
        </w:rPr>
        <w:t>Attachments</w:t>
      </w:r>
      <w:r w:rsidRPr="00212E53">
        <w:rPr>
          <w:i/>
        </w:rPr>
        <w:t xml:space="preserve">. </w:t>
      </w:r>
    </w:p>
    <w:p w14:paraId="55B14773" w14:textId="77777777" w:rsidR="00D34F83" w:rsidRPr="00881258" w:rsidRDefault="00D34F83" w:rsidP="00096322">
      <w:pPr>
        <w:pStyle w:val="Bullet1"/>
        <w:numPr>
          <w:ilvl w:val="0"/>
          <w:numId w:val="0"/>
        </w:numPr>
        <w:spacing w:before="120" w:after="120"/>
      </w:pPr>
      <w:r>
        <w:rPr>
          <w:noProof/>
          <w:lang w:eastAsia="en-AU"/>
        </w:rPr>
        <w:drawing>
          <wp:inline distT="0" distB="0" distL="0" distR="0" wp14:anchorId="7542B6D4" wp14:editId="2C2384BA">
            <wp:extent cx="5689600" cy="3258776"/>
            <wp:effectExtent l="19050" t="19050" r="25400" b="18415"/>
            <wp:docPr id="12" name="Picture 12" descr="Shows requirement to have both functional assessment at top and bottom. " title="function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ssment functional view 2 arrows.png"/>
                    <pic:cNvPicPr/>
                  </pic:nvPicPr>
                  <pic:blipFill>
                    <a:blip r:embed="rId52">
                      <a:extLst>
                        <a:ext uri="{28A0092B-C50C-407E-A947-70E740481C1C}">
                          <a14:useLocalDpi xmlns:a14="http://schemas.microsoft.com/office/drawing/2010/main" val="0"/>
                        </a:ext>
                      </a:extLst>
                    </a:blip>
                    <a:stretch>
                      <a:fillRect/>
                    </a:stretch>
                  </pic:blipFill>
                  <pic:spPr>
                    <a:xfrm>
                      <a:off x="0" y="0"/>
                      <a:ext cx="5715502" cy="3273612"/>
                    </a:xfrm>
                    <a:prstGeom prst="rect">
                      <a:avLst/>
                    </a:prstGeom>
                    <a:ln w="9525">
                      <a:solidFill>
                        <a:schemeClr val="tx1"/>
                      </a:solidFill>
                    </a:ln>
                  </pic:spPr>
                </pic:pic>
              </a:graphicData>
            </a:graphic>
          </wp:inline>
        </w:drawing>
      </w:r>
    </w:p>
    <w:p w14:paraId="64BD52E8" w14:textId="69A7986D" w:rsidR="00D34F83" w:rsidRDefault="00D34F83">
      <w:pPr>
        <w:suppressAutoHyphens w:val="0"/>
        <w:spacing w:before="120" w:after="120" w:line="240" w:lineRule="auto"/>
      </w:pPr>
    </w:p>
    <w:p w14:paraId="1344287A" w14:textId="77777777" w:rsidR="0002578F" w:rsidRDefault="0002578F">
      <w:pPr>
        <w:suppressAutoHyphens w:val="0"/>
        <w:spacing w:before="120" w:after="120" w:line="240" w:lineRule="auto"/>
        <w:rPr>
          <w:rFonts w:asciiTheme="majorHAnsi" w:eastAsiaTheme="majorEastAsia" w:hAnsiTheme="majorHAnsi" w:cstheme="majorBidi"/>
          <w:b/>
          <w:color w:val="5F2E74" w:themeColor="accent1"/>
          <w:sz w:val="34"/>
          <w:szCs w:val="34"/>
        </w:rPr>
      </w:pPr>
      <w:bookmarkStart w:id="50" w:name="_Toc173963117"/>
      <w:r>
        <w:rPr>
          <w:color w:val="5F2E74" w:themeColor="accent1"/>
        </w:rPr>
        <w:br w:type="page"/>
      </w:r>
    </w:p>
    <w:p w14:paraId="52768D03" w14:textId="2A36CC30" w:rsidR="00C03787" w:rsidRDefault="00C03787" w:rsidP="00EE150F">
      <w:pPr>
        <w:pStyle w:val="Heading2"/>
        <w:numPr>
          <w:ilvl w:val="0"/>
          <w:numId w:val="13"/>
        </w:numPr>
        <w:spacing w:before="200" w:line="280" w:lineRule="atLeast"/>
        <w:rPr>
          <w:color w:val="5F2E74" w:themeColor="accent1"/>
        </w:rPr>
      </w:pPr>
      <w:bookmarkStart w:id="51" w:name="_Toc174022609"/>
      <w:r>
        <w:rPr>
          <w:color w:val="5F2E74" w:themeColor="accent1"/>
        </w:rPr>
        <w:lastRenderedPageBreak/>
        <w:t>Add b</w:t>
      </w:r>
      <w:r w:rsidRPr="00FE1066">
        <w:rPr>
          <w:color w:val="5F2E74" w:themeColor="accent1"/>
        </w:rPr>
        <w:t>ehaviours of concern</w:t>
      </w:r>
      <w:bookmarkEnd w:id="49"/>
      <w:bookmarkEnd w:id="50"/>
      <w:bookmarkEnd w:id="51"/>
    </w:p>
    <w:p w14:paraId="290C9597" w14:textId="66DB5695" w:rsidR="00C03787" w:rsidRDefault="00C03787" w:rsidP="00EE150F">
      <w:pPr>
        <w:pStyle w:val="ListParagraph"/>
        <w:numPr>
          <w:ilvl w:val="1"/>
          <w:numId w:val="13"/>
        </w:numPr>
        <w:ind w:left="567" w:hanging="567"/>
        <w:contextualSpacing w:val="0"/>
      </w:pPr>
      <w:r>
        <w:t xml:space="preserve">Click </w:t>
      </w:r>
      <w:r>
        <w:rPr>
          <w:rStyle w:val="Strong"/>
        </w:rPr>
        <w:t>Behaviours of concern</w:t>
      </w:r>
      <w:r>
        <w:t xml:space="preserve"> from left-hand side menu and click </w:t>
      </w:r>
      <w:r>
        <w:rPr>
          <w:rStyle w:val="Strong"/>
        </w:rPr>
        <w:t>Add</w:t>
      </w:r>
      <w:r>
        <w:t xml:space="preserve">. </w:t>
      </w:r>
    </w:p>
    <w:p w14:paraId="62D3921A" w14:textId="77777777" w:rsidR="00C03787" w:rsidRDefault="00C03787" w:rsidP="00C03787">
      <w:pPr>
        <w:pStyle w:val="Indentedtext"/>
        <w:ind w:left="0"/>
      </w:pPr>
      <w:r>
        <w:rPr>
          <w:noProof/>
          <w:lang w:eastAsia="en-AU"/>
        </w:rPr>
        <w:drawing>
          <wp:inline distT="0" distB="0" distL="0" distR="0" wp14:anchorId="027BC7E2" wp14:editId="12ABCF98">
            <wp:extent cx="5670550" cy="2156301"/>
            <wp:effectExtent l="19050" t="19050" r="25400" b="15875"/>
            <wp:docPr id="50" name="Picture 50" descr="An image of where to add behaviours of concern records." title="Step 9.1 Adding behaviour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53">
                      <a:extLst>
                        <a:ext uri="{28A0092B-C50C-407E-A947-70E740481C1C}">
                          <a14:useLocalDpi xmlns:a14="http://schemas.microsoft.com/office/drawing/2010/main" val="0"/>
                        </a:ext>
                      </a:extLst>
                    </a:blip>
                    <a:stretch>
                      <a:fillRect/>
                    </a:stretch>
                  </pic:blipFill>
                  <pic:spPr>
                    <a:xfrm>
                      <a:off x="0" y="0"/>
                      <a:ext cx="5692911" cy="2164804"/>
                    </a:xfrm>
                    <a:prstGeom prst="rect">
                      <a:avLst/>
                    </a:prstGeom>
                    <a:ln>
                      <a:solidFill>
                        <a:schemeClr val="tx1"/>
                      </a:solidFill>
                    </a:ln>
                  </pic:spPr>
                </pic:pic>
              </a:graphicData>
            </a:graphic>
          </wp:inline>
        </w:drawing>
      </w:r>
    </w:p>
    <w:p w14:paraId="6998DDE3" w14:textId="04E2FF5B" w:rsidR="00C03787" w:rsidRDefault="00C03787" w:rsidP="00EE150F">
      <w:pPr>
        <w:pStyle w:val="Bullet1"/>
        <w:numPr>
          <w:ilvl w:val="1"/>
          <w:numId w:val="13"/>
        </w:numPr>
        <w:spacing w:before="400"/>
        <w:ind w:left="567" w:hanging="567"/>
      </w:pPr>
      <w:r>
        <w:t xml:space="preserve">Select a </w:t>
      </w:r>
      <w:r w:rsidRPr="00E611F0">
        <w:rPr>
          <w:rStyle w:val="Strong"/>
          <w:b w:val="0"/>
        </w:rPr>
        <w:t>Behaviour of concern</w:t>
      </w:r>
      <w:r>
        <w:t xml:space="preserve"> from the </w:t>
      </w:r>
      <w:r w:rsidRPr="00D54C2F">
        <w:rPr>
          <w:rStyle w:val="Strong"/>
        </w:rPr>
        <w:t>Behaviour of concern</w:t>
      </w:r>
      <w:r>
        <w:t xml:space="preserve"> drop down field. Select the </w:t>
      </w:r>
      <w:r w:rsidRPr="00052FC8">
        <w:rPr>
          <w:b/>
        </w:rPr>
        <w:t>Provider Business name</w:t>
      </w:r>
      <w:r>
        <w:t xml:space="preserve"> and </w:t>
      </w:r>
      <w:r w:rsidRPr="00052FC8">
        <w:rPr>
          <w:b/>
        </w:rPr>
        <w:t>Service location</w:t>
      </w:r>
      <w:r>
        <w:t xml:space="preserve">, then click </w:t>
      </w:r>
      <w:r>
        <w:rPr>
          <w:rStyle w:val="Strong"/>
        </w:rPr>
        <w:t>Next</w:t>
      </w:r>
      <w:r>
        <w:t>.</w:t>
      </w:r>
    </w:p>
    <w:p w14:paraId="288543A1" w14:textId="77777777" w:rsidR="00C03787" w:rsidRDefault="00C03787" w:rsidP="00096322">
      <w:pPr>
        <w:pStyle w:val="Indentedtext"/>
        <w:ind w:left="567"/>
        <w:rPr>
          <w:noProof/>
          <w:lang w:eastAsia="en-AU"/>
        </w:rPr>
      </w:pPr>
      <w:r>
        <w:rPr>
          <w:noProof/>
          <w:lang w:eastAsia="en-AU"/>
        </w:rPr>
        <w:drawing>
          <wp:inline distT="0" distB="0" distL="0" distR="0" wp14:anchorId="3335055D" wp14:editId="2A83A474">
            <wp:extent cx="3621974" cy="1484147"/>
            <wp:effectExtent l="19050" t="19050" r="17145" b="20955"/>
            <wp:docPr id="162" name="Picture 162" descr="An image showing where to select the behaviours of concern and click next." title="Step 9.2 Selecting behaviour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BOC1.jpg"/>
                    <pic:cNvPicPr/>
                  </pic:nvPicPr>
                  <pic:blipFill>
                    <a:blip r:embed="rId54">
                      <a:extLst>
                        <a:ext uri="{28A0092B-C50C-407E-A947-70E740481C1C}">
                          <a14:useLocalDpi xmlns:a14="http://schemas.microsoft.com/office/drawing/2010/main" val="0"/>
                        </a:ext>
                      </a:extLst>
                    </a:blip>
                    <a:stretch>
                      <a:fillRect/>
                    </a:stretch>
                  </pic:blipFill>
                  <pic:spPr>
                    <a:xfrm>
                      <a:off x="0" y="0"/>
                      <a:ext cx="3621974" cy="1484147"/>
                    </a:xfrm>
                    <a:prstGeom prst="rect">
                      <a:avLst/>
                    </a:prstGeom>
                    <a:ln w="12700">
                      <a:solidFill>
                        <a:schemeClr val="tx1">
                          <a:lumMod val="75000"/>
                          <a:lumOff val="25000"/>
                        </a:schemeClr>
                      </a:solidFill>
                    </a:ln>
                  </pic:spPr>
                </pic:pic>
              </a:graphicData>
            </a:graphic>
          </wp:inline>
        </w:drawing>
      </w:r>
    </w:p>
    <w:p w14:paraId="5CB66CDE" w14:textId="77777777" w:rsidR="0002578F" w:rsidRDefault="0002578F">
      <w:pPr>
        <w:suppressAutoHyphens w:val="0"/>
        <w:spacing w:before="120" w:after="120" w:line="240" w:lineRule="auto"/>
      </w:pPr>
      <w:r>
        <w:br w:type="page"/>
      </w:r>
    </w:p>
    <w:p w14:paraId="1B803C20" w14:textId="38D19E65" w:rsidR="00C03787" w:rsidRPr="00610DF2" w:rsidRDefault="00C03787" w:rsidP="00EE150F">
      <w:pPr>
        <w:pStyle w:val="Bullet1"/>
        <w:numPr>
          <w:ilvl w:val="1"/>
          <w:numId w:val="13"/>
        </w:numPr>
        <w:spacing w:after="0"/>
        <w:ind w:left="567" w:hanging="567"/>
      </w:pPr>
      <w:r>
        <w:lastRenderedPageBreak/>
        <w:t xml:space="preserve">Do not enter the behaviour of concern details. Scroll down and Click </w:t>
      </w:r>
      <w:r w:rsidRPr="00052FC8">
        <w:rPr>
          <w:b/>
        </w:rPr>
        <w:t>Save</w:t>
      </w:r>
      <w:r>
        <w:t xml:space="preserve"> </w:t>
      </w:r>
      <w:r w:rsidRPr="00052FC8">
        <w:rPr>
          <w:b/>
        </w:rPr>
        <w:t>and return</w:t>
      </w:r>
      <w:r>
        <w:t xml:space="preserve">. </w:t>
      </w:r>
    </w:p>
    <w:p w14:paraId="218F59CA" w14:textId="77777777" w:rsidR="00C03787" w:rsidRDefault="00C03787" w:rsidP="00096322">
      <w:pPr>
        <w:pStyle w:val="Bullet1"/>
        <w:numPr>
          <w:ilvl w:val="0"/>
          <w:numId w:val="0"/>
        </w:numPr>
      </w:pPr>
      <w:r w:rsidRPr="002D4E7F">
        <w:rPr>
          <w:noProof/>
          <w:lang w:eastAsia="en-AU"/>
        </w:rPr>
        <w:drawing>
          <wp:inline distT="0" distB="0" distL="0" distR="0" wp14:anchorId="7F615C50" wp14:editId="39B3E721">
            <wp:extent cx="5645150" cy="3935130"/>
            <wp:effectExtent l="19050" t="19050" r="12700" b="27305"/>
            <wp:docPr id="1038" name="Picture 1038" descr="C:\Users\ks0082\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0082\Desktop\2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1135" cy="4002040"/>
                    </a:xfrm>
                    <a:prstGeom prst="rect">
                      <a:avLst/>
                    </a:prstGeom>
                    <a:noFill/>
                    <a:ln>
                      <a:solidFill>
                        <a:schemeClr val="tx1"/>
                      </a:solidFill>
                    </a:ln>
                  </pic:spPr>
                </pic:pic>
              </a:graphicData>
            </a:graphic>
          </wp:inline>
        </w:drawing>
      </w:r>
    </w:p>
    <w:p w14:paraId="0D1AD9FE" w14:textId="77777777" w:rsidR="00096322" w:rsidRDefault="00C03787" w:rsidP="00C03787">
      <w:pPr>
        <w:pStyle w:val="Bullet1"/>
        <w:numPr>
          <w:ilvl w:val="0"/>
          <w:numId w:val="0"/>
        </w:numPr>
      </w:pPr>
      <w:r>
        <w:t xml:space="preserve">If </w:t>
      </w:r>
      <w:r w:rsidRPr="002A3E6D">
        <w:t>the</w:t>
      </w:r>
      <w:r>
        <w:t xml:space="preserve">re are more behaviours of concern to add, </w:t>
      </w:r>
      <w:r>
        <w:rPr>
          <w:rStyle w:val="Strong"/>
        </w:rPr>
        <w:t>repe</w:t>
      </w:r>
      <w:r w:rsidRPr="002A3E6D">
        <w:rPr>
          <w:rStyle w:val="Strong"/>
        </w:rPr>
        <w:t xml:space="preserve">at </w:t>
      </w:r>
      <w:r>
        <w:rPr>
          <w:rStyle w:val="Strong"/>
        </w:rPr>
        <w:t>s</w:t>
      </w:r>
      <w:r w:rsidRPr="002A3E6D">
        <w:rPr>
          <w:rStyle w:val="Strong"/>
        </w:rPr>
        <w:t>te</w:t>
      </w:r>
      <w:r>
        <w:rPr>
          <w:rStyle w:val="Strong"/>
        </w:rPr>
        <w:t>ps 10.1 – 10.3</w:t>
      </w:r>
      <w:r>
        <w:t>.</w:t>
      </w:r>
      <w:r w:rsidRPr="002A3E6D">
        <w:t xml:space="preserve"> </w:t>
      </w:r>
    </w:p>
    <w:p w14:paraId="65336691" w14:textId="77777777" w:rsidR="0002578F" w:rsidRDefault="0002578F">
      <w:pPr>
        <w:suppressAutoHyphens w:val="0"/>
        <w:spacing w:before="120" w:after="120" w:line="240" w:lineRule="auto"/>
      </w:pPr>
      <w:r>
        <w:br w:type="page"/>
      </w:r>
    </w:p>
    <w:p w14:paraId="7217C8DB" w14:textId="5D7B7B3B" w:rsidR="00C03787" w:rsidRPr="009504C4" w:rsidRDefault="00C03787" w:rsidP="00EE150F">
      <w:pPr>
        <w:pStyle w:val="Bullet1"/>
        <w:numPr>
          <w:ilvl w:val="1"/>
          <w:numId w:val="13"/>
        </w:numPr>
        <w:ind w:left="567" w:hanging="567"/>
      </w:pPr>
      <w:r>
        <w:lastRenderedPageBreak/>
        <w:t xml:space="preserve">If there are multiple providers, the behaviour of concern must be added against each provider where the behaviour occurs. To do this, select the behaviour of concern and click on the </w:t>
      </w:r>
      <w:r w:rsidRPr="004E79EA">
        <w:rPr>
          <w:b/>
        </w:rPr>
        <w:t>copy</w:t>
      </w:r>
      <w:r>
        <w:t xml:space="preserve"> button. Change the </w:t>
      </w:r>
      <w:r w:rsidRPr="00590D93">
        <w:rPr>
          <w:b/>
        </w:rPr>
        <w:t>P</w:t>
      </w:r>
      <w:r w:rsidRPr="00D93174">
        <w:rPr>
          <w:b/>
        </w:rPr>
        <w:t>rovider business name</w:t>
      </w:r>
      <w:r>
        <w:t xml:space="preserve"> and </w:t>
      </w:r>
      <w:r w:rsidRPr="00D93174">
        <w:rPr>
          <w:b/>
        </w:rPr>
        <w:t>Service location</w:t>
      </w:r>
      <w:r>
        <w:t xml:space="preserve"> to reflect the different provider.</w:t>
      </w:r>
      <w:r w:rsidRPr="009504C4">
        <w:t xml:space="preserve"> </w:t>
      </w:r>
    </w:p>
    <w:p w14:paraId="15816ADA" w14:textId="77777777" w:rsidR="00C03787" w:rsidRPr="001408CB" w:rsidRDefault="00C03787" w:rsidP="00C03787">
      <w:pPr>
        <w:pStyle w:val="Bullet1"/>
        <w:numPr>
          <w:ilvl w:val="0"/>
          <w:numId w:val="0"/>
        </w:numPr>
        <w:spacing w:before="120" w:after="120"/>
      </w:pPr>
      <w:r w:rsidRPr="001408CB">
        <w:rPr>
          <w:rFonts w:asciiTheme="majorHAnsi" w:eastAsiaTheme="majorEastAsia" w:hAnsiTheme="majorHAnsi" w:cstheme="majorBidi"/>
          <w:b/>
          <w:noProof/>
          <w:color w:val="auto"/>
          <w:sz w:val="32"/>
          <w:szCs w:val="32"/>
          <w:lang w:eastAsia="en-AU"/>
        </w:rPr>
        <w:drawing>
          <wp:inline distT="0" distB="0" distL="0" distR="0" wp14:anchorId="330A50F3" wp14:editId="26592DE2">
            <wp:extent cx="5619750" cy="3290134"/>
            <wp:effectExtent l="19050" t="19050" r="19050" b="24765"/>
            <wp:docPr id="164" name="Picture 164" descr="An image showing how to copy behaviours of concern records by using the drop down menu and click copy." title="Step 9.3 Copying behavi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ehaviours of concern view 2.jpg"/>
                    <pic:cNvPicPr/>
                  </pic:nvPicPr>
                  <pic:blipFill rotWithShape="1">
                    <a:blip r:embed="rId56" cstate="print">
                      <a:extLst>
                        <a:ext uri="{28A0092B-C50C-407E-A947-70E740481C1C}">
                          <a14:useLocalDpi xmlns:a14="http://schemas.microsoft.com/office/drawing/2010/main" val="0"/>
                        </a:ext>
                      </a:extLst>
                    </a:blip>
                    <a:srcRect b="972"/>
                    <a:stretch/>
                  </pic:blipFill>
                  <pic:spPr bwMode="auto">
                    <a:xfrm>
                      <a:off x="0" y="0"/>
                      <a:ext cx="5684618" cy="33281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9390A7" w14:textId="77777777" w:rsidR="0002578F" w:rsidRDefault="0002578F">
      <w:pPr>
        <w:suppressAutoHyphens w:val="0"/>
        <w:spacing w:before="120" w:after="120" w:line="240" w:lineRule="auto"/>
        <w:rPr>
          <w:rFonts w:asciiTheme="majorHAnsi" w:eastAsiaTheme="majorEastAsia" w:hAnsiTheme="majorHAnsi" w:cstheme="majorBidi"/>
          <w:b/>
          <w:color w:val="5F2E74" w:themeColor="accent1"/>
          <w:sz w:val="34"/>
          <w:szCs w:val="34"/>
        </w:rPr>
      </w:pPr>
      <w:bookmarkStart w:id="52" w:name="_Toc173931378"/>
      <w:bookmarkStart w:id="53" w:name="_Toc173963118"/>
      <w:r>
        <w:rPr>
          <w:color w:val="5F2E74" w:themeColor="accent1"/>
        </w:rPr>
        <w:br w:type="page"/>
      </w:r>
    </w:p>
    <w:p w14:paraId="3E22CDBD" w14:textId="7FF2A43C" w:rsidR="00C03787" w:rsidRDefault="00C03787" w:rsidP="00EE150F">
      <w:pPr>
        <w:pStyle w:val="Heading2"/>
        <w:numPr>
          <w:ilvl w:val="0"/>
          <w:numId w:val="13"/>
        </w:numPr>
        <w:spacing w:before="200" w:line="280" w:lineRule="atLeast"/>
        <w:rPr>
          <w:color w:val="5F2E74" w:themeColor="accent1"/>
        </w:rPr>
      </w:pPr>
      <w:bookmarkStart w:id="54" w:name="_Toc174022610"/>
      <w:r>
        <w:rPr>
          <w:color w:val="5F2E74" w:themeColor="accent1"/>
        </w:rPr>
        <w:lastRenderedPageBreak/>
        <w:t>Add r</w:t>
      </w:r>
      <w:r w:rsidRPr="008823FE">
        <w:rPr>
          <w:color w:val="5F2E74" w:themeColor="accent1"/>
        </w:rPr>
        <w:t>estrictive practices</w:t>
      </w:r>
      <w:bookmarkEnd w:id="52"/>
      <w:bookmarkEnd w:id="53"/>
      <w:bookmarkEnd w:id="54"/>
    </w:p>
    <w:p w14:paraId="583B9C0F" w14:textId="76603BF8" w:rsidR="00C03787" w:rsidRDefault="00C03787" w:rsidP="00EE150F">
      <w:pPr>
        <w:pStyle w:val="Bullet1"/>
        <w:numPr>
          <w:ilvl w:val="1"/>
          <w:numId w:val="13"/>
        </w:numPr>
        <w:ind w:left="567" w:hanging="567"/>
      </w:pPr>
      <w:r>
        <w:t xml:space="preserve">Click </w:t>
      </w:r>
      <w:r>
        <w:rPr>
          <w:rStyle w:val="Strong"/>
        </w:rPr>
        <w:t>Schedule of restrictive practices</w:t>
      </w:r>
      <w:r>
        <w:t xml:space="preserve"> from the left-hand side menu, and then click </w:t>
      </w:r>
      <w:r w:rsidRPr="000C6831">
        <w:rPr>
          <w:b/>
        </w:rPr>
        <w:t>Add.</w:t>
      </w:r>
    </w:p>
    <w:p w14:paraId="01DEC179" w14:textId="77777777" w:rsidR="00C03787" w:rsidRDefault="00C03787" w:rsidP="00C03787">
      <w:pPr>
        <w:pStyle w:val="Indentedtext"/>
        <w:ind w:left="0"/>
      </w:pPr>
      <w:r>
        <w:rPr>
          <w:noProof/>
          <w:lang w:eastAsia="en-AU"/>
        </w:rPr>
        <w:drawing>
          <wp:inline distT="0" distB="0" distL="0" distR="0" wp14:anchorId="2938571A" wp14:editId="727C77AE">
            <wp:extent cx="5756487" cy="2169985"/>
            <wp:effectExtent l="19050" t="19050" r="15875" b="20955"/>
            <wp:docPr id="61" name="Picture 61" descr="An image showing how to add restrictive practice records." title="Step 10.1 Add restrict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57">
                      <a:extLst>
                        <a:ext uri="{28A0092B-C50C-407E-A947-70E740481C1C}">
                          <a14:useLocalDpi xmlns:a14="http://schemas.microsoft.com/office/drawing/2010/main" val="0"/>
                        </a:ext>
                      </a:extLst>
                    </a:blip>
                    <a:stretch>
                      <a:fillRect/>
                    </a:stretch>
                  </pic:blipFill>
                  <pic:spPr>
                    <a:xfrm>
                      <a:off x="0" y="0"/>
                      <a:ext cx="5817814" cy="2193103"/>
                    </a:xfrm>
                    <a:prstGeom prst="rect">
                      <a:avLst/>
                    </a:prstGeom>
                    <a:ln>
                      <a:solidFill>
                        <a:schemeClr val="tx1"/>
                      </a:solidFill>
                    </a:ln>
                  </pic:spPr>
                </pic:pic>
              </a:graphicData>
            </a:graphic>
          </wp:inline>
        </w:drawing>
      </w:r>
    </w:p>
    <w:p w14:paraId="2BB63DCC" w14:textId="77777777" w:rsidR="00096322" w:rsidRDefault="00096322" w:rsidP="00C03787">
      <w:pPr>
        <w:pStyle w:val="Indentedtext"/>
        <w:ind w:left="0"/>
      </w:pPr>
    </w:p>
    <w:p w14:paraId="59B0E026" w14:textId="3B4261DD" w:rsidR="00C03787" w:rsidRDefault="00C03787" w:rsidP="00EE150F">
      <w:pPr>
        <w:pStyle w:val="Bullet1"/>
        <w:numPr>
          <w:ilvl w:val="1"/>
          <w:numId w:val="13"/>
        </w:numPr>
        <w:ind w:left="567" w:hanging="567"/>
      </w:pPr>
      <w:r>
        <w:t>Complete the</w:t>
      </w:r>
      <w:r w:rsidRPr="00054A6B">
        <w:t xml:space="preserve"> </w:t>
      </w:r>
      <w:r w:rsidRPr="00054A6B">
        <w:rPr>
          <w:b/>
        </w:rPr>
        <w:t>r</w:t>
      </w:r>
      <w:r w:rsidRPr="00054A6B">
        <w:rPr>
          <w:rStyle w:val="Strong"/>
        </w:rPr>
        <w:t>estrictive practice</w:t>
      </w:r>
      <w:r w:rsidRPr="00054A6B">
        <w:t xml:space="preserve"> </w:t>
      </w:r>
      <w:r>
        <w:t xml:space="preserve">information from drop down fields then click </w:t>
      </w:r>
      <w:r>
        <w:rPr>
          <w:rStyle w:val="Strong"/>
        </w:rPr>
        <w:t>Next</w:t>
      </w:r>
      <w:r>
        <w:t xml:space="preserve">. </w:t>
      </w:r>
    </w:p>
    <w:p w14:paraId="7193FD8D" w14:textId="77777777" w:rsidR="00C03787" w:rsidRDefault="00C03787" w:rsidP="00C03787">
      <w:pPr>
        <w:pStyle w:val="Indentedtext"/>
        <w:ind w:left="0"/>
      </w:pPr>
      <w:r>
        <w:rPr>
          <w:noProof/>
          <w:lang w:eastAsia="en-AU"/>
        </w:rPr>
        <w:drawing>
          <wp:inline distT="0" distB="0" distL="0" distR="0" wp14:anchorId="4918AA0C" wp14:editId="2BA18D1B">
            <wp:extent cx="5750478" cy="2175636"/>
            <wp:effectExtent l="19050" t="19050" r="22225" b="15240"/>
            <wp:docPr id="62" name="Picture 62" descr="An image showing how to select the restrictive practice type and click next." title="Step 10.2 Selecting the restrictive pract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58">
                      <a:extLst>
                        <a:ext uri="{28A0092B-C50C-407E-A947-70E740481C1C}">
                          <a14:useLocalDpi xmlns:a14="http://schemas.microsoft.com/office/drawing/2010/main" val="0"/>
                        </a:ext>
                      </a:extLst>
                    </a:blip>
                    <a:stretch>
                      <a:fillRect/>
                    </a:stretch>
                  </pic:blipFill>
                  <pic:spPr>
                    <a:xfrm>
                      <a:off x="0" y="0"/>
                      <a:ext cx="5795292" cy="2192591"/>
                    </a:xfrm>
                    <a:prstGeom prst="rect">
                      <a:avLst/>
                    </a:prstGeom>
                    <a:ln>
                      <a:solidFill>
                        <a:schemeClr val="tx1"/>
                      </a:solidFill>
                    </a:ln>
                  </pic:spPr>
                </pic:pic>
              </a:graphicData>
            </a:graphic>
          </wp:inline>
        </w:drawing>
      </w:r>
    </w:p>
    <w:p w14:paraId="557302B5" w14:textId="77777777" w:rsidR="00C03787" w:rsidRDefault="00C03787" w:rsidP="00C03787">
      <w:pPr>
        <w:suppressAutoHyphens w:val="0"/>
        <w:spacing w:before="120" w:after="120" w:line="240" w:lineRule="auto"/>
      </w:pPr>
      <w:r>
        <w:br w:type="page"/>
      </w:r>
    </w:p>
    <w:p w14:paraId="383BB697" w14:textId="0F22A72D" w:rsidR="00C03787" w:rsidRPr="00096322" w:rsidRDefault="00C03787" w:rsidP="00EE150F">
      <w:pPr>
        <w:pStyle w:val="Bullet1"/>
        <w:numPr>
          <w:ilvl w:val="1"/>
          <w:numId w:val="13"/>
        </w:numPr>
        <w:spacing w:before="400"/>
        <w:ind w:left="567" w:hanging="567"/>
        <w:rPr>
          <w:rStyle w:val="Strong"/>
          <w:b w:val="0"/>
          <w:bCs w:val="0"/>
        </w:rPr>
      </w:pPr>
      <w:r>
        <w:lastRenderedPageBreak/>
        <w:t>Enter the r</w:t>
      </w:r>
      <w:r>
        <w:rPr>
          <w:rStyle w:val="Strong"/>
        </w:rPr>
        <w:t xml:space="preserve">estrictive practice authorisation details. </w:t>
      </w:r>
      <w:r w:rsidRPr="002E5FA6">
        <w:rPr>
          <w:rStyle w:val="Strong"/>
          <w:b w:val="0"/>
        </w:rPr>
        <w:t xml:space="preserve">If you have not received a copy of authorisation select </w:t>
      </w:r>
      <w:r>
        <w:rPr>
          <w:rStyle w:val="Strong"/>
        </w:rPr>
        <w:t xml:space="preserve">No </w:t>
      </w:r>
      <w:r w:rsidRPr="002E5FA6">
        <w:rPr>
          <w:rStyle w:val="Strong"/>
          <w:b w:val="0"/>
        </w:rPr>
        <w:t>and click</w:t>
      </w:r>
      <w:r>
        <w:rPr>
          <w:rStyle w:val="Strong"/>
        </w:rPr>
        <w:t xml:space="preserve"> save and return</w:t>
      </w:r>
    </w:p>
    <w:p w14:paraId="65D89AB7" w14:textId="77777777" w:rsidR="00C03787" w:rsidRDefault="00C03787" w:rsidP="00096322">
      <w:pPr>
        <w:pStyle w:val="Bullet1"/>
        <w:numPr>
          <w:ilvl w:val="0"/>
          <w:numId w:val="0"/>
        </w:numPr>
        <w:rPr>
          <w:rStyle w:val="Strong"/>
        </w:rPr>
      </w:pPr>
      <w:r w:rsidRPr="00610DF2">
        <w:rPr>
          <w:noProof/>
          <w:lang w:eastAsia="en-AU"/>
        </w:rPr>
        <w:drawing>
          <wp:inline distT="0" distB="0" distL="0" distR="0" wp14:anchorId="0CBEF4A2" wp14:editId="5C21DBE8">
            <wp:extent cx="5649268" cy="3852545"/>
            <wp:effectExtent l="19050" t="19050" r="27940" b="14605"/>
            <wp:docPr id="1040" name="Picture 1040" descr="C:\Users\ks0082\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0082\Desktop\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1150" cy="3901565"/>
                    </a:xfrm>
                    <a:prstGeom prst="rect">
                      <a:avLst/>
                    </a:prstGeom>
                    <a:noFill/>
                    <a:ln cmpd="sng">
                      <a:solidFill>
                        <a:schemeClr val="tx1"/>
                      </a:solidFill>
                    </a:ln>
                  </pic:spPr>
                </pic:pic>
              </a:graphicData>
            </a:graphic>
          </wp:inline>
        </w:drawing>
      </w:r>
    </w:p>
    <w:p w14:paraId="41B452D8" w14:textId="77777777" w:rsidR="00C03787" w:rsidRDefault="00C03787" w:rsidP="00C03787">
      <w:pPr>
        <w:pStyle w:val="Bullet1"/>
        <w:numPr>
          <w:ilvl w:val="0"/>
          <w:numId w:val="0"/>
        </w:numPr>
        <w:spacing w:before="120" w:after="120"/>
        <w:ind w:left="284" w:hanging="284"/>
        <w:rPr>
          <w:noProof/>
          <w:lang w:eastAsia="en-AU"/>
        </w:rPr>
      </w:pPr>
    </w:p>
    <w:p w14:paraId="3DDB05AE" w14:textId="77777777" w:rsidR="00C03787" w:rsidRPr="00212E53" w:rsidRDefault="00C03787" w:rsidP="00096322">
      <w:pPr>
        <w:pStyle w:val="Bullet1"/>
        <w:numPr>
          <w:ilvl w:val="0"/>
          <w:numId w:val="0"/>
        </w:numPr>
        <w:ind w:left="567"/>
        <w:rPr>
          <w:rStyle w:val="Strong"/>
          <w:b w:val="0"/>
          <w:i/>
        </w:rPr>
      </w:pPr>
      <w:r w:rsidRPr="00212E53">
        <w:rPr>
          <w:b/>
          <w:i/>
          <w:noProof/>
          <w:lang w:eastAsia="en-AU"/>
        </w:rPr>
        <mc:AlternateContent>
          <mc:Choice Requires="wpg">
            <w:drawing>
              <wp:anchor distT="0" distB="0" distL="114300" distR="114300" simplePos="0" relativeHeight="251720704" behindDoc="0" locked="0" layoutInCell="1" allowOverlap="1" wp14:anchorId="7CEF4B99" wp14:editId="043D6EFB">
                <wp:simplePos x="0" y="0"/>
                <wp:positionH relativeFrom="margin">
                  <wp:posOffset>0</wp:posOffset>
                </wp:positionH>
                <wp:positionV relativeFrom="paragraph">
                  <wp:posOffset>0</wp:posOffset>
                </wp:positionV>
                <wp:extent cx="283210" cy="285115"/>
                <wp:effectExtent l="0" t="0" r="2540" b="635"/>
                <wp:wrapNone/>
                <wp:docPr id="1724036921" name="Group 17240369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94011742" name="Oval 294011742"/>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06060362" name="Freeform 104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605124524" name="Freeform 104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64072258" name="Freeform 104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37552349" name="Freeform 104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59181170" name="Freeform 104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457705425" name="Freeform 104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67552520" name="Freeform 105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25811788" name="Freeform 105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70390866" name="Freeform 105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50825589" name="Freeform 105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686341586" name="Line 436"/>
                        <wps:cNvCnPr/>
                        <wps:spPr bwMode="auto">
                          <a:xfrm flipH="1">
                            <a:off x="357951" y="627398"/>
                            <a:ext cx="163897" cy="656"/>
                          </a:xfrm>
                          <a:prstGeom prst="line">
                            <a:avLst/>
                          </a:prstGeom>
                          <a:noFill/>
                          <a:ln w="9525">
                            <a:noFill/>
                            <a:round/>
                            <a:headEnd/>
                            <a:tailEnd/>
                          </a:ln>
                        </wps:spPr>
                        <wps:bodyPr/>
                      </wps:wsp>
                      <wps:wsp>
                        <wps:cNvPr id="582698047" name="Freeform 105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431870811" name="Freeform 105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31878181" name="Line 439"/>
                        <wps:cNvCnPr/>
                        <wps:spPr bwMode="auto">
                          <a:xfrm flipH="1">
                            <a:off x="357951" y="653622"/>
                            <a:ext cx="163897" cy="656"/>
                          </a:xfrm>
                          <a:prstGeom prst="line">
                            <a:avLst/>
                          </a:prstGeom>
                          <a:noFill/>
                          <a:ln w="9525">
                            <a:noFill/>
                            <a:round/>
                            <a:headEnd/>
                            <a:tailEnd/>
                          </a:ln>
                        </wps:spPr>
                        <wps:bodyPr/>
                      </wps:wsp>
                      <wps:wsp>
                        <wps:cNvPr id="229773911" name="Freeform 105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53562557" name="Freeform 105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0258386" name="Line 442"/>
                        <wps:cNvCnPr/>
                        <wps:spPr bwMode="auto">
                          <a:xfrm flipH="1">
                            <a:off x="357951" y="681157"/>
                            <a:ext cx="163897" cy="656"/>
                          </a:xfrm>
                          <a:prstGeom prst="line">
                            <a:avLst/>
                          </a:prstGeom>
                          <a:noFill/>
                          <a:ln w="9525">
                            <a:noFill/>
                            <a:round/>
                            <a:headEnd/>
                            <a:tailEnd/>
                          </a:ln>
                        </wps:spPr>
                        <wps:bodyPr/>
                      </wps:wsp>
                      <wps:wsp>
                        <wps:cNvPr id="730915356" name="Freeform 106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280153331" name="Freeform 106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39055614" name="Freeform 106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71535386" name="Freeform 106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0159901" name="Freeform 106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88108801" name="Freeform 106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46304595" name="Freeform 106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621042663" name="Freeform 106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863970" name="Freeform 106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56559932" name="Freeform 107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2642193" name="Freeform 107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16056166" name="Freeform 107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124048023" name="Freeform 107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61F6E3" id="Group 1724036921" o:spid="_x0000_s1026" alt="&quot;&quot;" style="position:absolute;margin-left:0;margin-top:0;width:22.3pt;height:22.45pt;z-index:25172070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">
                <v:oval id="Oval 294011742"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" fillcolor="#83b14c" stroked="f"/>
                <v:shape id="Freeform 1044"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045"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" path="m87,13c7,13,7,13,7,13,3,13,,10,,6,,3,3,,7,,87,,87,,87,v4,,7,3,7,6c94,10,91,13,87,13xe" fillcolor="#2c5871" stroked="f">
                  <v:path arrowok="t" o:connecttype="custom" o:connectlocs="87,13;7,13;0,6;7,0;87,0;94,6;87,13" o:connectangles="0,0,0,0,0,0,0"/>
                </v:shape>
                <v:shape id="Freeform 104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047"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" path="m100,243v-16,,-36,,-51,c49,243,51,214,40,199,2,150,,104,,100,,45,45,,100,e" stroked="f">
                  <v:path arrowok="t" o:connecttype="custom" o:connectlocs="100,243;49,243;40,199;0,100;100,0" o:connectangles="0,0,0,0,0"/>
                </v:shape>
                <v:shape id="Freeform 1048"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" path="m79,79v-9,,-9,,-9,c70,41,39,9,,9,,,,,,,44,,79,36,79,79xe" stroked="f">
                  <v:path arrowok="t" o:connecttype="custom" o:connectlocs="79,79;70,79;0,9;0,0;79,79" o:connectangles="0,0,0,0,0"/>
                </v:shape>
                <v:shape id="Freeform 1049"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" path="m21,248l,246,40,,61,2,21,248r,xe" fillcolor="#0e303f" stroked="f">
                  <v:path arrowok="t" o:connecttype="custom" o:connectlocs="21,248;0,246;40,0;61,2;21,248;21,248" o:connectangles="0,0,0,0,0,0"/>
                </v:shape>
                <v:shape id="Freeform 1050"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" path="m40,248l,2,21,,61,246r-21,2l40,248xe" fillcolor="#0e303f" stroked="f">
                  <v:path arrowok="t" o:connecttype="custom" o:connectlocs="40,248;0,2;21,0;61,246;40,248;40,248" o:connectangles="0,0,0,0,0,0"/>
                </v:shape>
                <v:shape id="Freeform 1051"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052"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" path="m102,v,53,,53,,53c102,56,99,59,96,59,6,59,6,59,6,59,3,59,,56,,53,,,,,,l102,xe" fillcolor="#0e303f" stroked="f">
                  <v:path arrowok="t" o:connecttype="custom" o:connectlocs="102,0;102,53;96,59;6,59;0,53;0,0;102,0" o:connectangles="0,0,0,0,0,0,0"/>
                </v:shape>
                <v:shape id="Freeform 1053"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" stroked="f"/>
                <v:shape id="Freeform 1055"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" path="m111,10c5,10,5,10,5,10,2,10,,8,,5,,2,2,,5,,111,,111,,111,v3,,5,2,5,5c116,8,114,10,111,10xe" fillcolor="#2c5871" stroked="f">
                  <v:path arrowok="t" o:connecttype="custom" o:connectlocs="111,10;5,10;0,5;5,0;111,0;116,5;111,10" o:connectangles="0,0,0,0,0,0,0"/>
                </v:shape>
                <v:shape id="Freeform 1056"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" stroked="f"/>
                <v:shape id="Freeform 105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" path="m111,11c5,11,5,11,5,11,2,11,,8,,5,,3,2,,5,,111,,111,,111,v3,,5,3,5,5c116,8,114,11,111,11xe" fillcolor="#2c5871" stroked="f">
                  <v:path arrowok="t" o:connecttype="custom" o:connectlocs="111,11;5,11;0,5;5,0;111,0;116,5;111,11" o:connectangles="0,0,0,0,0,0,0"/>
                </v:shape>
                <v:shape id="Freeform 1059"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" stroked="f"/>
                <v:shape id="Freeform 1061"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" path="m111,11c5,11,5,11,5,11,2,11,,8,,6,,3,2,,5,,111,,111,,111,v3,,5,3,5,6c116,8,114,11,111,11xe" fillcolor="#2c5871" stroked="f">
                  <v:path arrowok="t" o:connecttype="custom" o:connectlocs="111,11;5,11;0,6;5,0;111,0;116,6;111,11" o:connectangles="0,0,0,0,0,0,0"/>
                </v:shape>
                <v:shape id="Freeform 106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" path="m3,60c2,60,,59,,58,,2,,2,,2,,1,2,,3,,4,,6,1,6,2v,56,,56,,56c6,59,4,60,3,60xe" fillcolor="#a6dae9" stroked="f">
                  <v:path arrowok="t" o:connecttype="custom" o:connectlocs="3,60;0,58;0,2;3,0;6,2;6,58;3,60" o:connectangles="0,0,0,0,0,0,0"/>
                </v:shape>
                <v:shape id="Freeform 1063"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" path="m31,53v-1,,-2,,-3,-1c1,4,1,4,1,4,,3,,1,2,,3,,5,,5,1,33,49,33,49,33,49v1,1,,3,-1,4c32,53,31,53,31,53xe" fillcolor="#a6dae9" stroked="f">
                  <v:path arrowok="t" o:connecttype="custom" o:connectlocs="31,53;28,52;1,4;2,0;5,1;33,49;32,53;31,53" o:connectangles="0,0,0,0,0,0,0,0"/>
                </v:shape>
                <v:shape id="Freeform 1064"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" path="m51,34v,,-1,-1,-1,-1c2,6,2,6,2,6,1,5,,3,1,2,2,1,3,,5,1,52,29,52,29,52,29v2,,2,2,1,3c53,33,52,34,51,34xe" fillcolor="#a6dae9" stroked="f">
                  <v:path arrowok="t" o:connecttype="custom" o:connectlocs="51,34;50,33;2,6;1,2;5,1;52,29;53,32;51,34" o:connectangles="0,0,0,0,0,0,0,0"/>
                </v:shape>
                <v:shape id="Freeform 1065"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" path="m57,5c2,5,2,5,2,5,1,5,,4,,2,,1,1,,2,,57,,57,,57,v2,,3,1,3,2c60,4,59,5,57,5xe" fillcolor="#a6dae9" stroked="f">
                  <v:path arrowok="t" o:connecttype="custom" o:connectlocs="57,5;2,5;0,2;2,0;57,0;60,2;57,5" o:connectangles="0,0,0,0,0,0,0"/>
                </v:shape>
                <v:shape id="Freeform 1066"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" path="m3,33c2,33,2,32,1,32,,30,1,29,2,28,50,,50,,50,v1,,3,,3,1c54,3,54,4,52,5,5,33,5,33,5,33v-1,,-1,,-2,xe" fillcolor="#a6dae9" stroked="f">
                  <v:path arrowok="t" o:connecttype="custom" o:connectlocs="3,33;1,32;2,28;50,0;53,1;52,5;5,33;3,33" o:connectangles="0,0,0,0,0,0,0,0"/>
                </v:shape>
                <v:shape id="Freeform 106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" path="m3,54v,,-1,-1,-1,-1c1,52,,51,1,50,28,2,28,2,28,2,29,1,31,,32,1v1,1,2,2,1,3c5,52,5,52,5,52v,1,-1,2,-2,2xe" fillcolor="#a6dae9" stroked="f">
                  <v:path arrowok="t" o:connecttype="custom" o:connectlocs="3,54;2,53;1,50;28,2;32,1;33,4;5,52;3,54" o:connectangles="0,0,0,0,0,0,0,0"/>
                </v:shape>
                <v:shape id="Freeform 106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" path="m31,54v-1,,-2,-1,-2,-2c1,4,1,4,1,4,,3,1,2,2,1,3,,5,1,6,2,33,50,33,50,33,50v1,1,1,2,-1,3c32,53,31,54,31,54xe" fillcolor="#a6dae9" stroked="f">
                  <v:path arrowok="t" o:connecttype="custom" o:connectlocs="31,54;29,52;1,4;2,1;6,2;33,50;32,53;31,54" o:connectangles="0,0,0,0,0,0,0,0"/>
                </v:shape>
                <v:shape id="Freeform 106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1070"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" path="m58,5c3,5,3,5,3,5,1,5,,4,,2,,1,1,,3,,58,,58,,58,v1,,2,1,2,2c60,4,59,5,58,5xe" fillcolor="#a6dae9" stroked="f">
                  <v:path arrowok="t" o:connecttype="custom" o:connectlocs="58,5;3,5;0,2;3,0;58,0;60,2;58,5" o:connectangles="0,0,0,0,0,0,0"/>
                </v:shape>
                <v:shape id="Freeform 1071"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" path="m3,34c2,34,1,33,1,32,,31,,29,1,29,49,1,49,1,49,1v2,-1,3,,4,1c54,3,53,5,52,6,4,33,4,33,4,33v,,-1,1,-1,1xe" fillcolor="#a6dae9" stroked="f">
                  <v:path arrowok="t" o:connecttype="custom" o:connectlocs="3,34;1,32;1,29;49,1;53,2;52,6;4,33;3,34" o:connectangles="0,0,0,0,0,0,0,0"/>
                </v:shape>
                <v:shape id="Freeform 1072"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" path="m3,53v,,-1,,-1,c1,52,,50,1,49,29,1,29,1,29,1,29,,31,,32,v1,1,2,3,1,4c6,52,6,52,6,52,5,53,4,53,3,53xe" fillcolor="#a6dae9" stroked="f">
                  <v:path arrowok="t" o:connecttype="custom" o:connectlocs="3,53;2,53;1,49;29,1;32,0;33,4;6,52;3,53" o:connectangles="0,0,0,0,0,0,0,0"/>
                </v:shape>
                <v:shape id="Freeform 1073"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" path="m3,60c2,60,,59,,58,,2,,2,,2,,1,2,,3,,4,,6,1,6,2v,56,,56,,56c6,59,4,60,3,60xe" fillcolor="#a6dae9" stroked="f">
                  <v:path arrowok="t" o:connecttype="custom" o:connectlocs="3,60;0,58;0,2;3,0;6,2;6,58;3,60" o:connectangles="0,0,0,0,0,0,0"/>
                </v:shape>
                <w10:wrap anchorx="margin"/>
              </v:group>
            </w:pict>
          </mc:Fallback>
        </mc:AlternateContent>
      </w:r>
      <w:r w:rsidRPr="00212E53">
        <w:rPr>
          <w:rStyle w:val="Strong"/>
          <w:i/>
        </w:rPr>
        <w:t xml:space="preserve">Tip: </w:t>
      </w:r>
      <w:r w:rsidRPr="00212E53">
        <w:rPr>
          <w:rStyle w:val="Strong"/>
          <w:b w:val="0"/>
          <w:i/>
        </w:rPr>
        <w:t xml:space="preserve">It is the role of the Implementing provider(s) to lodge evidence of authorisation. Therefore, if authorisation is not yet obtained, the implementing provider (Authorised Reporting Officer role) can edit these fields and attach evidence of authorisation when they are activating the plan. (See </w:t>
      </w:r>
      <w:r w:rsidRPr="00212E53">
        <w:rPr>
          <w:b/>
          <w:i/>
        </w:rPr>
        <w:t xml:space="preserve">NDIS Commission Quick Reference Guide – Activating Behaviour Support Plans and Lodging Evidence of Authorisation </w:t>
      </w:r>
      <w:r w:rsidRPr="00212E53">
        <w:rPr>
          <w:rStyle w:val="Strong"/>
          <w:b w:val="0"/>
          <w:i/>
        </w:rPr>
        <w:t>for additional information).</w:t>
      </w:r>
    </w:p>
    <w:p w14:paraId="1675BC8E" w14:textId="77777777" w:rsidR="00C03787" w:rsidRPr="00212E53" w:rsidRDefault="00C03787" w:rsidP="00096322">
      <w:pPr>
        <w:pStyle w:val="Bullet1"/>
        <w:numPr>
          <w:ilvl w:val="0"/>
          <w:numId w:val="0"/>
        </w:numPr>
        <w:ind w:left="567"/>
        <w:rPr>
          <w:rStyle w:val="Strong"/>
          <w:b w:val="0"/>
          <w:i/>
        </w:rPr>
      </w:pPr>
      <w:r w:rsidRPr="00212E53">
        <w:rPr>
          <w:b/>
          <w:i/>
          <w:noProof/>
          <w:lang w:eastAsia="en-AU"/>
        </w:rPr>
        <mc:AlternateContent>
          <mc:Choice Requires="wpg">
            <w:drawing>
              <wp:anchor distT="0" distB="0" distL="114300" distR="114300" simplePos="0" relativeHeight="251721728" behindDoc="0" locked="0" layoutInCell="1" allowOverlap="1" wp14:anchorId="02BB3760" wp14:editId="43D758B8">
                <wp:simplePos x="0" y="0"/>
                <wp:positionH relativeFrom="margin">
                  <wp:posOffset>0</wp:posOffset>
                </wp:positionH>
                <wp:positionV relativeFrom="paragraph">
                  <wp:posOffset>0</wp:posOffset>
                </wp:positionV>
                <wp:extent cx="283210" cy="285115"/>
                <wp:effectExtent l="0" t="0" r="2540" b="635"/>
                <wp:wrapNone/>
                <wp:docPr id="342830388" name="Group 342830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090740724" name="Oval 1090740724"/>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775983550" name="Freeform 107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959024282" name="Freeform 107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80482525" name="Freeform 107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612981041" name="Freeform 107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92380708" name="Freeform 108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522335298" name="Freeform 108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1074757" name="Freeform 108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3038560" name="Freeform 108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7894897" name="Freeform 108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64963628" name="Freeform 108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13280705" name="Line 436"/>
                        <wps:cNvCnPr/>
                        <wps:spPr bwMode="auto">
                          <a:xfrm flipH="1">
                            <a:off x="357951" y="627398"/>
                            <a:ext cx="163897" cy="656"/>
                          </a:xfrm>
                          <a:prstGeom prst="line">
                            <a:avLst/>
                          </a:prstGeom>
                          <a:noFill/>
                          <a:ln w="9525">
                            <a:noFill/>
                            <a:round/>
                            <a:headEnd/>
                            <a:tailEnd/>
                          </a:ln>
                        </wps:spPr>
                        <wps:bodyPr/>
                      </wps:wsp>
                      <wps:wsp>
                        <wps:cNvPr id="282116236" name="Freeform 108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93643151" name="Freeform 108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84020070" name="Line 439"/>
                        <wps:cNvCnPr/>
                        <wps:spPr bwMode="auto">
                          <a:xfrm flipH="1">
                            <a:off x="357951" y="653622"/>
                            <a:ext cx="163897" cy="656"/>
                          </a:xfrm>
                          <a:prstGeom prst="line">
                            <a:avLst/>
                          </a:prstGeom>
                          <a:noFill/>
                          <a:ln w="9525">
                            <a:noFill/>
                            <a:round/>
                            <a:headEnd/>
                            <a:tailEnd/>
                          </a:ln>
                        </wps:spPr>
                        <wps:bodyPr/>
                      </wps:wsp>
                      <wps:wsp>
                        <wps:cNvPr id="596616747" name="Freeform 109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764827387" name="Freeform 109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42868608" name="Line 442"/>
                        <wps:cNvCnPr/>
                        <wps:spPr bwMode="auto">
                          <a:xfrm flipH="1">
                            <a:off x="357951" y="681157"/>
                            <a:ext cx="163897" cy="656"/>
                          </a:xfrm>
                          <a:prstGeom prst="line">
                            <a:avLst/>
                          </a:prstGeom>
                          <a:noFill/>
                          <a:ln w="9525">
                            <a:noFill/>
                            <a:round/>
                            <a:headEnd/>
                            <a:tailEnd/>
                          </a:ln>
                        </wps:spPr>
                        <wps:bodyPr/>
                      </wps:wsp>
                      <wps:wsp>
                        <wps:cNvPr id="1780391837" name="Freeform 109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78059310" name="Freeform 109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4709835" name="Freeform 109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3772589" name="Freeform 109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61987309" name="Freeform 109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0486445" name="Freeform 109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6501570" name="Freeform 109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4062741" name="Freeform 110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77330314" name="Freeform 110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55240482" name="Freeform 110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37147591" name="Freeform 110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1857534" name="Freeform 110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20931142" name="Freeform 110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857252" id="Group 342830388" o:spid="_x0000_s1026" alt="&quot;&quot;" style="position:absolute;margin-left:0;margin-top:0;width:22.3pt;height:22.45pt;z-index:251721728;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">
                <v:oval id="Oval 1090740724"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" fillcolor="#83b14c" stroked="f"/>
                <v:shape id="Freeform 107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07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" path="m87,13c7,13,7,13,7,13,3,13,,10,,6,,3,3,,7,,87,,87,,87,v4,,7,3,7,6c94,10,91,13,87,13xe" fillcolor="#2c5871" stroked="f">
                  <v:path arrowok="t" o:connecttype="custom" o:connectlocs="87,13;7,13;0,6;7,0;87,0;94,6;87,13" o:connectangles="0,0,0,0,0,0,0"/>
                </v:shape>
                <v:shape id="Freeform 107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07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" path="m100,243v-16,,-36,,-51,c49,243,51,214,40,199,2,150,,104,,100,,45,45,,100,e" stroked="f">
                  <v:path arrowok="t" o:connecttype="custom" o:connectlocs="100,243;49,243;40,199;0,100;100,0" o:connectangles="0,0,0,0,0"/>
                </v:shape>
                <v:shape id="Freeform 108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" path="m79,79v-9,,-9,,-9,c70,41,39,9,,9,,,,,,,44,,79,36,79,79xe" stroked="f">
                  <v:path arrowok="t" o:connecttype="custom" o:connectlocs="79,79;70,79;0,9;0,0;79,79" o:connectangles="0,0,0,0,0"/>
                </v:shape>
                <v:shape id="Freeform 108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" path="m21,248l,246,40,,61,2,21,248r,xe" fillcolor="#0e303f" stroked="f">
                  <v:path arrowok="t" o:connecttype="custom" o:connectlocs="21,248;0,246;40,0;61,2;21,248;21,248" o:connectangles="0,0,0,0,0,0"/>
                </v:shape>
                <v:shape id="Freeform 108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" path="m40,248l,2,21,,61,246r-21,2l40,248xe" fillcolor="#0e303f" stroked="f">
                  <v:path arrowok="t" o:connecttype="custom" o:connectlocs="40,248;0,2;21,0;61,246;40,248;40,248" o:connectangles="0,0,0,0,0,0"/>
                </v:shape>
                <v:shape id="Freeform 108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08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" path="m102,v,53,,53,,53c102,56,99,59,96,59,6,59,6,59,6,59,3,59,,56,,53,,,,,,l102,xe" fillcolor="#0e303f" stroked="f">
                  <v:path arrowok="t" o:connecttype="custom" o:connectlocs="102,0;102,53;96,59;6,59;0,53;0,0;102,0" o:connectangles="0,0,0,0,0,0,0"/>
                </v:shape>
                <v:shape id="Freeform 108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" stroked="f"/>
                <v:shape id="Freeform 108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" path="m111,10c5,10,5,10,5,10,2,10,,8,,5,,2,2,,5,,111,,111,,111,v3,,5,2,5,5c116,8,114,10,111,10xe" fillcolor="#2c5871" stroked="f">
                  <v:path arrowok="t" o:connecttype="custom" o:connectlocs="111,10;5,10;0,5;5,0;111,0;116,5;111,10" o:connectangles="0,0,0,0,0,0,0"/>
                </v:shape>
                <v:shape id="Freeform 108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" stroked="f"/>
                <v:shape id="Freeform 109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" path="m111,11c5,11,5,11,5,11,2,11,,8,,5,,3,2,,5,,111,,111,,111,v3,,5,3,5,5c116,8,114,11,111,11xe" fillcolor="#2c5871" stroked="f">
                  <v:path arrowok="t" o:connecttype="custom" o:connectlocs="111,11;5,11;0,5;5,0;111,0;116,5;111,11" o:connectangles="0,0,0,0,0,0,0"/>
                </v:shape>
                <v:shape id="Freeform 109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" stroked="f"/>
                <v:shape id="Freeform 109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" path="m111,11c5,11,5,11,5,11,2,11,,8,,6,,3,2,,5,,111,,111,,111,v3,,5,3,5,6c116,8,114,11,111,11xe" fillcolor="#2c5871" stroked="f">
                  <v:path arrowok="t" o:connecttype="custom" o:connectlocs="111,11;5,11;0,6;5,0;111,0;116,6;111,11" o:connectangles="0,0,0,0,0,0,0"/>
                </v:shape>
                <v:shape id="Freeform 109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" path="m3,60c2,60,,59,,58,,2,,2,,2,,1,2,,3,,4,,6,1,6,2v,56,,56,,56c6,59,4,60,3,60xe" fillcolor="#a6dae9" stroked="f">
                  <v:path arrowok="t" o:connecttype="custom" o:connectlocs="3,60;0,58;0,2;3,0;6,2;6,58;3,60" o:connectangles="0,0,0,0,0,0,0"/>
                </v:shape>
                <v:shape id="Freeform 109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" path="m31,53v-1,,-2,,-3,-1c1,4,1,4,1,4,,3,,1,2,,3,,5,,5,1,33,49,33,49,33,49v1,1,,3,-1,4c32,53,31,53,31,53xe" fillcolor="#a6dae9" stroked="f">
                  <v:path arrowok="t" o:connecttype="custom" o:connectlocs="31,53;28,52;1,4;2,0;5,1;33,49;32,53;31,53" o:connectangles="0,0,0,0,0,0,0,0"/>
                </v:shape>
                <v:shape id="Freeform 109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" path="m51,34v,,-1,-1,-1,-1c2,6,2,6,2,6,1,5,,3,1,2,2,1,3,,5,1,52,29,52,29,52,29v2,,2,2,1,3c53,33,52,34,51,34xe" fillcolor="#a6dae9" stroked="f">
                  <v:path arrowok="t" o:connecttype="custom" o:connectlocs="51,34;50,33;2,6;1,2;5,1;52,29;53,32;51,34" o:connectangles="0,0,0,0,0,0,0,0"/>
                </v:shape>
                <v:shape id="Freeform 109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" path="m57,5c2,5,2,5,2,5,1,5,,4,,2,,1,1,,2,,57,,57,,57,v2,,3,1,3,2c60,4,59,5,57,5xe" fillcolor="#a6dae9" stroked="f">
                  <v:path arrowok="t" o:connecttype="custom" o:connectlocs="57,5;2,5;0,2;2,0;57,0;60,2;57,5" o:connectangles="0,0,0,0,0,0,0"/>
                </v:shape>
                <v:shape id="Freeform 109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" path="m3,33c2,33,2,32,1,32,,30,1,29,2,28,50,,50,,50,v1,,3,,3,1c54,3,54,4,52,5,5,33,5,33,5,33v-1,,-1,,-2,xe" fillcolor="#a6dae9" stroked="f">
                  <v:path arrowok="t" o:connecttype="custom" o:connectlocs="3,33;1,32;2,28;50,0;53,1;52,5;5,33;3,33" o:connectangles="0,0,0,0,0,0,0,0"/>
                </v:shape>
                <v:shape id="Freeform 109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" path="m3,54v,,-1,-1,-1,-1c1,52,,51,1,50,28,2,28,2,28,2,29,1,31,,32,1v1,1,2,2,1,3c5,52,5,52,5,52v,1,-1,2,-2,2xe" fillcolor="#a6dae9" stroked="f">
                  <v:path arrowok="t" o:connecttype="custom" o:connectlocs="3,54;2,53;1,50;28,2;32,1;33,4;5,52;3,54" o:connectangles="0,0,0,0,0,0,0,0"/>
                </v:shape>
                <v:shape id="Freeform 110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" path="m31,54v-1,,-2,-1,-2,-2c1,4,1,4,1,4,,3,1,2,2,1,3,,5,1,6,2,33,50,33,50,33,50v1,1,1,2,-1,3c32,53,31,54,31,54xe" fillcolor="#a6dae9" stroked="f">
                  <v:path arrowok="t" o:connecttype="custom" o:connectlocs="31,54;29,52;1,4;2,1;6,2;33,50;32,53;31,54" o:connectangles="0,0,0,0,0,0,0,0"/>
                </v:shape>
                <v:shape id="Freeform 110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" path="m51,33v-1,,-1,,-2,-1c2,5,2,5,2,5,,4,,3,1,1,1,,3,,4,,52,28,52,28,52,28v1,1,2,2,1,3c52,32,52,33,51,33xe" fillcolor="#a6dae9" stroked="f">
                  <v:path arrowok="t" o:connecttype="custom" o:connectlocs="51,33;49,32;2,5;1,1;4,0;52,28;53,31;51,33" o:connectangles="0,0,0,0,0,0,0,0"/>
                </v:shape>
                <v:shape id="Freeform 110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" path="m58,5c3,5,3,5,3,5,1,5,,4,,2,,1,1,,3,,58,,58,,58,v1,,2,1,2,2c60,4,59,5,58,5xe" fillcolor="#a6dae9" stroked="f">
                  <v:path arrowok="t" o:connecttype="custom" o:connectlocs="58,5;3,5;0,2;3,0;58,0;60,2;58,5" o:connectangles="0,0,0,0,0,0,0"/>
                </v:shape>
                <v:shape id="Freeform 110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" path="m3,34c2,34,1,33,1,32,,31,,29,1,29,49,1,49,1,49,1v2,-1,3,,4,1c54,3,53,5,52,6,4,33,4,33,4,33v,,-1,1,-1,1xe" fillcolor="#a6dae9" stroked="f">
                  <v:path arrowok="t" o:connecttype="custom" o:connectlocs="3,34;1,32;1,29;49,1;53,2;52,6;4,33;3,34" o:connectangles="0,0,0,0,0,0,0,0"/>
                </v:shape>
                <v:shape id="Freeform 110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" path="m3,53v,,-1,,-1,c1,52,,50,1,49,29,1,29,1,29,1,29,,31,,32,v1,1,2,3,1,4c6,52,6,52,6,52,5,53,4,53,3,53xe" fillcolor="#a6dae9" stroked="f">
                  <v:path arrowok="t" o:connecttype="custom" o:connectlocs="3,53;2,53;1,49;29,1;32,0;33,4;6,52;3,53" o:connectangles="0,0,0,0,0,0,0,0"/>
                </v:shape>
                <v:shape id="Freeform 110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" path="m3,60c2,60,,59,,58,,2,,2,,2,,1,2,,3,,4,,6,1,6,2v,56,,56,,56c6,59,4,60,3,60xe" fillcolor="#a6dae9" stroked="f">
                  <v:path arrowok="t" o:connecttype="custom" o:connectlocs="3,60;0,58;0,2;3,0;6,2;6,58;3,60" o:connectangles="0,0,0,0,0,0,0"/>
                </v:shape>
                <w10:wrap anchorx="margin"/>
              </v:group>
            </w:pict>
          </mc:Fallback>
        </mc:AlternateContent>
      </w:r>
      <w:r>
        <w:rPr>
          <w:rStyle w:val="Strong"/>
          <w:i/>
        </w:rPr>
        <w:t>Tip:</w:t>
      </w:r>
      <w:r w:rsidRPr="00212E53">
        <w:rPr>
          <w:rStyle w:val="Strong"/>
          <w:i/>
        </w:rPr>
        <w:t xml:space="preserve"> </w:t>
      </w:r>
      <w:r w:rsidRPr="00212E53">
        <w:rPr>
          <w:rStyle w:val="Strong"/>
          <w:b w:val="0"/>
          <w:i/>
        </w:rPr>
        <w:t>Restrictive Practice authorisation details can be edite</w:t>
      </w:r>
      <w:r>
        <w:rPr>
          <w:rStyle w:val="Strong"/>
          <w:b w:val="0"/>
          <w:i/>
        </w:rPr>
        <w:t xml:space="preserve">d, and evidence attached even </w:t>
      </w:r>
      <w:r w:rsidRPr="00212E53">
        <w:rPr>
          <w:rStyle w:val="Strong"/>
          <w:b w:val="0"/>
          <w:i/>
        </w:rPr>
        <w:t>when the plan is active.</w:t>
      </w:r>
    </w:p>
    <w:p w14:paraId="3DCF4CFB" w14:textId="77777777" w:rsidR="00C03787" w:rsidRDefault="00C03787" w:rsidP="00C03787">
      <w:pPr>
        <w:suppressAutoHyphens w:val="0"/>
        <w:spacing w:before="120" w:after="120" w:line="240" w:lineRule="auto"/>
        <w:rPr>
          <w:rStyle w:val="Strong"/>
          <w:b w:val="0"/>
        </w:rPr>
      </w:pPr>
      <w:r>
        <w:rPr>
          <w:rStyle w:val="Strong"/>
          <w:b w:val="0"/>
        </w:rPr>
        <w:br w:type="page"/>
      </w:r>
    </w:p>
    <w:p w14:paraId="54C91844" w14:textId="45E89188" w:rsidR="00C03787" w:rsidRPr="00096322" w:rsidRDefault="00C03787" w:rsidP="00EE150F">
      <w:pPr>
        <w:pStyle w:val="Bullet1"/>
        <w:numPr>
          <w:ilvl w:val="1"/>
          <w:numId w:val="13"/>
        </w:numPr>
        <w:ind w:left="567" w:hanging="567"/>
        <w:rPr>
          <w:rStyle w:val="Strong"/>
          <w:b w:val="0"/>
          <w:bCs w:val="0"/>
        </w:rPr>
      </w:pPr>
      <w:r w:rsidRPr="003B1831">
        <w:rPr>
          <w:rStyle w:val="Strong"/>
          <w:b w:val="0"/>
        </w:rPr>
        <w:lastRenderedPageBreak/>
        <w:t xml:space="preserve">If you have received evidence of authorisation, record these details under the authorisation section and attach this evidence at the bottom of the restrictive practice details page. </w:t>
      </w:r>
      <w:r>
        <w:t xml:space="preserve">Then click </w:t>
      </w:r>
      <w:r>
        <w:rPr>
          <w:rStyle w:val="Strong"/>
        </w:rPr>
        <w:t>Save and return.</w:t>
      </w:r>
    </w:p>
    <w:p w14:paraId="41B4D5CD" w14:textId="77777777" w:rsidR="00C03787" w:rsidRDefault="00C03787" w:rsidP="00096322">
      <w:pPr>
        <w:pStyle w:val="Bullet1"/>
        <w:numPr>
          <w:ilvl w:val="0"/>
          <w:numId w:val="0"/>
        </w:numPr>
        <w:rPr>
          <w:rStyle w:val="Strong"/>
        </w:rPr>
      </w:pPr>
      <w:r w:rsidRPr="00DB490B">
        <w:rPr>
          <w:rStyle w:val="Strong"/>
          <w:noProof/>
          <w:lang w:eastAsia="en-AU"/>
        </w:rPr>
        <w:drawing>
          <wp:inline distT="0" distB="0" distL="0" distR="0" wp14:anchorId="5EAEF3C9" wp14:editId="4FC22C4A">
            <wp:extent cx="5739416" cy="3970020"/>
            <wp:effectExtent l="19050" t="19050" r="13970" b="11430"/>
            <wp:docPr id="1041" name="Picture 1041" descr="C:\Users\ks0082\Desktop\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0082\Desktop\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1394" cy="3978305"/>
                    </a:xfrm>
                    <a:prstGeom prst="rect">
                      <a:avLst/>
                    </a:prstGeom>
                    <a:noFill/>
                    <a:ln>
                      <a:solidFill>
                        <a:schemeClr val="tx1"/>
                      </a:solidFill>
                    </a:ln>
                  </pic:spPr>
                </pic:pic>
              </a:graphicData>
            </a:graphic>
          </wp:inline>
        </w:drawing>
      </w:r>
    </w:p>
    <w:p w14:paraId="517ADEEE" w14:textId="77777777" w:rsidR="00C03787" w:rsidRPr="00422463" w:rsidRDefault="00C03787" w:rsidP="00C03787">
      <w:pPr>
        <w:spacing w:before="0" w:after="120" w:line="240" w:lineRule="auto"/>
        <w:rPr>
          <w:rFonts w:cstheme="minorHAnsi"/>
          <w:szCs w:val="22"/>
        </w:rPr>
      </w:pPr>
      <w:r w:rsidRPr="00422463">
        <w:rPr>
          <w:rFonts w:cstheme="minorHAnsi"/>
          <w:b/>
          <w:szCs w:val="22"/>
        </w:rPr>
        <w:t>Note:</w:t>
      </w:r>
      <w:r w:rsidRPr="00422463">
        <w:rPr>
          <w:rFonts w:cstheme="minorHAnsi"/>
          <w:szCs w:val="22"/>
        </w:rPr>
        <w:t xml:space="preserve"> </w:t>
      </w:r>
      <w:r>
        <w:rPr>
          <w:rFonts w:cstheme="minorHAnsi"/>
          <w:szCs w:val="22"/>
        </w:rPr>
        <w:t>T</w:t>
      </w:r>
      <w:r w:rsidRPr="00422463">
        <w:rPr>
          <w:rFonts w:cstheme="minorHAnsi"/>
          <w:szCs w:val="22"/>
        </w:rPr>
        <w:t xml:space="preserve">he ‘Authorisation and consent received from’ should </w:t>
      </w:r>
      <w:r>
        <w:rPr>
          <w:rFonts w:cstheme="minorHAnsi"/>
          <w:szCs w:val="22"/>
        </w:rPr>
        <w:t>be</w:t>
      </w:r>
      <w:r w:rsidRPr="00422463">
        <w:rPr>
          <w:rFonts w:cstheme="minorHAnsi"/>
          <w:szCs w:val="22"/>
        </w:rPr>
        <w:t xml:space="preserve"> </w:t>
      </w:r>
      <w:r w:rsidRPr="00422463">
        <w:rPr>
          <w:rFonts w:cstheme="minorHAnsi"/>
          <w:b/>
          <w:szCs w:val="22"/>
        </w:rPr>
        <w:t>Authorising Body</w:t>
      </w:r>
      <w:r w:rsidRPr="00422463">
        <w:rPr>
          <w:rFonts w:cstheme="minorHAnsi"/>
          <w:szCs w:val="22"/>
        </w:rPr>
        <w:t xml:space="preserve">, not </w:t>
      </w:r>
      <w:r w:rsidRPr="00422463">
        <w:rPr>
          <w:rFonts w:cstheme="minorHAnsi"/>
          <w:b/>
          <w:szCs w:val="22"/>
        </w:rPr>
        <w:t>Guardian</w:t>
      </w:r>
      <w:r w:rsidRPr="00422463">
        <w:rPr>
          <w:rFonts w:cstheme="minorHAnsi"/>
          <w:szCs w:val="22"/>
        </w:rPr>
        <w:t xml:space="preserve">. Queensland is the only exception to this. </w:t>
      </w:r>
    </w:p>
    <w:p w14:paraId="71C738E9" w14:textId="304FBA5E" w:rsidR="00096322" w:rsidRDefault="00096322">
      <w:pPr>
        <w:suppressAutoHyphens w:val="0"/>
        <w:spacing w:before="120" w:after="120" w:line="240" w:lineRule="auto"/>
        <w:rPr>
          <w:noProof/>
          <w:lang w:eastAsia="en-AU"/>
        </w:rPr>
      </w:pPr>
      <w:r>
        <w:rPr>
          <w:noProof/>
          <w:lang w:eastAsia="en-AU"/>
        </w:rPr>
        <w:br w:type="page"/>
      </w:r>
    </w:p>
    <w:p w14:paraId="02DF246E" w14:textId="028E2B11" w:rsidR="00C03787" w:rsidRPr="00F9486F" w:rsidRDefault="00C03787" w:rsidP="00EE150F">
      <w:pPr>
        <w:pStyle w:val="ListParagraph"/>
        <w:numPr>
          <w:ilvl w:val="1"/>
          <w:numId w:val="13"/>
        </w:numPr>
        <w:ind w:left="567" w:hanging="567"/>
      </w:pPr>
      <w:r w:rsidRPr="00F9486F">
        <w:lastRenderedPageBreak/>
        <w:t xml:space="preserve">For </w:t>
      </w:r>
      <w:r w:rsidRPr="00096322">
        <w:rPr>
          <w:b/>
          <w:bCs/>
        </w:rPr>
        <w:t>chemical restraint</w:t>
      </w:r>
      <w:r w:rsidRPr="00F9486F">
        <w:t xml:space="preserve">, different dosages or frequencies of the same medication can be combined and entered as a total daily dose. </w:t>
      </w:r>
      <w:r>
        <w:t xml:space="preserve">For example, </w:t>
      </w:r>
      <w:r w:rsidRPr="00F9486F">
        <w:t xml:space="preserve">5mg in the morning and 10mg in the evening of the same medication can be entered in a total daily dose of 15mg. Where the frequency is less than daily, the frequency can be selected from the drop-down options. </w:t>
      </w:r>
    </w:p>
    <w:p w14:paraId="45854516" w14:textId="77777777" w:rsidR="00C03787" w:rsidRDefault="00C03787" w:rsidP="00C03787">
      <w:pPr>
        <w:pStyle w:val="Bullet1"/>
        <w:numPr>
          <w:ilvl w:val="0"/>
          <w:numId w:val="0"/>
        </w:numPr>
        <w:spacing w:before="120" w:after="120"/>
        <w:ind w:left="284" w:hanging="284"/>
      </w:pPr>
      <w:r>
        <w:rPr>
          <w:noProof/>
          <w:lang w:eastAsia="en-AU"/>
        </w:rPr>
        <w:drawing>
          <wp:inline distT="0" distB="0" distL="0" distR="0" wp14:anchorId="2C967BF8" wp14:editId="6F3A5760">
            <wp:extent cx="5708015" cy="5035063"/>
            <wp:effectExtent l="19050" t="19050" r="26035" b="13335"/>
            <wp:docPr id="1" name="Picture 1" descr="shows view of where to enter total daily dosage" title="Chemical re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 Dosage View.jpg"/>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734436" cy="50583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B82E85" w14:textId="592BA7EE" w:rsidR="00C03787" w:rsidRDefault="00C03787" w:rsidP="00EE150F">
      <w:pPr>
        <w:pStyle w:val="Bullet1"/>
        <w:numPr>
          <w:ilvl w:val="1"/>
          <w:numId w:val="13"/>
        </w:numPr>
        <w:ind w:left="567" w:hanging="567"/>
      </w:pPr>
      <w:r>
        <w:t xml:space="preserve">To enter additional restrictive practices, </w:t>
      </w:r>
      <w:r>
        <w:rPr>
          <w:rStyle w:val="Strong"/>
        </w:rPr>
        <w:t>repe</w:t>
      </w:r>
      <w:r w:rsidRPr="002A3E6D">
        <w:rPr>
          <w:rStyle w:val="Strong"/>
        </w:rPr>
        <w:t xml:space="preserve">at </w:t>
      </w:r>
      <w:r>
        <w:rPr>
          <w:rStyle w:val="Strong"/>
        </w:rPr>
        <w:t>s</w:t>
      </w:r>
      <w:r w:rsidRPr="002A3E6D">
        <w:rPr>
          <w:rStyle w:val="Strong"/>
        </w:rPr>
        <w:t>te</w:t>
      </w:r>
      <w:r>
        <w:rPr>
          <w:rStyle w:val="Strong"/>
        </w:rPr>
        <w:t>ps 11.1 – 11.5.</w:t>
      </w:r>
    </w:p>
    <w:p w14:paraId="538B9CB6" w14:textId="77777777" w:rsidR="0002578F" w:rsidRDefault="0002578F">
      <w:pPr>
        <w:suppressAutoHyphens w:val="0"/>
        <w:spacing w:before="120" w:after="120" w:line="240" w:lineRule="auto"/>
      </w:pPr>
      <w:r>
        <w:br w:type="page"/>
      </w:r>
    </w:p>
    <w:p w14:paraId="48DD6069" w14:textId="2A211E14" w:rsidR="00C03787" w:rsidRDefault="00C03787" w:rsidP="00EE150F">
      <w:pPr>
        <w:pStyle w:val="ListParagraph"/>
        <w:numPr>
          <w:ilvl w:val="1"/>
          <w:numId w:val="13"/>
        </w:numPr>
        <w:ind w:left="567" w:hanging="567"/>
      </w:pPr>
      <w:r w:rsidRPr="00D573D7">
        <w:lastRenderedPageBreak/>
        <w:t xml:space="preserve">If there are multiple providers, the </w:t>
      </w:r>
      <w:r>
        <w:t>regulated restrictive practice</w:t>
      </w:r>
      <w:r w:rsidRPr="00D573D7">
        <w:t xml:space="preserve"> must be added against each provider </w:t>
      </w:r>
      <w:r>
        <w:t>that will be using the practice</w:t>
      </w:r>
      <w:r w:rsidRPr="00D573D7">
        <w:t xml:space="preserve">. To do this, select the </w:t>
      </w:r>
      <w:r>
        <w:t>restrictive practice</w:t>
      </w:r>
      <w:r w:rsidRPr="00D573D7">
        <w:t xml:space="preserve"> and </w:t>
      </w:r>
      <w:r>
        <w:t xml:space="preserve">click </w:t>
      </w:r>
      <w:r w:rsidRPr="00096322">
        <w:rPr>
          <w:b/>
        </w:rPr>
        <w:t>Copy</w:t>
      </w:r>
      <w:r w:rsidRPr="00D573D7">
        <w:t xml:space="preserve">. Then change the </w:t>
      </w:r>
      <w:r w:rsidRPr="00096322">
        <w:rPr>
          <w:b/>
        </w:rPr>
        <w:t>Provider business name</w:t>
      </w:r>
      <w:r w:rsidRPr="00D573D7">
        <w:t xml:space="preserve"> and </w:t>
      </w:r>
      <w:r w:rsidRPr="00096322">
        <w:rPr>
          <w:b/>
        </w:rPr>
        <w:t>Service location</w:t>
      </w:r>
      <w:r w:rsidRPr="00D573D7">
        <w:t xml:space="preserve"> to reflect the different provider.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45"/>
      </w:tblGrid>
      <w:tr w:rsidR="00C03787" w14:paraId="0C7C67F1" w14:textId="77777777" w:rsidTr="003357A2">
        <w:tc>
          <w:tcPr>
            <w:tcW w:w="2689" w:type="dxa"/>
          </w:tcPr>
          <w:p w14:paraId="6FC8698B" w14:textId="77777777" w:rsidR="00C03787" w:rsidRDefault="00C03787" w:rsidP="003357A2">
            <w:r>
              <w:rPr>
                <w:noProof/>
                <w:lang w:eastAsia="en-AU"/>
              </w:rPr>
              <w:drawing>
                <wp:inline distT="0" distB="0" distL="0" distR="0" wp14:anchorId="4678E6E1" wp14:editId="00376E95">
                  <wp:extent cx="1472630" cy="1439394"/>
                  <wp:effectExtent l="19050" t="19050" r="13335" b="27940"/>
                  <wp:docPr id="1087774" name="Picture 1087774" descr="An image showing how to add multiple restrictive practices against different providers. " title="Step 10.4 Copying restrictive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94825" cy="1461088"/>
                          </a:xfrm>
                          <a:prstGeom prst="rect">
                            <a:avLst/>
                          </a:prstGeom>
                          <a:ln>
                            <a:solidFill>
                              <a:schemeClr val="tx1">
                                <a:lumMod val="75000"/>
                                <a:lumOff val="25000"/>
                              </a:schemeClr>
                            </a:solidFill>
                          </a:ln>
                        </pic:spPr>
                      </pic:pic>
                    </a:graphicData>
                  </a:graphic>
                </wp:inline>
              </w:drawing>
            </w:r>
          </w:p>
        </w:tc>
        <w:tc>
          <w:tcPr>
            <w:tcW w:w="6945" w:type="dxa"/>
          </w:tcPr>
          <w:p w14:paraId="7685EBAF" w14:textId="77777777" w:rsidR="00C03787" w:rsidRPr="00212E53" w:rsidRDefault="00C03787" w:rsidP="003357A2">
            <w:pPr>
              <w:spacing w:before="400"/>
              <w:ind w:firstLine="720"/>
              <w:rPr>
                <w:i/>
              </w:rPr>
            </w:pPr>
            <w:r w:rsidRPr="00212E53">
              <w:rPr>
                <w:b/>
                <w:i/>
                <w:noProof/>
                <w:lang w:eastAsia="en-AU"/>
              </w:rPr>
              <mc:AlternateContent>
                <mc:Choice Requires="wpg">
                  <w:drawing>
                    <wp:anchor distT="0" distB="0" distL="114300" distR="114300" simplePos="0" relativeHeight="251722752" behindDoc="0" locked="0" layoutInCell="1" allowOverlap="1" wp14:anchorId="14BE88E8" wp14:editId="377353E6">
                      <wp:simplePos x="0" y="0"/>
                      <wp:positionH relativeFrom="margin">
                        <wp:posOffset>26670</wp:posOffset>
                      </wp:positionH>
                      <wp:positionV relativeFrom="paragraph">
                        <wp:posOffset>249656</wp:posOffset>
                      </wp:positionV>
                      <wp:extent cx="283210" cy="285115"/>
                      <wp:effectExtent l="0" t="0" r="2540" b="635"/>
                      <wp:wrapNone/>
                      <wp:docPr id="1001488848" name="Group 10014888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761168945" name="Oval 76116894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888201281" name="Freeform 110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7847951" name="Freeform 110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67214257" name="Freeform 111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057249553" name="Freeform 111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9556556" name="Freeform 111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4189172" name="Freeform 111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07678327" name="Freeform 111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796521233" name="Freeform 111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81836884" name="Freeform 111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70045210" name="Freeform 111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6457726" name="Line 436"/>
                              <wps:cNvCnPr/>
                              <wps:spPr bwMode="auto">
                                <a:xfrm flipH="1">
                                  <a:off x="357951" y="627398"/>
                                  <a:ext cx="163897" cy="656"/>
                                </a:xfrm>
                                <a:prstGeom prst="line">
                                  <a:avLst/>
                                </a:prstGeom>
                                <a:noFill/>
                                <a:ln w="9525">
                                  <a:noFill/>
                                  <a:round/>
                                  <a:headEnd/>
                                  <a:tailEnd/>
                                </a:ln>
                              </wps:spPr>
                              <wps:bodyPr/>
                            </wps:wsp>
                            <wps:wsp>
                              <wps:cNvPr id="2059642825" name="Freeform 111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01269714" name="Freeform 112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074724851" name="Line 439"/>
                              <wps:cNvCnPr/>
                              <wps:spPr bwMode="auto">
                                <a:xfrm flipH="1">
                                  <a:off x="357951" y="653622"/>
                                  <a:ext cx="163897" cy="656"/>
                                </a:xfrm>
                                <a:prstGeom prst="line">
                                  <a:avLst/>
                                </a:prstGeom>
                                <a:noFill/>
                                <a:ln w="9525">
                                  <a:noFill/>
                                  <a:round/>
                                  <a:headEnd/>
                                  <a:tailEnd/>
                                </a:ln>
                              </wps:spPr>
                              <wps:bodyPr/>
                            </wps:wsp>
                            <wps:wsp>
                              <wps:cNvPr id="515780064" name="Freeform 112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741297961" name="Freeform 112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072976093" name="Line 442"/>
                              <wps:cNvCnPr/>
                              <wps:spPr bwMode="auto">
                                <a:xfrm flipH="1">
                                  <a:off x="357951" y="681157"/>
                                  <a:ext cx="163897" cy="656"/>
                                </a:xfrm>
                                <a:prstGeom prst="line">
                                  <a:avLst/>
                                </a:prstGeom>
                                <a:noFill/>
                                <a:ln w="9525">
                                  <a:noFill/>
                                  <a:round/>
                                  <a:headEnd/>
                                  <a:tailEnd/>
                                </a:ln>
                              </wps:spPr>
                              <wps:bodyPr/>
                            </wps:wsp>
                            <wps:wsp>
                              <wps:cNvPr id="599545753" name="Freeform 112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615327754" name="Freeform 112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2201629" name="Freeform 112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5093120" name="Freeform 112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60595488" name="Freeform 112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2994044" name="Freeform 113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51613109" name="Freeform 113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05014982" name="Freeform 113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59348534" name="Freeform 113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13590619" name="Freeform 113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402260952" name="Freeform 113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571405205" name="Freeform 113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47759646" name="Freeform 113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D0035AE" id="Group 1001488848" o:spid="_x0000_s1026" alt="&quot;&quot;" style="position:absolute;margin-left:2.1pt;margin-top:19.65pt;width:22.3pt;height:22.45pt;z-index:25172275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">
                      <v:oval id="Oval 76116894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" fillcolor="#83b14c" stroked="f"/>
                      <v:shape id="Freeform 110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10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" path="m87,13c7,13,7,13,7,13,3,13,,10,,6,,3,3,,7,,87,,87,,87,v4,,7,3,7,6c94,10,91,13,87,13xe" fillcolor="#2c5871" stroked="f">
                        <v:path arrowok="t" o:connecttype="custom" o:connectlocs="87,13;7,13;0,6;7,0;87,0;94,6;87,13" o:connectangles="0,0,0,0,0,0,0"/>
                      </v:shape>
                      <v:shape id="Freeform 111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11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" path="m100,243v-16,,-36,,-51,c49,243,51,214,40,199,2,150,,104,,100,,45,45,,100,e" stroked="f">
                        <v:path arrowok="t" o:connecttype="custom" o:connectlocs="100,243;49,243;40,199;0,100;100,0" o:connectangles="0,0,0,0,0"/>
                      </v:shape>
                      <v:shape id="Freeform 111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" path="m79,79v-9,,-9,,-9,c70,41,39,9,,9,,,,,,,44,,79,36,79,79xe" stroked="f">
                        <v:path arrowok="t" o:connecttype="custom" o:connectlocs="79,79;70,79;0,9;0,0;79,79" o:connectangles="0,0,0,0,0"/>
                      </v:shape>
                      <v:shape id="Freeform 1113"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" path="m21,248l,246,40,,61,2,21,248r,xe" fillcolor="#0e303f" stroked="f">
                        <v:path arrowok="t" o:connecttype="custom" o:connectlocs="21,248;0,246;40,0;61,2;21,248;21,248" o:connectangles="0,0,0,0,0,0"/>
                      </v:shape>
                      <v:shape id="Freeform 1114"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" path="m40,248l,2,21,,61,246r-21,2l40,248xe" fillcolor="#0e303f" stroked="f">
                        <v:path arrowok="t" o:connecttype="custom" o:connectlocs="40,248;0,2;21,0;61,246;40,248;40,248" o:connectangles="0,0,0,0,0,0"/>
                      </v:shape>
                      <v:shape id="Freeform 1115"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116"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" path="m102,v,53,,53,,53c102,56,99,59,96,59,6,59,6,59,6,59,3,59,,56,,53,,,,,,l102,xe" fillcolor="#0e303f" stroked="f">
                        <v:path arrowok="t" o:connecttype="custom" o:connectlocs="102,0;102,53;96,59;6,59;0,53;0,0;102,0" o:connectangles="0,0,0,0,0,0,0"/>
                      </v:shape>
                      <v:shape id="Freeform 1117"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" stroked="f"/>
                      <v:shape id="Freeform 1119"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" path="m111,10c5,10,5,10,5,10,2,10,,8,,5,,2,2,,5,,111,,111,,111,v3,,5,2,5,5c116,8,114,10,111,10xe" fillcolor="#2c5871" stroked="f">
                        <v:path arrowok="t" o:connecttype="custom" o:connectlocs="111,10;5,10;0,5;5,0;111,0;116,5;111,10" o:connectangles="0,0,0,0,0,0,0"/>
                      </v:shape>
                      <v:shape id="Freeform 1120"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" stroked="f"/>
                      <v:shape id="Freeform 1122"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" path="m111,11c5,11,5,11,5,11,2,11,,8,,5,,3,2,,5,,111,,111,,111,v3,,5,3,5,5c116,8,114,11,111,11xe" fillcolor="#2c5871" stroked="f">
                        <v:path arrowok="t" o:connecttype="custom" o:connectlocs="111,11;5,11;0,5;5,0;111,0;116,5;111,11" o:connectangles="0,0,0,0,0,0,0"/>
                      </v:shape>
                      <v:shape id="Freeform 1123"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" stroked="f"/>
                      <v:shape id="Freeform 112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" path="m111,11c5,11,5,11,5,11,2,11,,8,,6,,3,2,,5,,111,,111,,111,v3,,5,3,5,6c116,8,114,11,111,11xe" fillcolor="#2c5871" stroked="f">
                        <v:path arrowok="t" o:connecttype="custom" o:connectlocs="111,11;5,11;0,6;5,0;111,0;116,6;111,11" o:connectangles="0,0,0,0,0,0,0"/>
                      </v:shape>
                      <v:shape id="Freeform 112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" path="m3,60c2,60,,59,,58,,2,,2,,2,,1,2,,3,,4,,6,1,6,2v,56,,56,,56c6,59,4,60,3,60xe" fillcolor="#a6dae9" stroked="f">
                        <v:path arrowok="t" o:connecttype="custom" o:connectlocs="3,60;0,58;0,2;3,0;6,2;6,58;3,60" o:connectangles="0,0,0,0,0,0,0"/>
                      </v:shape>
                      <v:shape id="Freeform 112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" path="m31,53v-1,,-2,,-3,-1c1,4,1,4,1,4,,3,,1,2,,3,,5,,5,1,33,49,33,49,33,49v1,1,,3,-1,4c32,53,31,53,31,53xe" fillcolor="#a6dae9" stroked="f">
                        <v:path arrowok="t" o:connecttype="custom" o:connectlocs="31,53;28,52;1,4;2,0;5,1;33,49;32,53;31,53" o:connectangles="0,0,0,0,0,0,0,0"/>
                      </v:shape>
                      <v:shape id="Freeform 112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" path="m51,34v,,-1,-1,-1,-1c2,6,2,6,2,6,1,5,,3,1,2,2,1,3,,5,1,52,29,52,29,52,29v2,,2,2,1,3c53,33,52,34,51,34xe" fillcolor="#a6dae9" stroked="f">
                        <v:path arrowok="t" o:connecttype="custom" o:connectlocs="51,34;50,33;2,6;1,2;5,1;52,29;53,32;51,34" o:connectangles="0,0,0,0,0,0,0,0"/>
                      </v:shape>
                      <v:shape id="Freeform 112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" path="m57,5c2,5,2,5,2,5,1,5,,4,,2,,1,1,,2,,57,,57,,57,v2,,3,1,3,2c60,4,59,5,57,5xe" fillcolor="#a6dae9" stroked="f">
                        <v:path arrowok="t" o:connecttype="custom" o:connectlocs="57,5;2,5;0,2;2,0;57,0;60,2;57,5" o:connectangles="0,0,0,0,0,0,0"/>
                      </v:shape>
                      <v:shape id="Freeform 1130"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" path="m3,33c2,33,2,32,1,32,,30,1,29,2,28,50,,50,,50,v1,,3,,3,1c54,3,54,4,52,5,5,33,5,33,5,33v-1,,-1,,-2,xe" fillcolor="#a6dae9" stroked="f">
                        <v:path arrowok="t" o:connecttype="custom" o:connectlocs="3,33;1,32;2,28;50,0;53,1;52,5;5,33;3,33" o:connectangles="0,0,0,0,0,0,0,0"/>
                      </v:shape>
                      <v:shape id="Freeform 1131"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" path="m3,54v,,-1,-1,-1,-1c1,52,,51,1,50,28,2,28,2,28,2,29,1,31,,32,1v1,1,2,2,1,3c5,52,5,52,5,52v,1,-1,2,-2,2xe" fillcolor="#a6dae9" stroked="f">
                        <v:path arrowok="t" o:connecttype="custom" o:connectlocs="3,54;2,53;1,50;28,2;32,1;33,4;5,52;3,54" o:connectangles="0,0,0,0,0,0,0,0"/>
                      </v:shape>
                      <v:shape id="Freeform 1132"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" path="m31,54v-1,,-2,-1,-2,-2c1,4,1,4,1,4,,3,1,2,2,1,3,,5,1,6,2,33,50,33,50,33,50v1,1,1,2,-1,3c32,53,31,54,31,54xe" fillcolor="#a6dae9" stroked="f">
                        <v:path arrowok="t" o:connecttype="custom" o:connectlocs="31,54;29,52;1,4;2,1;6,2;33,50;32,53;31,54" o:connectangles="0,0,0,0,0,0,0,0"/>
                      </v:shape>
                      <v:shape id="Freeform 113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" path="m51,33v-1,,-1,,-2,-1c2,5,2,5,2,5,,4,,3,1,1,1,,3,,4,,52,28,52,28,52,28v1,1,2,2,1,3c52,32,52,33,51,33xe" fillcolor="#a6dae9" stroked="f">
                        <v:path arrowok="t" o:connecttype="custom" o:connectlocs="51,33;49,32;2,5;1,1;4,0;52,28;53,31;51,33" o:connectangles="0,0,0,0,0,0,0,0"/>
                      </v:shape>
                      <v:shape id="Freeform 1134"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" path="m58,5c3,5,3,5,3,5,1,5,,4,,2,,1,1,,3,,58,,58,,58,v1,,2,1,2,2c60,4,59,5,58,5xe" fillcolor="#a6dae9" stroked="f">
                        <v:path arrowok="t" o:connecttype="custom" o:connectlocs="58,5;3,5;0,2;3,0;58,0;60,2;58,5" o:connectangles="0,0,0,0,0,0,0"/>
                      </v:shape>
                      <v:shape id="Freeform 1135"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" path="m3,34c2,34,1,33,1,32,,31,,29,1,29,49,1,49,1,49,1v2,-1,3,,4,1c54,3,53,5,52,6,4,33,4,33,4,33v,,-1,1,-1,1xe" fillcolor="#a6dae9" stroked="f">
                        <v:path arrowok="t" o:connecttype="custom" o:connectlocs="3,34;1,32;1,29;49,1;53,2;52,6;4,33;3,34" o:connectangles="0,0,0,0,0,0,0,0"/>
                      </v:shape>
                      <v:shape id="Freeform 1136"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" path="m3,53v,,-1,,-1,c1,52,,50,1,49,29,1,29,1,29,1,29,,31,,32,v1,1,2,3,1,4c6,52,6,52,6,52,5,53,4,53,3,53xe" fillcolor="#a6dae9" stroked="f">
                        <v:path arrowok="t" o:connecttype="custom" o:connectlocs="3,53;2,53;1,49;29,1;32,0;33,4;6,52;3,53" o:connectangles="0,0,0,0,0,0,0,0"/>
                      </v:shape>
                      <v:shape id="Freeform 113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" path="m3,60c2,60,,59,,58,,2,,2,,2,,1,2,,3,,4,,6,1,6,2v,56,,56,,56c6,59,4,60,3,60xe" fillcolor="#a6dae9" stroked="f">
                        <v:path arrowok="t" o:connecttype="custom" o:connectlocs="3,60;0,58;0,2;3,0;6,2;6,58;3,60" o:connectangles="0,0,0,0,0,0,0"/>
                      </v:shape>
                      <w10:wrap anchorx="margin"/>
                    </v:group>
                  </w:pict>
                </mc:Fallback>
              </mc:AlternateContent>
            </w:r>
            <w:r w:rsidRPr="00212E53">
              <w:rPr>
                <w:b/>
                <w:i/>
              </w:rPr>
              <w:t xml:space="preserve">Tip: </w:t>
            </w:r>
            <w:r w:rsidRPr="00212E53">
              <w:rPr>
                <w:i/>
              </w:rPr>
              <w:t xml:space="preserve">Each implementing provider must have at least one </w:t>
            </w:r>
            <w:r>
              <w:rPr>
                <w:i/>
              </w:rPr>
              <w:br/>
              <w:t xml:space="preserve">              </w:t>
            </w:r>
            <w:r w:rsidRPr="00212E53">
              <w:rPr>
                <w:i/>
              </w:rPr>
              <w:t>restrictive practice listed.</w:t>
            </w:r>
          </w:p>
          <w:p w14:paraId="0AAF91E3" w14:textId="77777777" w:rsidR="00C03787" w:rsidRDefault="00C03787" w:rsidP="003357A2">
            <w:pPr>
              <w:spacing w:before="400"/>
              <w:ind w:left="720"/>
            </w:pPr>
            <w:r w:rsidRPr="00212E53">
              <w:rPr>
                <w:b/>
                <w:i/>
                <w:noProof/>
                <w:lang w:eastAsia="en-AU"/>
              </w:rPr>
              <mc:AlternateContent>
                <mc:Choice Requires="wpg">
                  <w:drawing>
                    <wp:anchor distT="0" distB="0" distL="114300" distR="114300" simplePos="0" relativeHeight="251723776" behindDoc="0" locked="0" layoutInCell="1" allowOverlap="1" wp14:anchorId="7523CF59" wp14:editId="5E667C37">
                      <wp:simplePos x="0" y="0"/>
                      <wp:positionH relativeFrom="margin">
                        <wp:align>left</wp:align>
                      </wp:positionH>
                      <wp:positionV relativeFrom="paragraph">
                        <wp:posOffset>99817</wp:posOffset>
                      </wp:positionV>
                      <wp:extent cx="283210" cy="285115"/>
                      <wp:effectExtent l="0" t="0" r="2540" b="635"/>
                      <wp:wrapNone/>
                      <wp:docPr id="709301641" name="Group 7093016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2004035732" name="Oval 2004035732"/>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9823377" name="Freeform 1527"/>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907216561" name="Freeform 1528"/>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641105462" name="Freeform 1529"/>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29959616" name="Freeform 1530"/>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95218111" name="Freeform 1531"/>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943712535" name="Freeform 1532"/>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2114424" name="Freeform 1533"/>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97920166" name="Freeform 1534"/>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06701503" name="Freeform 1535"/>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857859620" name="Freeform 1536"/>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84694757" name="Line 436"/>
                              <wps:cNvCnPr/>
                              <wps:spPr bwMode="auto">
                                <a:xfrm flipH="1">
                                  <a:off x="357951" y="627398"/>
                                  <a:ext cx="163897" cy="656"/>
                                </a:xfrm>
                                <a:prstGeom prst="line">
                                  <a:avLst/>
                                </a:prstGeom>
                                <a:noFill/>
                                <a:ln w="9525">
                                  <a:noFill/>
                                  <a:round/>
                                  <a:headEnd/>
                                  <a:tailEnd/>
                                </a:ln>
                              </wps:spPr>
                              <wps:bodyPr/>
                            </wps:wsp>
                            <wps:wsp>
                              <wps:cNvPr id="2026942852" name="Freeform 1538"/>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02474569" name="Freeform 153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715632460" name="Line 439"/>
                              <wps:cNvCnPr/>
                              <wps:spPr bwMode="auto">
                                <a:xfrm flipH="1">
                                  <a:off x="357951" y="653622"/>
                                  <a:ext cx="163897" cy="656"/>
                                </a:xfrm>
                                <a:prstGeom prst="line">
                                  <a:avLst/>
                                </a:prstGeom>
                                <a:noFill/>
                                <a:ln w="9525">
                                  <a:noFill/>
                                  <a:round/>
                                  <a:headEnd/>
                                  <a:tailEnd/>
                                </a:ln>
                              </wps:spPr>
                              <wps:bodyPr/>
                            </wps:wsp>
                            <wps:wsp>
                              <wps:cNvPr id="420447360" name="Freeform 154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40298077" name="Freeform 154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402151723" name="Line 442"/>
                              <wps:cNvCnPr/>
                              <wps:spPr bwMode="auto">
                                <a:xfrm flipH="1">
                                  <a:off x="357951" y="681157"/>
                                  <a:ext cx="163897" cy="656"/>
                                </a:xfrm>
                                <a:prstGeom prst="line">
                                  <a:avLst/>
                                </a:prstGeom>
                                <a:noFill/>
                                <a:ln w="9525">
                                  <a:noFill/>
                                  <a:round/>
                                  <a:headEnd/>
                                  <a:tailEnd/>
                                </a:ln>
                              </wps:spPr>
                              <wps:bodyPr/>
                            </wps:wsp>
                            <wps:wsp>
                              <wps:cNvPr id="208029003" name="Freeform 154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17079933" name="Freeform 154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66991737" name="Freeform 154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65566339" name="Freeform 1547"/>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52142336" name="Freeform 154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806629709" name="Freeform 154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69829978" name="Freeform 155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78182436" name="Freeform 155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986436262" name="Freeform 155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64020943" name="Freeform 155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45451691" name="Freeform 1554"/>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6210262" name="Freeform 1555"/>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7854512" name="Freeform 155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8EC9B6B" id="Group 709301641" o:spid="_x0000_s1026" alt="&quot;&quot;" style="position:absolute;margin-left:0;margin-top:7.85pt;width:22.3pt;height:22.45pt;z-index:251723776;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">
                      <v:oval id="Oval 2004035732"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" fillcolor="#83b14c" stroked="f"/>
                      <v:shape id="Freeform 1527"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528"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" path="m87,13c7,13,7,13,7,13,3,13,,10,,6,,3,3,,7,,87,,87,,87,v4,,7,3,7,6c94,10,91,13,87,13xe" fillcolor="#2c5871" stroked="f">
                        <v:path arrowok="t" o:connecttype="custom" o:connectlocs="87,13;7,13;0,6;7,0;87,0;94,6;87,13" o:connectangles="0,0,0,0,0,0,0"/>
                      </v:shape>
                      <v:shape id="Freeform 1529"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530"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" path="m100,243v-16,,-36,,-51,c49,243,51,214,40,199,2,150,,104,,100,,45,45,,100,e" stroked="f">
                        <v:path arrowok="t" o:connecttype="custom" o:connectlocs="100,243;49,243;40,199;0,100;100,0" o:connectangles="0,0,0,0,0"/>
                      </v:shape>
                      <v:shape id="Freeform 1531"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" path="m79,79v-9,,-9,,-9,c70,41,39,9,,9,,,,,,,44,,79,36,79,79xe" stroked="f">
                        <v:path arrowok="t" o:connecttype="custom" o:connectlocs="79,79;70,79;0,9;0,0;79,79" o:connectangles="0,0,0,0,0"/>
                      </v:shape>
                      <v:shape id="Freeform 1532"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" path="m21,248l,246,40,,61,2,21,248r,xe" fillcolor="#0e303f" stroked="f">
                        <v:path arrowok="t" o:connecttype="custom" o:connectlocs="21,248;0,246;40,0;61,2;21,248;21,248" o:connectangles="0,0,0,0,0,0"/>
                      </v:shape>
                      <v:shape id="Freeform 1533"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" path="m40,248l,2,21,,61,246r-21,2l40,248xe" fillcolor="#0e303f" stroked="f">
                        <v:path arrowok="t" o:connecttype="custom" o:connectlocs="40,248;0,2;21,0;61,246;40,248;40,248" o:connectangles="0,0,0,0,0,0"/>
                      </v:shape>
                      <v:shape id="Freeform 1534"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535"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" path="m102,v,53,,53,,53c102,56,99,59,96,59,6,59,6,59,6,59,3,59,,56,,53,,,,,,l102,xe" fillcolor="#0e303f" stroked="f">
                        <v:path arrowok="t" o:connecttype="custom" o:connectlocs="102,0;102,53;96,59;6,59;0,53;0,0;102,0" o:connectangles="0,0,0,0,0,0,0"/>
                      </v:shape>
                      <v:shape id="Freeform 1536"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" stroked="f"/>
                      <v:shape id="Freeform 1538"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" path="m111,10c5,10,5,10,5,10,2,10,,8,,5,,2,2,,5,,111,,111,,111,v3,,5,2,5,5c116,8,114,10,111,10xe" fillcolor="#2c5871" stroked="f">
                        <v:path arrowok="t" o:connecttype="custom" o:connectlocs="111,10;5,10;0,5;5,0;111,0;116,5;111,10" o:connectangles="0,0,0,0,0,0,0"/>
                      </v:shape>
                      <v:shape id="Freeform 1539"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" stroked="f"/>
                      <v:shape id="Freeform 1541"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" path="m111,11c5,11,5,11,5,11,2,11,,8,,5,,3,2,,5,,111,,111,,111,v3,,5,3,5,5c116,8,114,11,111,11xe" fillcolor="#2c5871" stroked="f">
                        <v:path arrowok="t" o:connecttype="custom" o:connectlocs="111,11;5,11;0,5;5,0;111,0;116,5;111,11" o:connectangles="0,0,0,0,0,0,0"/>
                      </v:shape>
                      <v:shape id="Freeform 1542"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" stroked="f"/>
                      <v:shape id="Freeform 1544"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" path="m111,11c5,11,5,11,5,11,2,11,,8,,6,,3,2,,5,,111,,111,,111,v3,,5,3,5,6c116,8,114,11,111,11xe" fillcolor="#2c5871" stroked="f">
                        <v:path arrowok="t" o:connecttype="custom" o:connectlocs="111,11;5,11;0,6;5,0;111,0;116,6;111,11" o:connectangles="0,0,0,0,0,0,0"/>
                      </v:shape>
                      <v:shape id="Freeform 1545"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" path="m3,60c2,60,,59,,58,,2,,2,,2,,1,2,,3,,4,,6,1,6,2v,56,,56,,56c6,59,4,60,3,60xe" fillcolor="#a6dae9" stroked="f">
                        <v:path arrowok="t" o:connecttype="custom" o:connectlocs="3,60;0,58;0,2;3,0;6,2;6,58;3,60" o:connectangles="0,0,0,0,0,0,0"/>
                      </v:shape>
                      <v:shape id="Freeform 1546"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" path="m31,53v-1,,-2,,-3,-1c1,4,1,4,1,4,,3,,1,2,,3,,5,,5,1,33,49,33,49,33,49v1,1,,3,-1,4c32,53,31,53,31,53xe" fillcolor="#a6dae9" stroked="f">
                        <v:path arrowok="t" o:connecttype="custom" o:connectlocs="31,53;28,52;1,4;2,0;5,1;33,49;32,53;31,53" o:connectangles="0,0,0,0,0,0,0,0"/>
                      </v:shape>
                      <v:shape id="Freeform 1547"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" path="m51,34v,,-1,-1,-1,-1c2,6,2,6,2,6,1,5,,3,1,2,2,1,3,,5,1,52,29,52,29,52,29v2,,2,2,1,3c53,33,52,34,51,34xe" fillcolor="#a6dae9" stroked="f">
                        <v:path arrowok="t" o:connecttype="custom" o:connectlocs="51,34;50,33;2,6;1,2;5,1;52,29;53,32;51,34" o:connectangles="0,0,0,0,0,0,0,0"/>
                      </v:shape>
                      <v:shape id="Freeform 1548"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" path="m57,5c2,5,2,5,2,5,1,5,,4,,2,,1,1,,2,,57,,57,,57,v2,,3,1,3,2c60,4,59,5,57,5xe" fillcolor="#a6dae9" stroked="f">
                        <v:path arrowok="t" o:connecttype="custom" o:connectlocs="57,5;2,5;0,2;2,0;57,0;60,2;57,5" o:connectangles="0,0,0,0,0,0,0"/>
                      </v:shape>
                      <v:shape id="Freeform 1549"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" path="m3,33c2,33,2,32,1,32,,30,1,29,2,28,50,,50,,50,v1,,3,,3,1c54,3,54,4,52,5,5,33,5,33,5,33v-1,,-1,,-2,xe" fillcolor="#a6dae9" stroked="f">
                        <v:path arrowok="t" o:connecttype="custom" o:connectlocs="3,33;1,32;2,28;50,0;53,1;52,5;5,33;3,33" o:connectangles="0,0,0,0,0,0,0,0"/>
                      </v:shape>
                      <v:shape id="Freeform 1550"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" path="m3,54v,,-1,-1,-1,-1c1,52,,51,1,50,28,2,28,2,28,2,29,1,31,,32,1v1,1,2,2,1,3c5,52,5,52,5,52v,1,-1,2,-2,2xe" fillcolor="#a6dae9" stroked="f">
                        <v:path arrowok="t" o:connecttype="custom" o:connectlocs="3,54;2,53;1,50;28,2;32,1;33,4;5,52;3,54" o:connectangles="0,0,0,0,0,0,0,0"/>
                      </v:shape>
                      <v:shape id="Freeform 1551"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" path="m31,54v-1,,-2,-1,-2,-2c1,4,1,4,1,4,,3,1,2,2,1,3,,5,1,6,2,33,50,33,50,33,50v1,1,1,2,-1,3c32,53,31,54,31,54xe" fillcolor="#a6dae9" stroked="f">
                        <v:path arrowok="t" o:connecttype="custom" o:connectlocs="31,54;29,52;1,4;2,1;6,2;33,50;32,53;31,54" o:connectangles="0,0,0,0,0,0,0,0"/>
                      </v:shape>
                      <v:shape id="Freeform 1552"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" path="m51,33v-1,,-1,,-2,-1c2,5,2,5,2,5,,4,,3,1,1,1,,3,,4,,52,28,52,28,52,28v1,1,2,2,1,3c52,32,52,33,51,33xe" fillcolor="#a6dae9" stroked="f">
                        <v:path arrowok="t" o:connecttype="custom" o:connectlocs="51,33;49,32;2,5;1,1;4,0;52,28;53,31;51,33" o:connectangles="0,0,0,0,0,0,0,0"/>
                      </v:shape>
                      <v:shape id="Freeform 1553"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" path="m58,5c3,5,3,5,3,5,1,5,,4,,2,,1,1,,3,,58,,58,,58,v1,,2,1,2,2c60,4,59,5,58,5xe" fillcolor="#a6dae9" stroked="f">
                        <v:path arrowok="t" o:connecttype="custom" o:connectlocs="58,5;3,5;0,2;3,0;58,0;60,2;58,5" o:connectangles="0,0,0,0,0,0,0"/>
                      </v:shape>
                      <v:shape id="Freeform 1554"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" path="m3,34c2,34,1,33,1,32,,31,,29,1,29,49,1,49,1,49,1v2,-1,3,,4,1c54,3,53,5,52,6,4,33,4,33,4,33v,,-1,1,-1,1xe" fillcolor="#a6dae9" stroked="f">
                        <v:path arrowok="t" o:connecttype="custom" o:connectlocs="3,34;1,32;1,29;49,1;53,2;52,6;4,33;3,34" o:connectangles="0,0,0,0,0,0,0,0"/>
                      </v:shape>
                      <v:shape id="Freeform 1555"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" path="m3,53v,,-1,,-1,c1,52,,50,1,49,29,1,29,1,29,1,29,,31,,32,v1,1,2,3,1,4c6,52,6,52,6,52,5,53,4,53,3,53xe" fillcolor="#a6dae9" stroked="f">
                        <v:path arrowok="t" o:connecttype="custom" o:connectlocs="3,53;2,53;1,49;29,1;32,0;33,4;6,52;3,53" o:connectangles="0,0,0,0,0,0,0,0"/>
                      </v:shape>
                      <v:shape id="Freeform 1556"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" path="m3,60c2,60,,59,,58,,2,,2,,2,,1,2,,3,,4,,6,1,6,2v,56,,56,,56c6,59,4,60,3,60xe" fillcolor="#a6dae9" stroked="f">
                        <v:path arrowok="t" o:connecttype="custom" o:connectlocs="3,60;0,58;0,2;3,0;6,2;6,58;3,60" o:connectangles="0,0,0,0,0,0,0"/>
                      </v:shape>
                      <w10:wrap anchorx="margin"/>
                    </v:group>
                  </w:pict>
                </mc:Fallback>
              </mc:AlternateContent>
            </w:r>
            <w:r>
              <w:rPr>
                <w:b/>
                <w:i/>
              </w:rPr>
              <w:t xml:space="preserve">Tip: </w:t>
            </w:r>
            <w:r w:rsidRPr="00212E53">
              <w:rPr>
                <w:i/>
              </w:rPr>
              <w:t xml:space="preserve">The regulated restrictive practices outlined in the behaviour support plan need to match the regulated restrictive practices entered into the schedule of restrictive practices.  </w:t>
            </w:r>
          </w:p>
        </w:tc>
      </w:tr>
    </w:tbl>
    <w:p w14:paraId="7E89AC41" w14:textId="77777777" w:rsidR="0002578F" w:rsidRPr="0002578F" w:rsidRDefault="0002578F" w:rsidP="0002578F">
      <w:pPr>
        <w:rPr>
          <w:b/>
          <w:bCs/>
          <w:color w:val="5F2E74" w:themeColor="accent1"/>
          <w:sz w:val="34"/>
        </w:rPr>
      </w:pPr>
      <w:bookmarkStart w:id="55" w:name="_11._Attach_the"/>
      <w:bookmarkStart w:id="56" w:name="_12._Attach_the"/>
      <w:bookmarkEnd w:id="55"/>
      <w:bookmarkEnd w:id="56"/>
    </w:p>
    <w:p w14:paraId="25CD0A73" w14:textId="77777777" w:rsidR="0002578F" w:rsidRDefault="0002578F">
      <w:pPr>
        <w:suppressAutoHyphens w:val="0"/>
        <w:spacing w:before="120" w:after="120" w:line="240" w:lineRule="auto"/>
        <w:rPr>
          <w:b/>
          <w:bCs/>
          <w:color w:val="5F2E74" w:themeColor="accent1"/>
          <w:sz w:val="34"/>
        </w:rPr>
      </w:pPr>
      <w:r>
        <w:rPr>
          <w:b/>
          <w:bCs/>
          <w:color w:val="5F2E74" w:themeColor="accent1"/>
          <w:sz w:val="34"/>
        </w:rPr>
        <w:br w:type="page"/>
      </w:r>
    </w:p>
    <w:p w14:paraId="4607046B" w14:textId="10848BE5" w:rsidR="00C03787" w:rsidRPr="00135532" w:rsidRDefault="00C03787" w:rsidP="00844073">
      <w:pPr>
        <w:pStyle w:val="Heading2"/>
        <w:numPr>
          <w:ilvl w:val="0"/>
          <w:numId w:val="13"/>
        </w:numPr>
      </w:pPr>
      <w:bookmarkStart w:id="57" w:name="_Toc174022611"/>
      <w:r w:rsidRPr="00135532">
        <w:lastRenderedPageBreak/>
        <w:t>Attach the Behaviour Support Plan</w:t>
      </w:r>
      <w:bookmarkEnd w:id="57"/>
    </w:p>
    <w:p w14:paraId="16415537" w14:textId="2D9AE62D" w:rsidR="00C03787" w:rsidRPr="00096322" w:rsidRDefault="00C03787" w:rsidP="00EE150F">
      <w:pPr>
        <w:pStyle w:val="ListParagraph"/>
        <w:numPr>
          <w:ilvl w:val="1"/>
          <w:numId w:val="13"/>
        </w:numPr>
        <w:ind w:left="567" w:hanging="567"/>
        <w:contextualSpacing w:val="0"/>
        <w:rPr>
          <w:bCs/>
        </w:rPr>
      </w:pPr>
      <w:r>
        <w:t xml:space="preserve">From the left-hand side navigation menu select </w:t>
      </w:r>
      <w:r w:rsidRPr="00096322">
        <w:rPr>
          <w:b/>
        </w:rPr>
        <w:t>Attachments.</w:t>
      </w:r>
    </w:p>
    <w:p w14:paraId="636ED860" w14:textId="77777777" w:rsidR="00C03787" w:rsidRDefault="00C03787" w:rsidP="00C03787">
      <w:pPr>
        <w:spacing w:before="0" w:after="0"/>
      </w:pPr>
      <w:r>
        <w:rPr>
          <w:noProof/>
          <w:lang w:eastAsia="en-AU"/>
        </w:rPr>
        <w:drawing>
          <wp:inline distT="0" distB="0" distL="0" distR="0" wp14:anchorId="37B48F84" wp14:editId="6D5E44E1">
            <wp:extent cx="5753031" cy="4920615"/>
            <wp:effectExtent l="19050" t="19050" r="19685" b="13335"/>
            <wp:docPr id="10" name="Picture 10" descr="An image showing where to find the attachments page." title="Step 11.1 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 plan step 1.png"/>
                    <pic:cNvPicPr/>
                  </pic:nvPicPr>
                  <pic:blipFill>
                    <a:blip r:embed="rId63">
                      <a:extLst>
                        <a:ext uri="{28A0092B-C50C-407E-A947-70E740481C1C}">
                          <a14:useLocalDpi xmlns:a14="http://schemas.microsoft.com/office/drawing/2010/main" val="0"/>
                        </a:ext>
                      </a:extLst>
                    </a:blip>
                    <a:stretch>
                      <a:fillRect/>
                    </a:stretch>
                  </pic:blipFill>
                  <pic:spPr>
                    <a:xfrm>
                      <a:off x="0" y="0"/>
                      <a:ext cx="5771908" cy="4936761"/>
                    </a:xfrm>
                    <a:prstGeom prst="rect">
                      <a:avLst/>
                    </a:prstGeom>
                    <a:ln>
                      <a:solidFill>
                        <a:schemeClr val="tx1"/>
                      </a:solidFill>
                    </a:ln>
                  </pic:spPr>
                </pic:pic>
              </a:graphicData>
            </a:graphic>
          </wp:inline>
        </w:drawing>
      </w:r>
    </w:p>
    <w:p w14:paraId="2E6FB9F6" w14:textId="14B93BDA" w:rsidR="00C03787" w:rsidRPr="00096322" w:rsidRDefault="00C03787" w:rsidP="00EE150F">
      <w:pPr>
        <w:pStyle w:val="ListParagraph"/>
        <w:numPr>
          <w:ilvl w:val="1"/>
          <w:numId w:val="13"/>
        </w:numPr>
        <w:spacing w:before="400"/>
        <w:ind w:left="567" w:hanging="567"/>
        <w:rPr>
          <w:bCs/>
        </w:rPr>
      </w:pPr>
      <w:r>
        <w:t xml:space="preserve">Click on </w:t>
      </w:r>
      <w:r w:rsidRPr="00096322">
        <w:rPr>
          <w:b/>
        </w:rPr>
        <w:t>Add attachment.</w:t>
      </w:r>
    </w:p>
    <w:p w14:paraId="0F3DD91A" w14:textId="77777777" w:rsidR="00C03787" w:rsidRDefault="00C03787" w:rsidP="00C03787">
      <w:pPr>
        <w:spacing w:before="0" w:after="0" w:line="240" w:lineRule="auto"/>
        <w:contextualSpacing/>
      </w:pPr>
      <w:r>
        <w:rPr>
          <w:noProof/>
          <w:lang w:eastAsia="en-AU"/>
        </w:rPr>
        <w:drawing>
          <wp:inline distT="0" distB="0" distL="0" distR="0" wp14:anchorId="07999490" wp14:editId="25FD4471">
            <wp:extent cx="5752465" cy="1354007"/>
            <wp:effectExtent l="19050" t="19050" r="19685" b="17780"/>
            <wp:docPr id="13" name="Picture 13" descr="An image showing where to add attachments" title="Step 11.2 Ad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p attach.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97921" cy="1364706"/>
                    </a:xfrm>
                    <a:prstGeom prst="rect">
                      <a:avLst/>
                    </a:prstGeom>
                    <a:ln>
                      <a:solidFill>
                        <a:schemeClr val="tx1"/>
                      </a:solidFill>
                    </a:ln>
                  </pic:spPr>
                </pic:pic>
              </a:graphicData>
            </a:graphic>
          </wp:inline>
        </w:drawing>
      </w:r>
    </w:p>
    <w:p w14:paraId="52BE7FE7" w14:textId="77777777" w:rsidR="00C03787" w:rsidRDefault="00C03787" w:rsidP="00C03787">
      <w:pPr>
        <w:spacing w:before="0" w:after="0" w:line="240" w:lineRule="auto"/>
        <w:contextualSpacing/>
      </w:pPr>
    </w:p>
    <w:p w14:paraId="713DA95E" w14:textId="77777777" w:rsidR="00C03787" w:rsidRDefault="00C03787" w:rsidP="00C03787">
      <w:pPr>
        <w:suppressAutoHyphens w:val="0"/>
        <w:spacing w:before="120" w:after="120" w:line="240" w:lineRule="auto"/>
      </w:pPr>
      <w:r>
        <w:br w:type="page"/>
      </w:r>
    </w:p>
    <w:p w14:paraId="65975CEE" w14:textId="33261464" w:rsidR="00C03787" w:rsidRDefault="00C03787" w:rsidP="00EE150F">
      <w:pPr>
        <w:pStyle w:val="ListParagraph"/>
        <w:numPr>
          <w:ilvl w:val="1"/>
          <w:numId w:val="13"/>
        </w:numPr>
        <w:suppressAutoHyphens w:val="0"/>
        <w:spacing w:before="120" w:after="120" w:line="240" w:lineRule="auto"/>
        <w:ind w:left="567" w:hanging="567"/>
      </w:pPr>
      <w:r>
        <w:lastRenderedPageBreak/>
        <w:t xml:space="preserve">Once you have selected the file to attach, select </w:t>
      </w:r>
      <w:r w:rsidRPr="00135532">
        <w:rPr>
          <w:i/>
        </w:rPr>
        <w:t>Behaviour support plan</w:t>
      </w:r>
      <w:r>
        <w:t xml:space="preserve"> from the document type drop-down list.</w:t>
      </w:r>
    </w:p>
    <w:p w14:paraId="7AD4F1F2" w14:textId="2ECCE6D0" w:rsidR="00C03787" w:rsidRPr="00135532" w:rsidRDefault="00C03787" w:rsidP="00EE150F">
      <w:pPr>
        <w:pStyle w:val="Bullet1"/>
        <w:numPr>
          <w:ilvl w:val="1"/>
          <w:numId w:val="13"/>
        </w:numPr>
        <w:ind w:left="567" w:hanging="567"/>
        <w:rPr>
          <w:bCs/>
        </w:rPr>
      </w:pPr>
      <w:r>
        <w:t xml:space="preserve">Click </w:t>
      </w:r>
      <w:r w:rsidRPr="0091556B">
        <w:rPr>
          <w:b/>
        </w:rPr>
        <w:t xml:space="preserve">Save and close. </w:t>
      </w:r>
    </w:p>
    <w:p w14:paraId="5652C8CC" w14:textId="77777777" w:rsidR="00C03787" w:rsidRDefault="00C03787" w:rsidP="00C03787">
      <w:pPr>
        <w:spacing w:before="0" w:after="0" w:line="240" w:lineRule="auto"/>
        <w:contextualSpacing/>
      </w:pPr>
      <w:r>
        <w:rPr>
          <w:noProof/>
          <w:lang w:eastAsia="en-AU"/>
        </w:rPr>
        <w:drawing>
          <wp:inline distT="0" distB="0" distL="0" distR="0" wp14:anchorId="525B5D8E" wp14:editId="282DF74A">
            <wp:extent cx="5753745" cy="2570442"/>
            <wp:effectExtent l="19050" t="19050" r="18415" b="20955"/>
            <wp:docPr id="1150258952" name="Picture 1150258952" descr="Shows how to select behaviour support plan as document type" title="Attach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add attachment with red box.png"/>
                    <pic:cNvPicPr/>
                  </pic:nvPicPr>
                  <pic:blipFill>
                    <a:blip r:embed="rId65">
                      <a:extLst>
                        <a:ext uri="{28A0092B-C50C-407E-A947-70E740481C1C}">
                          <a14:useLocalDpi xmlns:a14="http://schemas.microsoft.com/office/drawing/2010/main" val="0"/>
                        </a:ext>
                      </a:extLst>
                    </a:blip>
                    <a:stretch>
                      <a:fillRect/>
                    </a:stretch>
                  </pic:blipFill>
                  <pic:spPr>
                    <a:xfrm>
                      <a:off x="0" y="0"/>
                      <a:ext cx="5761366" cy="2573847"/>
                    </a:xfrm>
                    <a:prstGeom prst="rect">
                      <a:avLst/>
                    </a:prstGeom>
                    <a:ln w="12700">
                      <a:solidFill>
                        <a:schemeClr val="tx1"/>
                      </a:solidFill>
                    </a:ln>
                  </pic:spPr>
                </pic:pic>
              </a:graphicData>
            </a:graphic>
          </wp:inline>
        </w:drawing>
      </w:r>
    </w:p>
    <w:p w14:paraId="40EE2BED" w14:textId="77777777" w:rsidR="00C03787" w:rsidRDefault="00C03787" w:rsidP="00135532">
      <w:pPr>
        <w:pStyle w:val="ListParagraph"/>
        <w:spacing w:before="400"/>
        <w:ind w:left="567"/>
        <w:rPr>
          <w:i/>
        </w:rPr>
      </w:pPr>
      <w:r w:rsidRPr="00F65399">
        <w:rPr>
          <w:b/>
          <w:noProof/>
          <w:lang w:eastAsia="en-AU"/>
        </w:rPr>
        <mc:AlternateContent>
          <mc:Choice Requires="wpg">
            <w:drawing>
              <wp:anchor distT="0" distB="0" distL="114300" distR="114300" simplePos="0" relativeHeight="251706368" behindDoc="0" locked="0" layoutInCell="1" allowOverlap="1" wp14:anchorId="09101ACA" wp14:editId="1CB825C5">
                <wp:simplePos x="0" y="0"/>
                <wp:positionH relativeFrom="margin">
                  <wp:align>left</wp:align>
                </wp:positionH>
                <wp:positionV relativeFrom="paragraph">
                  <wp:posOffset>258024</wp:posOffset>
                </wp:positionV>
                <wp:extent cx="283210" cy="285115"/>
                <wp:effectExtent l="0" t="0" r="2540" b="635"/>
                <wp:wrapNone/>
                <wp:docPr id="1138" name="Group 1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139" name="Oval 113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140" name="Freeform 114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141" name="Freeform 114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42" name="Freeform 114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43" name="Freeform 114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44" name="Freeform 114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145" name="Freeform 114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6" name="Freeform 114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7" name="Freeform 114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8" name="Freeform 114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49" name="Freeform 114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50" name="Line 436"/>
                        <wps:cNvCnPr/>
                        <wps:spPr bwMode="auto">
                          <a:xfrm flipH="1">
                            <a:off x="357951" y="627398"/>
                            <a:ext cx="163897" cy="656"/>
                          </a:xfrm>
                          <a:prstGeom prst="line">
                            <a:avLst/>
                          </a:prstGeom>
                          <a:noFill/>
                          <a:ln w="9525">
                            <a:noFill/>
                            <a:round/>
                            <a:headEnd/>
                            <a:tailEnd/>
                          </a:ln>
                        </wps:spPr>
                        <wps:bodyPr/>
                      </wps:wsp>
                      <wps:wsp>
                        <wps:cNvPr id="1151" name="Freeform 115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52" name="Freeform 115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53" name="Line 439"/>
                        <wps:cNvCnPr/>
                        <wps:spPr bwMode="auto">
                          <a:xfrm flipH="1">
                            <a:off x="357951" y="653622"/>
                            <a:ext cx="163897" cy="656"/>
                          </a:xfrm>
                          <a:prstGeom prst="line">
                            <a:avLst/>
                          </a:prstGeom>
                          <a:noFill/>
                          <a:ln w="9525">
                            <a:noFill/>
                            <a:round/>
                            <a:headEnd/>
                            <a:tailEnd/>
                          </a:ln>
                        </wps:spPr>
                        <wps:bodyPr/>
                      </wps:wsp>
                      <wps:wsp>
                        <wps:cNvPr id="1154" name="Freeform 115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55" name="Freeform 115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56" name="Line 442"/>
                        <wps:cNvCnPr/>
                        <wps:spPr bwMode="auto">
                          <a:xfrm flipH="1">
                            <a:off x="357951" y="681157"/>
                            <a:ext cx="163897" cy="656"/>
                          </a:xfrm>
                          <a:prstGeom prst="line">
                            <a:avLst/>
                          </a:prstGeom>
                          <a:noFill/>
                          <a:ln w="9525">
                            <a:noFill/>
                            <a:round/>
                            <a:headEnd/>
                            <a:tailEnd/>
                          </a:ln>
                        </wps:spPr>
                        <wps:bodyPr/>
                      </wps:wsp>
                      <wps:wsp>
                        <wps:cNvPr id="1157" name="Freeform 115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58" name="Freeform 115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59" name="Freeform 115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0" name="Freeform 116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1" name="Freeform 116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2" name="Freeform 116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3" name="Freeform 116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4" name="Freeform 116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5" name="Freeform 116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6" name="Freeform 116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7" name="Freeform 116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8" name="Freeform 116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9" name="Freeform 116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5FBD07" id="Group 1138" o:spid="_x0000_s1026" alt="&quot;&quot;" style="position:absolute;margin-left:0;margin-top:20.3pt;width:22.3pt;height:22.45pt;z-index:251706368;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">
                <v:oval id="Oval 1139"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" fillcolor="#83b14c" stroked="f"/>
                <v:shape id="Freeform 114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141"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" path="m87,13c7,13,7,13,7,13,3,13,,10,,6,,3,3,,7,,87,,87,,87,v4,,7,3,7,6c94,10,91,13,87,13xe" fillcolor="#2c5871" stroked="f">
                  <v:path arrowok="t" o:connecttype="custom" o:connectlocs="87,13;7,13;0,6;7,0;87,0;94,6;87,13" o:connectangles="0,0,0,0,0,0,0"/>
                </v:shape>
                <v:shape id="Freeform 1142"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143"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" path="m100,243v-16,,-36,,-51,c49,243,51,214,40,199,2,150,,104,,100,,45,45,,100,e" stroked="f">
                  <v:path arrowok="t" o:connecttype="custom" o:connectlocs="100,243;49,243;40,199;0,100;100,0" o:connectangles="0,0,0,0,0"/>
                </v:shape>
                <v:shape id="Freeform 114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" path="m79,79v-9,,-9,,-9,c70,41,39,9,,9,,,,,,,44,,79,36,79,79xe" stroked="f">
                  <v:path arrowok="t" o:connecttype="custom" o:connectlocs="79,79;70,79;0,9;0,0;79,79" o:connectangles="0,0,0,0,0"/>
                </v:shape>
                <v:shape id="Freeform 1145"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" path="m21,248l,246,40,,61,2,21,248r,xe" fillcolor="#0e303f" stroked="f">
                  <v:path arrowok="t" o:connecttype="custom" o:connectlocs="21,248;0,246;40,0;61,2;21,248;21,248" o:connectangles="0,0,0,0,0,0"/>
                </v:shape>
                <v:shape id="Freeform 1146"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" path="m40,248l,2,21,,61,246r-21,2l40,248xe" fillcolor="#0e303f" stroked="f">
                  <v:path arrowok="t" o:connecttype="custom" o:connectlocs="40,248;0,2;21,0;61,246;40,248;40,248" o:connectangles="0,0,0,0,0,0"/>
                </v:shape>
                <v:shape id="Freeform 1147"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148"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" path="m102,v,53,,53,,53c102,56,99,59,96,59,6,59,6,59,6,59,3,59,,56,,53,,,,,,l102,xe" fillcolor="#0e303f" stroked="f">
                  <v:path arrowok="t" o:connecttype="custom" o:connectlocs="102,0;102,53;96,59;6,59;0,53;0,0;102,0" o:connectangles="0,0,0,0,0,0,0"/>
                </v:shape>
                <v:shape id="Freeform 1149"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" stroked="f"/>
                <v:shape id="Freeform 1151"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15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" stroked="f"/>
                <v:shape id="Freeform 115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" path="m111,11c5,11,5,11,5,11,2,11,,8,,5,,3,2,,5,,111,,111,,111,v3,,5,3,5,5c116,8,114,11,111,11xe" fillcolor="#2c5871" stroked="f">
                  <v:path arrowok="t" o:connecttype="custom" o:connectlocs="111,11;5,11;0,5;5,0;111,0;116,5;111,11" o:connectangles="0,0,0,0,0,0,0"/>
                </v:shape>
                <v:shape id="Freeform 115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" stroked="f"/>
                <v:shape id="Freeform 115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15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" path="m3,60c2,60,,59,,58,,2,,2,,2,,1,2,,3,,4,,6,1,6,2v,56,,56,,56c6,59,4,60,3,60xe" fillcolor="#a6dae9" stroked="f">
                  <v:path arrowok="t" o:connecttype="custom" o:connectlocs="3,60;0,58;0,2;3,0;6,2;6,58;3,60" o:connectangles="0,0,0,0,0,0,0"/>
                </v:shape>
                <v:shape id="Freeform 115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116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" path="m51,34v,,-1,-1,-1,-1c2,6,2,6,2,6,1,5,,3,1,2,2,1,3,,5,1,52,29,52,29,52,29v2,,2,2,1,3c53,33,52,34,51,34xe" fillcolor="#a6dae9" stroked="f">
                  <v:path arrowok="t" o:connecttype="custom" o:connectlocs="51,34;50,33;2,6;1,2;5,1;52,29;53,32;51,34" o:connectangles="0,0,0,0,0,0,0,0"/>
                </v:shape>
                <v:shape id="Freeform 116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" path="m57,5c2,5,2,5,2,5,1,5,,4,,2,,1,1,,2,,57,,57,,57,v2,,3,1,3,2c60,4,59,5,57,5xe" fillcolor="#a6dae9" stroked="f">
                  <v:path arrowok="t" o:connecttype="custom" o:connectlocs="57,5;2,5;0,2;2,0;57,0;60,2;57,5" o:connectangles="0,0,0,0,0,0,0"/>
                </v:shape>
                <v:shape id="Freeform 116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" path="m3,33c2,33,2,32,1,32,,30,1,29,2,28,50,,50,,50,v1,,3,,3,1c54,3,54,4,52,5,5,33,5,33,5,33v-1,,-1,,-2,xe" fillcolor="#a6dae9" stroked="f">
                  <v:path arrowok="t" o:connecttype="custom" o:connectlocs="3,33;1,32;2,28;50,0;53,1;52,5;5,33;3,33" o:connectangles="0,0,0,0,0,0,0,0"/>
                </v:shape>
                <v:shape id="Freeform 116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16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16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16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" path="m58,5c3,5,3,5,3,5,1,5,,4,,2,,1,1,,3,,58,,58,,58,v1,,2,1,2,2c60,4,59,5,58,5xe" fillcolor="#a6dae9" stroked="f">
                  <v:path arrowok="t" o:connecttype="custom" o:connectlocs="58,5;3,5;0,2;3,0;58,0;60,2;58,5" o:connectangles="0,0,0,0,0,0,0"/>
                </v:shape>
                <v:shape id="Freeform 116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116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" path="m3,53v,,-1,,-1,c1,52,,50,1,49,29,1,29,1,29,1,29,,31,,32,v1,1,2,3,1,4c6,52,6,52,6,52,5,53,4,53,3,53xe" fillcolor="#a6dae9" stroked="f">
                  <v:path arrowok="t" o:connecttype="custom" o:connectlocs="3,53;2,53;1,49;29,1;32,0;33,4;6,52;3,53" o:connectangles="0,0,0,0,0,0,0,0"/>
                </v:shape>
                <v:shape id="Freeform 116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" path="m3,60c2,60,,59,,58,,2,,2,,2,,1,2,,3,,4,,6,1,6,2v,56,,56,,56c6,59,4,60,3,60xe" fillcolor="#a6dae9" stroked="f">
                  <v:path arrowok="t" o:connecttype="custom" o:connectlocs="3,60;0,58;0,2;3,0;6,2;6,58;3,60" o:connectangles="0,0,0,0,0,0,0"/>
                </v:shape>
                <w10:wrap anchorx="margin"/>
              </v:group>
            </w:pict>
          </mc:Fallback>
        </mc:AlternateContent>
      </w:r>
      <w:r>
        <w:rPr>
          <w:b/>
        </w:rPr>
        <w:t xml:space="preserve">Tip: </w:t>
      </w:r>
      <w:r w:rsidRPr="00F65399">
        <w:rPr>
          <w:i/>
        </w:rPr>
        <w:t>Description is not a mandatory field</w:t>
      </w:r>
    </w:p>
    <w:p w14:paraId="0C17F992" w14:textId="77777777" w:rsidR="00C03787" w:rsidRDefault="00C03787" w:rsidP="00C03787">
      <w:pPr>
        <w:suppressAutoHyphens w:val="0"/>
        <w:spacing w:before="120" w:after="120" w:line="240" w:lineRule="auto"/>
        <w:rPr>
          <w:rFonts w:asciiTheme="majorHAnsi" w:eastAsiaTheme="majorEastAsia" w:hAnsiTheme="majorHAnsi" w:cstheme="majorBidi"/>
          <w:b/>
          <w:color w:val="5F2E74" w:themeColor="accent1"/>
          <w:sz w:val="34"/>
          <w:szCs w:val="34"/>
        </w:rPr>
      </w:pPr>
      <w:r>
        <w:rPr>
          <w:color w:val="5F2E74" w:themeColor="accent1"/>
          <w:sz w:val="34"/>
        </w:rPr>
        <w:br w:type="page"/>
      </w:r>
    </w:p>
    <w:p w14:paraId="0ECDFAAF" w14:textId="235652C6" w:rsidR="00C03787" w:rsidRDefault="00C03787" w:rsidP="00EE150F">
      <w:pPr>
        <w:pStyle w:val="Heading2"/>
        <w:numPr>
          <w:ilvl w:val="0"/>
          <w:numId w:val="13"/>
        </w:numPr>
        <w:ind w:left="567" w:hanging="567"/>
        <w:rPr>
          <w:color w:val="5F2E74" w:themeColor="accent1"/>
        </w:rPr>
      </w:pPr>
      <w:bookmarkStart w:id="58" w:name="_Toc173931379"/>
      <w:bookmarkStart w:id="59" w:name="_Toc173963119"/>
      <w:bookmarkStart w:id="60" w:name="_Toc174022612"/>
      <w:r w:rsidRPr="00F9486F">
        <w:rPr>
          <w:color w:val="5F2E74" w:themeColor="accent1"/>
        </w:rPr>
        <w:lastRenderedPageBreak/>
        <w:t xml:space="preserve">Send draft </w:t>
      </w:r>
      <w:r>
        <w:rPr>
          <w:color w:val="5F2E74" w:themeColor="accent1"/>
        </w:rPr>
        <w:t>behaviour support plan to implementing provider(s)</w:t>
      </w:r>
      <w:bookmarkEnd w:id="58"/>
      <w:bookmarkEnd w:id="59"/>
      <w:bookmarkEnd w:id="60"/>
    </w:p>
    <w:p w14:paraId="35D12AD4" w14:textId="77777777" w:rsidR="00135532" w:rsidRDefault="00135532" w:rsidP="00135532">
      <w:pPr>
        <w:ind w:left="567"/>
      </w:pPr>
      <w:r w:rsidRPr="00F65399">
        <w:rPr>
          <w:b/>
          <w:noProof/>
          <w:lang w:eastAsia="en-AU"/>
        </w:rPr>
        <mc:AlternateContent>
          <mc:Choice Requires="wpg">
            <w:drawing>
              <wp:anchor distT="0" distB="0" distL="114300" distR="114300" simplePos="0" relativeHeight="251730944" behindDoc="0" locked="0" layoutInCell="1" allowOverlap="1" wp14:anchorId="1E5214E1" wp14:editId="5F8DBD99">
                <wp:simplePos x="0" y="0"/>
                <wp:positionH relativeFrom="margin">
                  <wp:posOffset>0</wp:posOffset>
                </wp:positionH>
                <wp:positionV relativeFrom="paragraph">
                  <wp:posOffset>0</wp:posOffset>
                </wp:positionV>
                <wp:extent cx="283210" cy="285115"/>
                <wp:effectExtent l="0" t="0" r="2540" b="635"/>
                <wp:wrapNone/>
                <wp:docPr id="1202" name="Group 1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03" name="Oval 120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04" name="Freeform 120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05" name="Freeform 120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06" name="Freeform 120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07" name="Freeform 120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08" name="Freeform 120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09" name="Freeform 120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0" name="Freeform 121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1" name="Freeform 121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2" name="Freeform 121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3" name="Freeform 121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4" name="Line 436"/>
                        <wps:cNvCnPr/>
                        <wps:spPr bwMode="auto">
                          <a:xfrm flipH="1">
                            <a:off x="357951" y="627398"/>
                            <a:ext cx="163897" cy="656"/>
                          </a:xfrm>
                          <a:prstGeom prst="line">
                            <a:avLst/>
                          </a:prstGeom>
                          <a:noFill/>
                          <a:ln w="9525">
                            <a:noFill/>
                            <a:round/>
                            <a:headEnd/>
                            <a:tailEnd/>
                          </a:ln>
                        </wps:spPr>
                        <wps:bodyPr/>
                      </wps:wsp>
                      <wps:wsp>
                        <wps:cNvPr id="1215" name="Freeform 121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16" name="Freeform 121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17" name="Line 439"/>
                        <wps:cNvCnPr/>
                        <wps:spPr bwMode="auto">
                          <a:xfrm flipH="1">
                            <a:off x="357951" y="653622"/>
                            <a:ext cx="163897" cy="656"/>
                          </a:xfrm>
                          <a:prstGeom prst="line">
                            <a:avLst/>
                          </a:prstGeom>
                          <a:noFill/>
                          <a:ln w="9525">
                            <a:noFill/>
                            <a:round/>
                            <a:headEnd/>
                            <a:tailEnd/>
                          </a:ln>
                        </wps:spPr>
                        <wps:bodyPr/>
                      </wps:wsp>
                      <wps:wsp>
                        <wps:cNvPr id="1218" name="Freeform 121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19" name="Freeform 121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20" name="Line 442"/>
                        <wps:cNvCnPr/>
                        <wps:spPr bwMode="auto">
                          <a:xfrm flipH="1">
                            <a:off x="357951" y="681157"/>
                            <a:ext cx="163897" cy="656"/>
                          </a:xfrm>
                          <a:prstGeom prst="line">
                            <a:avLst/>
                          </a:prstGeom>
                          <a:noFill/>
                          <a:ln w="9525">
                            <a:noFill/>
                            <a:round/>
                            <a:headEnd/>
                            <a:tailEnd/>
                          </a:ln>
                        </wps:spPr>
                        <wps:bodyPr/>
                      </wps:wsp>
                      <wps:wsp>
                        <wps:cNvPr id="1221" name="Freeform 122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22" name="Freeform 122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3" name="Freeform 122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4" name="Freeform 122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5" name="Freeform 122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6" name="Freeform 122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7" name="Freeform 122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8" name="Freeform 122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29" name="Freeform 122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30" name="Freeform 123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31" name="Freeform 123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32" name="Freeform 123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33" name="Freeform 123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2ECF51" id="Group 1202" o:spid="_x0000_s1026" alt="&quot;&quot;" style="position:absolute;margin-left:0;margin-top:0;width:22.3pt;height:22.45pt;z-index:25173094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">
                <v:oval id="Oval 120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" fillcolor="#83b14c" stroked="f"/>
                <v:shape id="Freeform 1204"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205"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" path="m87,13c7,13,7,13,7,13,3,13,,10,,6,,3,3,,7,,87,,87,,87,v4,,7,3,7,6c94,10,91,13,87,13xe" fillcolor="#2c5871" stroked="f">
                  <v:path arrowok="t" o:connecttype="custom" o:connectlocs="87,13;7,13;0,6;7,0;87,0;94,6;87,13" o:connectangles="0,0,0,0,0,0,0"/>
                </v:shape>
                <v:shape id="Freeform 120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207"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" path="m100,243v-16,,-36,,-51,c49,243,51,214,40,199,2,150,,104,,100,,45,45,,100,e" stroked="f">
                  <v:path arrowok="t" o:connecttype="custom" o:connectlocs="100,243;49,243;40,199;0,100;100,0" o:connectangles="0,0,0,0,0"/>
                </v:shape>
                <v:shape id="Freeform 1208"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" path="m79,79v-9,,-9,,-9,c70,41,39,9,,9,,,,,,,44,,79,36,79,79xe" stroked="f">
                  <v:path arrowok="t" o:connecttype="custom" o:connectlocs="79,79;70,79;0,9;0,0;79,79" o:connectangles="0,0,0,0,0"/>
                </v:shape>
                <v:shape id="Freeform 1209"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" path="m21,248l,246,40,,61,2,21,248r,xe" fillcolor="#0e303f" stroked="f">
                  <v:path arrowok="t" o:connecttype="custom" o:connectlocs="21,248;0,246;40,0;61,2;21,248;21,248" o:connectangles="0,0,0,0,0,0"/>
                </v:shape>
                <v:shape id="Freeform 1210"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" path="m40,248l,2,21,,61,246r-21,2l40,248xe" fillcolor="#0e303f" stroked="f">
                  <v:path arrowok="t" o:connecttype="custom" o:connectlocs="40,248;0,2;21,0;61,246;40,248;40,248" o:connectangles="0,0,0,0,0,0"/>
                </v:shape>
                <v:shape id="Freeform 1211"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212"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" path="m102,v,53,,53,,53c102,56,99,59,96,59,6,59,6,59,6,59,3,59,,56,,53,,,,,,l102,xe" fillcolor="#0e303f" stroked="f">
                  <v:path arrowok="t" o:connecttype="custom" o:connectlocs="102,0;102,53;96,59;6,59;0,53;0,0;102,0" o:connectangles="0,0,0,0,0,0,0"/>
                </v:shape>
                <v:shape id="Freeform 1213"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" stroked="f"/>
                <v:shape id="Freeform 1215"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216"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" stroked="f"/>
                <v:shape id="Freeform 121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1219"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" stroked="f"/>
                <v:shape id="Freeform 1221"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" path="m111,11c5,11,5,11,5,11,2,11,,8,,6,,3,2,,5,,111,,111,,111,v3,,5,3,5,6c116,8,114,11,111,11xe" fillcolor="#2c5871" stroked="f">
                  <v:path arrowok="t" o:connecttype="custom" o:connectlocs="111,11;5,11;0,6;5,0;111,0;116,6;111,11" o:connectangles="0,0,0,0,0,0,0"/>
                </v:shape>
                <v:shape id="Freeform 122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" path="m3,60c2,60,,59,,58,,2,,2,,2,,1,2,,3,,4,,6,1,6,2v,56,,56,,56c6,59,4,60,3,60xe" fillcolor="#a6dae9" stroked="f">
                  <v:path arrowok="t" o:connecttype="custom" o:connectlocs="3,60;0,58;0,2;3,0;6,2;6,58;3,60" o:connectangles="0,0,0,0,0,0,0"/>
                </v:shape>
                <v:shape id="Freeform 1223"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1224"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225"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" path="m57,5c2,5,2,5,2,5,1,5,,4,,2,,1,1,,2,,57,,57,,57,v2,,3,1,3,2c60,4,59,5,57,5xe" fillcolor="#a6dae9" stroked="f">
                  <v:path arrowok="t" o:connecttype="custom" o:connectlocs="57,5;2,5;0,2;2,0;57,0;60,2;57,5" o:connectangles="0,0,0,0,0,0,0"/>
                </v:shape>
                <v:shape id="Freeform 1226"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" path="m3,33c2,33,2,32,1,32,,30,1,29,2,28,50,,50,,50,v1,,3,,3,1c54,3,54,4,52,5,5,33,5,33,5,33v-1,,-1,,-2,xe" fillcolor="#a6dae9" stroked="f">
                  <v:path arrowok="t" o:connecttype="custom" o:connectlocs="3,33;1,32;2,28;50,0;53,1;52,5;5,33;3,33" o:connectangles="0,0,0,0,0,0,0,0"/>
                </v:shape>
                <v:shape id="Freeform 122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22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122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230"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" path="m58,5c3,5,3,5,3,5,1,5,,4,,2,,1,1,,3,,58,,58,,58,v1,,2,1,2,2c60,4,59,5,58,5xe" fillcolor="#a6dae9" stroked="f">
                  <v:path arrowok="t" o:connecttype="custom" o:connectlocs="58,5;3,5;0,2;3,0;58,0;60,2;58,5" o:connectangles="0,0,0,0,0,0,0"/>
                </v:shape>
                <v:shape id="Freeform 1231"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1232"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1233"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" path="m3,60c2,60,,59,,58,,2,,2,,2,,1,2,,3,,4,,6,1,6,2v,56,,56,,56c6,59,4,60,3,60xe" fillcolor="#a6dae9" stroked="f">
                  <v:path arrowok="t" o:connecttype="custom" o:connectlocs="3,60;0,58;0,2;3,0;6,2;6,58;3,60" o:connectangles="0,0,0,0,0,0,0"/>
                </v:shape>
                <w10:wrap anchorx="margin"/>
              </v:group>
            </w:pict>
          </mc:Fallback>
        </mc:AlternateContent>
      </w:r>
      <w:r w:rsidRPr="00135532">
        <w:rPr>
          <w:b/>
        </w:rPr>
        <w:t xml:space="preserve">Tip: </w:t>
      </w:r>
      <w:r>
        <w:t xml:space="preserve">Check all sections listed down the left-hand side menu to ensure that you have completed all the details required. </w:t>
      </w:r>
    </w:p>
    <w:p w14:paraId="3464E92C" w14:textId="77777777" w:rsidR="00135532" w:rsidRPr="00135532" w:rsidRDefault="00135532" w:rsidP="00135532">
      <w:pPr>
        <w:pBdr>
          <w:bottom w:val="single" w:sz="8" w:space="1" w:color="auto"/>
        </w:pBdr>
        <w:rPr>
          <w:color w:val="5F2E74" w:themeColor="accent1"/>
          <w:sz w:val="24"/>
          <w:szCs w:val="26"/>
        </w:rPr>
      </w:pPr>
      <w:r w:rsidRPr="00135532">
        <w:rPr>
          <w:color w:val="5F2E74" w:themeColor="accent1"/>
          <w:sz w:val="24"/>
          <w:szCs w:val="26"/>
        </w:rPr>
        <w:t xml:space="preserve">Behaviour Support Practitioner </w:t>
      </w:r>
      <w:r w:rsidRPr="00135532">
        <w:rPr>
          <w:b/>
          <w:color w:val="5F2E74" w:themeColor="accent1"/>
          <w:sz w:val="24"/>
          <w:szCs w:val="26"/>
        </w:rPr>
        <w:t>Admin</w:t>
      </w:r>
      <w:r w:rsidRPr="00135532">
        <w:rPr>
          <w:color w:val="5F2E74" w:themeColor="accent1"/>
          <w:sz w:val="24"/>
          <w:szCs w:val="26"/>
        </w:rPr>
        <w:t xml:space="preserve"> role</w:t>
      </w:r>
    </w:p>
    <w:p w14:paraId="12688309" w14:textId="7F886EC9" w:rsidR="00C03787" w:rsidRDefault="00C03787" w:rsidP="00EE150F">
      <w:pPr>
        <w:pStyle w:val="ListParagraph"/>
        <w:numPr>
          <w:ilvl w:val="1"/>
          <w:numId w:val="13"/>
        </w:numPr>
        <w:ind w:left="567" w:hanging="567"/>
      </w:pPr>
      <w:r>
        <w:t xml:space="preserve">Ensure that a behaviour support practitioner has been linked to the plan. Go to the </w:t>
      </w:r>
      <w:r w:rsidRPr="00135532">
        <w:rPr>
          <w:b/>
        </w:rPr>
        <w:t>Details</w:t>
      </w:r>
      <w:r>
        <w:t xml:space="preserve"> view, click </w:t>
      </w:r>
      <w:r w:rsidRPr="00135532">
        <w:rPr>
          <w:b/>
        </w:rPr>
        <w:t>update</w:t>
      </w:r>
      <w:r>
        <w:t xml:space="preserve"> and then click </w:t>
      </w:r>
      <w:r w:rsidRPr="00135532">
        <w:rPr>
          <w:b/>
        </w:rPr>
        <w:t>select</w:t>
      </w:r>
      <w:r>
        <w:t xml:space="preserve"> to add a behaviour support practitioner.</w:t>
      </w:r>
    </w:p>
    <w:p w14:paraId="4E779C8D" w14:textId="77777777" w:rsidR="00C03787" w:rsidRDefault="00C03787" w:rsidP="00C03787">
      <w:r>
        <w:rPr>
          <w:noProof/>
          <w:lang w:eastAsia="en-AU"/>
        </w:rPr>
        <w:drawing>
          <wp:inline distT="0" distB="0" distL="0" distR="0" wp14:anchorId="35D04D70" wp14:editId="5819B23E">
            <wp:extent cx="5778500" cy="2755902"/>
            <wp:effectExtent l="0" t="0" r="0" b="6350"/>
            <wp:docPr id="39" name="Picture 39" descr="Shows location of the practitioner select button after clicking update. " title="Practitioner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lect practitioner.png"/>
                    <pic:cNvPicPr/>
                  </pic:nvPicPr>
                  <pic:blipFill>
                    <a:blip r:embed="rId66">
                      <a:extLst>
                        <a:ext uri="{28A0092B-C50C-407E-A947-70E740481C1C}">
                          <a14:useLocalDpi xmlns:a14="http://schemas.microsoft.com/office/drawing/2010/main" val="0"/>
                        </a:ext>
                      </a:extLst>
                    </a:blip>
                    <a:stretch>
                      <a:fillRect/>
                    </a:stretch>
                  </pic:blipFill>
                  <pic:spPr>
                    <a:xfrm>
                      <a:off x="0" y="0"/>
                      <a:ext cx="5812271" cy="2772008"/>
                    </a:xfrm>
                    <a:prstGeom prst="rect">
                      <a:avLst/>
                    </a:prstGeom>
                  </pic:spPr>
                </pic:pic>
              </a:graphicData>
            </a:graphic>
          </wp:inline>
        </w:drawing>
      </w:r>
    </w:p>
    <w:p w14:paraId="5DBDB479" w14:textId="5ECEA81B" w:rsidR="00C03787" w:rsidRPr="00677DAC" w:rsidRDefault="00C03787" w:rsidP="00EE150F">
      <w:pPr>
        <w:pStyle w:val="ListParagraph"/>
        <w:numPr>
          <w:ilvl w:val="1"/>
          <w:numId w:val="13"/>
        </w:numPr>
        <w:ind w:left="567" w:hanging="567"/>
      </w:pPr>
      <w:r>
        <w:t>C</w:t>
      </w:r>
      <w:r w:rsidRPr="00677DAC">
        <w:t xml:space="preserve">lick </w:t>
      </w:r>
      <w:r w:rsidRPr="00135532">
        <w:rPr>
          <w:b/>
        </w:rPr>
        <w:t>Validate</w:t>
      </w:r>
      <w:r w:rsidRPr="00677DAC">
        <w:t xml:space="preserve">. </w:t>
      </w:r>
      <w:r>
        <w:t xml:space="preserve">This will check that all mandatory fields have been completed. An error message will display to identify any missing information. </w:t>
      </w:r>
    </w:p>
    <w:p w14:paraId="51C16B56" w14:textId="77777777" w:rsidR="00C03787" w:rsidRDefault="00C03787" w:rsidP="00C03787">
      <w:r>
        <w:rPr>
          <w:noProof/>
          <w:lang w:eastAsia="en-AU"/>
        </w:rPr>
        <w:lastRenderedPageBreak/>
        <w:drawing>
          <wp:inline distT="0" distB="0" distL="0" distR="0" wp14:anchorId="5556B2BC" wp14:editId="303F5083">
            <wp:extent cx="5737657" cy="3228340"/>
            <wp:effectExtent l="19050" t="19050" r="15875" b="10160"/>
            <wp:docPr id="49" name="Picture 49" descr="An image showing the details screen and where you click validate." title="Step 12 - Final step Practitioner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draft.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43722" cy="3231753"/>
                    </a:xfrm>
                    <a:prstGeom prst="rect">
                      <a:avLst/>
                    </a:prstGeom>
                    <a:ln>
                      <a:solidFill>
                        <a:schemeClr val="tx1">
                          <a:lumMod val="65000"/>
                          <a:lumOff val="35000"/>
                        </a:schemeClr>
                      </a:solidFill>
                    </a:ln>
                  </pic:spPr>
                </pic:pic>
              </a:graphicData>
            </a:graphic>
          </wp:inline>
        </w:drawing>
      </w:r>
    </w:p>
    <w:p w14:paraId="4C33A4AA" w14:textId="77777777" w:rsidR="00135532" w:rsidRPr="002B75E8" w:rsidRDefault="00135532" w:rsidP="00C03787"/>
    <w:p w14:paraId="043F92DE" w14:textId="77777777" w:rsidR="00C03787" w:rsidRPr="000E0884" w:rsidRDefault="00C03787" w:rsidP="00C03787">
      <w:pPr>
        <w:pBdr>
          <w:bottom w:val="single" w:sz="8" w:space="1" w:color="auto"/>
        </w:pBdr>
        <w:rPr>
          <w:color w:val="5F2E74" w:themeColor="accent1"/>
          <w:sz w:val="24"/>
          <w:szCs w:val="26"/>
        </w:rPr>
      </w:pPr>
      <w:r w:rsidRPr="000E0884">
        <w:rPr>
          <w:color w:val="5F2E74" w:themeColor="accent1"/>
          <w:sz w:val="24"/>
          <w:szCs w:val="26"/>
        </w:rPr>
        <w:t>Behaviour Support Practitioner role</w:t>
      </w:r>
    </w:p>
    <w:p w14:paraId="15F21336" w14:textId="77777777" w:rsidR="00C03787" w:rsidRDefault="00C03787" w:rsidP="00C03787">
      <w:pPr>
        <w:rPr>
          <w:color w:val="auto"/>
        </w:rPr>
      </w:pPr>
      <w:r>
        <w:rPr>
          <w:color w:val="auto"/>
        </w:rPr>
        <w:t xml:space="preserve">Only this role can send the plan to the implementing provider by clicking the </w:t>
      </w:r>
      <w:r>
        <w:rPr>
          <w:b/>
          <w:color w:val="auto"/>
        </w:rPr>
        <w:t>S</w:t>
      </w:r>
      <w:r w:rsidRPr="00BB5877">
        <w:rPr>
          <w:b/>
          <w:color w:val="auto"/>
        </w:rPr>
        <w:t>end draft</w:t>
      </w:r>
      <w:r>
        <w:rPr>
          <w:color w:val="auto"/>
        </w:rPr>
        <w:t xml:space="preserve"> button. This sends the plan to the implementing providers to activate it and commence monthly reporting. </w:t>
      </w:r>
    </w:p>
    <w:p w14:paraId="02D7B9D1" w14:textId="77777777" w:rsidR="00C03787" w:rsidRPr="00BB5877" w:rsidRDefault="00C03787" w:rsidP="00C03787">
      <w:pPr>
        <w:rPr>
          <w:color w:val="auto"/>
        </w:rPr>
      </w:pPr>
      <w:r>
        <w:rPr>
          <w:color w:val="auto"/>
        </w:rPr>
        <w:t xml:space="preserve">The behaviour support practitioner is responsible for the information contained in the behaviour support plan and entered into the Portal. The practitioner should verify that the information has been entered correctly. </w:t>
      </w:r>
    </w:p>
    <w:p w14:paraId="29002712" w14:textId="621EA679" w:rsidR="00C03787" w:rsidRPr="00677DAC" w:rsidRDefault="00C03787" w:rsidP="00EE150F">
      <w:pPr>
        <w:pStyle w:val="ListParagraph"/>
        <w:numPr>
          <w:ilvl w:val="1"/>
          <w:numId w:val="13"/>
        </w:numPr>
        <w:ind w:left="567" w:hanging="567"/>
      </w:pPr>
      <w:r w:rsidRPr="00677DAC">
        <w:t xml:space="preserve">From </w:t>
      </w:r>
      <w:r>
        <w:t xml:space="preserve">the menu, </w:t>
      </w:r>
      <w:r w:rsidRPr="00677DAC">
        <w:t xml:space="preserve">select </w:t>
      </w:r>
      <w:r w:rsidRPr="00135532">
        <w:rPr>
          <w:b/>
        </w:rPr>
        <w:t>Details</w:t>
      </w:r>
      <w:r w:rsidRPr="00677DAC">
        <w:t xml:space="preserve">. Click </w:t>
      </w:r>
      <w:r w:rsidRPr="00135532">
        <w:rPr>
          <w:b/>
        </w:rPr>
        <w:t>Send draft</w:t>
      </w:r>
      <w:r w:rsidRPr="00677DAC">
        <w:t xml:space="preserve">. </w:t>
      </w:r>
      <w:r>
        <w:t>Please n</w:t>
      </w:r>
      <w:r w:rsidRPr="00677DAC">
        <w:t>ote</w:t>
      </w:r>
      <w:r>
        <w:t>,</w:t>
      </w:r>
      <w:r w:rsidRPr="00677DAC">
        <w:t xml:space="preserve"> after you have clicked </w:t>
      </w:r>
      <w:r w:rsidRPr="00135532">
        <w:rPr>
          <w:b/>
        </w:rPr>
        <w:t>Send draft</w:t>
      </w:r>
      <w:r w:rsidRPr="00677DAC">
        <w:t xml:space="preserve">, the </w:t>
      </w:r>
      <w:r w:rsidRPr="00135532">
        <w:rPr>
          <w:b/>
        </w:rPr>
        <w:t>Overall status</w:t>
      </w:r>
      <w:r w:rsidRPr="00677DAC">
        <w:t xml:space="preserve"> of the plan changes from </w:t>
      </w:r>
      <w:r w:rsidRPr="00135532">
        <w:rPr>
          <w:b/>
        </w:rPr>
        <w:t>Draft</w:t>
      </w:r>
      <w:r w:rsidRPr="00677DAC">
        <w:t xml:space="preserve"> to </w:t>
      </w:r>
      <w:r w:rsidRPr="00135532">
        <w:rPr>
          <w:b/>
        </w:rPr>
        <w:t>Pending</w:t>
      </w:r>
      <w:r w:rsidRPr="00677DAC">
        <w:t>.</w:t>
      </w:r>
    </w:p>
    <w:p w14:paraId="05E7B476" w14:textId="77777777" w:rsidR="00C03787" w:rsidRDefault="00C03787" w:rsidP="00C03787">
      <w:pPr>
        <w:spacing w:before="0" w:after="0" w:line="240" w:lineRule="auto"/>
        <w:contextualSpacing/>
      </w:pPr>
      <w:r>
        <w:rPr>
          <w:noProof/>
          <w:lang w:eastAsia="en-AU"/>
        </w:rPr>
        <w:lastRenderedPageBreak/>
        <w:drawing>
          <wp:inline distT="0" distB="0" distL="0" distR="0" wp14:anchorId="60F9F925" wp14:editId="52A39529">
            <wp:extent cx="5733635" cy="3170971"/>
            <wp:effectExtent l="19050" t="19050" r="19685" b="10795"/>
            <wp:docPr id="4" name="Picture 4" descr="An image showing the final step, to send a draft." title="Step 12 - Final Step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draf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6061" cy="3188904"/>
                    </a:xfrm>
                    <a:prstGeom prst="rect">
                      <a:avLst/>
                    </a:prstGeom>
                    <a:ln w="12700">
                      <a:solidFill>
                        <a:schemeClr val="tx1"/>
                      </a:solidFill>
                    </a:ln>
                  </pic:spPr>
                </pic:pic>
              </a:graphicData>
            </a:graphic>
          </wp:inline>
        </w:drawing>
      </w:r>
    </w:p>
    <w:p w14:paraId="2502D1F5" w14:textId="77777777" w:rsidR="00C03787" w:rsidRDefault="00C03787" w:rsidP="0031154A">
      <w:pPr>
        <w:spacing w:before="400"/>
        <w:ind w:left="567"/>
      </w:pPr>
      <w:r w:rsidRPr="00F65399">
        <w:rPr>
          <w:b/>
          <w:noProof/>
          <w:lang w:eastAsia="en-AU"/>
        </w:rPr>
        <mc:AlternateContent>
          <mc:Choice Requires="wpg">
            <w:drawing>
              <wp:anchor distT="0" distB="0" distL="114300" distR="114300" simplePos="0" relativeHeight="251708416" behindDoc="0" locked="0" layoutInCell="1" allowOverlap="1" wp14:anchorId="23BB4F62" wp14:editId="5BAF77EA">
                <wp:simplePos x="0" y="0"/>
                <wp:positionH relativeFrom="margin">
                  <wp:posOffset>49794</wp:posOffset>
                </wp:positionH>
                <wp:positionV relativeFrom="paragraph">
                  <wp:posOffset>243808</wp:posOffset>
                </wp:positionV>
                <wp:extent cx="283210" cy="285115"/>
                <wp:effectExtent l="0" t="0" r="2540" b="635"/>
                <wp:wrapNone/>
                <wp:docPr id="1234" name="Group 1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35" name="Oval 123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6" name="Freeform 123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37" name="Freeform 123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38" name="Freeform 123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39" name="Freeform 123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40" name="Freeform 124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41" name="Freeform 124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2" name="Freeform 124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3" name="Freeform 124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4" name="Freeform 124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5" name="Freeform 124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6" name="Line 436"/>
                        <wps:cNvCnPr/>
                        <wps:spPr bwMode="auto">
                          <a:xfrm flipH="1">
                            <a:off x="357951" y="627398"/>
                            <a:ext cx="163897" cy="656"/>
                          </a:xfrm>
                          <a:prstGeom prst="line">
                            <a:avLst/>
                          </a:prstGeom>
                          <a:noFill/>
                          <a:ln w="9525">
                            <a:noFill/>
                            <a:round/>
                            <a:headEnd/>
                            <a:tailEnd/>
                          </a:ln>
                        </wps:spPr>
                        <wps:bodyPr/>
                      </wps:wsp>
                      <wps:wsp>
                        <wps:cNvPr id="1247" name="Freeform 124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48" name="Freeform 124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49" name="Line 439"/>
                        <wps:cNvCnPr/>
                        <wps:spPr bwMode="auto">
                          <a:xfrm flipH="1">
                            <a:off x="357951" y="653622"/>
                            <a:ext cx="163897" cy="656"/>
                          </a:xfrm>
                          <a:prstGeom prst="line">
                            <a:avLst/>
                          </a:prstGeom>
                          <a:noFill/>
                          <a:ln w="9525">
                            <a:noFill/>
                            <a:round/>
                            <a:headEnd/>
                            <a:tailEnd/>
                          </a:ln>
                        </wps:spPr>
                        <wps:bodyPr/>
                      </wps:wsp>
                      <wps:wsp>
                        <wps:cNvPr id="1250" name="Freeform 125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51" name="Freeform 125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52" name="Line 442"/>
                        <wps:cNvCnPr/>
                        <wps:spPr bwMode="auto">
                          <a:xfrm flipH="1">
                            <a:off x="357951" y="681157"/>
                            <a:ext cx="163897" cy="656"/>
                          </a:xfrm>
                          <a:prstGeom prst="line">
                            <a:avLst/>
                          </a:prstGeom>
                          <a:noFill/>
                          <a:ln w="9525">
                            <a:noFill/>
                            <a:round/>
                            <a:headEnd/>
                            <a:tailEnd/>
                          </a:ln>
                        </wps:spPr>
                        <wps:bodyPr/>
                      </wps:wsp>
                      <wps:wsp>
                        <wps:cNvPr id="1253" name="Freeform 125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54" name="Freeform 125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5" name="Freeform 125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6" name="Freeform 125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7" name="Freeform 125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8" name="Freeform 125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59" name="Freeform 125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0" name="Freeform 126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1" name="Freeform 126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2" name="Freeform 126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3" name="Freeform 126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4" name="Freeform 126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65" name="Freeform 126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B93FD7" id="Group 1234" o:spid="_x0000_s1026" alt="&quot;&quot;" style="position:absolute;margin-left:3.9pt;margin-top:19.2pt;width:22.3pt;height:22.45pt;z-index:25170841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">
                <v:oval id="Oval 123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" fillcolor="#83b14c" stroked="f"/>
                <v:shape id="Freeform 123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23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" path="m87,13c7,13,7,13,7,13,3,13,,10,,6,,3,3,,7,,87,,87,,87,v4,,7,3,7,6c94,10,91,13,87,13xe" fillcolor="#2c5871" stroked="f">
                  <v:path arrowok="t" o:connecttype="custom" o:connectlocs="87,13;7,13;0,6;7,0;87,0;94,6;87,13" o:connectangles="0,0,0,0,0,0,0"/>
                </v:shape>
                <v:shape id="Freeform 123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23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" path="m100,243v-16,,-36,,-51,c49,243,51,214,40,199,2,150,,104,,100,,45,45,,100,e" stroked="f">
                  <v:path arrowok="t" o:connecttype="custom" o:connectlocs="100,243;49,243;40,199;0,100;100,0" o:connectangles="0,0,0,0,0"/>
                </v:shape>
                <v:shape id="Freeform 124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" path="m79,79v-9,,-9,,-9,c70,41,39,9,,9,,,,,,,44,,79,36,79,79xe" stroked="f">
                  <v:path arrowok="t" o:connecttype="custom" o:connectlocs="79,79;70,79;0,9;0,0;79,79" o:connectangles="0,0,0,0,0"/>
                </v:shape>
                <v:shape id="Freeform 124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" path="m21,248l,246,40,,61,2,21,248r,xe" fillcolor="#0e303f" stroked="f">
                  <v:path arrowok="t" o:connecttype="custom" o:connectlocs="21,248;0,246;40,0;61,2;21,248;21,248" o:connectangles="0,0,0,0,0,0"/>
                </v:shape>
                <v:shape id="Freeform 124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" path="m40,248l,2,21,,61,246r-21,2l40,248xe" fillcolor="#0e303f" stroked="f">
                  <v:path arrowok="t" o:connecttype="custom" o:connectlocs="40,248;0,2;21,0;61,246;40,248;40,248" o:connectangles="0,0,0,0,0,0"/>
                </v:shape>
                <v:shape id="Freeform 124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24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" path="m102,v,53,,53,,53c102,56,99,59,96,59,6,59,6,59,6,59,3,59,,56,,53,,,,,,l102,xe" fillcolor="#0e303f" stroked="f">
                  <v:path arrowok="t" o:connecttype="custom" o:connectlocs="102,0;102,53;96,59;6,59;0,53;0,0;102,0" o:connectangles="0,0,0,0,0,0,0"/>
                </v:shape>
                <v:shape id="Freeform 124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" stroked="f"/>
                <v:shape id="Freeform 124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24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" stroked="f"/>
                <v:shape id="Freeform 125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125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" stroked="f"/>
                <v:shape id="Freeform 125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25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" path="m3,60c2,60,,59,,58,,2,,2,,2,,1,2,,3,,4,,6,1,6,2v,56,,56,,56c6,59,4,60,3,60xe" fillcolor="#a6dae9" stroked="f">
                  <v:path arrowok="t" o:connecttype="custom" o:connectlocs="3,60;0,58;0,2;3,0;6,2;6,58;3,60" o:connectangles="0,0,0,0,0,0,0"/>
                </v:shape>
                <v:shape id="Freeform 125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125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" path="m51,34v,,-1,-1,-1,-1c2,6,2,6,2,6,1,5,,3,1,2,2,1,3,,5,1,52,29,52,29,52,29v2,,2,2,1,3c53,33,52,34,51,34xe" fillcolor="#a6dae9" stroked="f">
                  <v:path arrowok="t" o:connecttype="custom" o:connectlocs="51,34;50,33;2,6;1,2;5,1;52,29;53,32;51,34" o:connectangles="0,0,0,0,0,0,0,0"/>
                </v:shape>
                <v:shape id="Freeform 125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" path="m57,5c2,5,2,5,2,5,1,5,,4,,2,,1,1,,2,,57,,57,,57,v2,,3,1,3,2c60,4,59,5,57,5xe" fillcolor="#a6dae9" stroked="f">
                  <v:path arrowok="t" o:connecttype="custom" o:connectlocs="57,5;2,5;0,2;2,0;57,0;60,2;57,5" o:connectangles="0,0,0,0,0,0,0"/>
                </v:shape>
                <v:shape id="Freeform 125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125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126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126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" path="m51,33v-1,,-1,,-2,-1c2,5,2,5,2,5,,4,,3,1,1,1,,3,,4,,52,28,52,28,52,28v1,1,2,2,1,3c52,32,52,33,51,33xe" fillcolor="#a6dae9" stroked="f">
                  <v:path arrowok="t" o:connecttype="custom" o:connectlocs="51,33;49,32;2,5;1,1;4,0;52,28;53,31;51,33" o:connectangles="0,0,0,0,0,0,0,0"/>
                </v:shape>
                <v:shape id="Freeform 126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" path="m58,5c3,5,3,5,3,5,1,5,,4,,2,,1,1,,3,,58,,58,,58,v1,,2,1,2,2c60,4,59,5,58,5xe" fillcolor="#a6dae9" stroked="f">
                  <v:path arrowok="t" o:connecttype="custom" o:connectlocs="58,5;3,5;0,2;3,0;58,0;60,2;58,5" o:connectangles="0,0,0,0,0,0,0"/>
                </v:shape>
                <v:shape id="Freeform 126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126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126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" path="m3,60c2,60,,59,,58,,2,,2,,2,,1,2,,3,,4,,6,1,6,2v,56,,56,,56c6,59,4,60,3,60xe" fillcolor="#a6dae9" stroked="f">
                  <v:path arrowok="t" o:connecttype="custom" o:connectlocs="3,60;0,58;0,2;3,0;6,2;6,58;3,60" o:connectangles="0,0,0,0,0,0,0"/>
                </v:shape>
                <w10:wrap anchorx="margin"/>
              </v:group>
            </w:pict>
          </mc:Fallback>
        </mc:AlternateContent>
      </w:r>
      <w:r>
        <w:rPr>
          <w:b/>
        </w:rPr>
        <w:t xml:space="preserve">Tip: </w:t>
      </w:r>
      <w:r>
        <w:t xml:space="preserve">When the status changes to </w:t>
      </w:r>
      <w:r w:rsidRPr="00890E40">
        <w:rPr>
          <w:b/>
        </w:rPr>
        <w:t>pending</w:t>
      </w:r>
      <w:r>
        <w:t xml:space="preserve">, a </w:t>
      </w:r>
      <w:r w:rsidRPr="005B6C9F">
        <w:rPr>
          <w:b/>
        </w:rPr>
        <w:t>task</w:t>
      </w:r>
      <w:r>
        <w:t xml:space="preserve"> is allocated to the primary authorised reporting officer (ARO) for the implementing provider. The primary ARO is the first person that became the ARO for the implementing provider. To find out who the primary ARO is, or to change the primary ARO, the provider can email </w:t>
      </w:r>
      <w:hyperlink r:id="rId69" w:history="1">
        <w:r w:rsidRPr="00C47E4B">
          <w:rPr>
            <w:rStyle w:val="Hyperlink"/>
          </w:rPr>
          <w:t>nqsc.ictsupport@ndiscommission.gov.au</w:t>
        </w:r>
      </w:hyperlink>
      <w:r>
        <w:t xml:space="preserve"> with their ABN. </w:t>
      </w:r>
    </w:p>
    <w:p w14:paraId="783D7B98" w14:textId="77777777" w:rsidR="00C03787" w:rsidRDefault="00C03787" w:rsidP="00C03787">
      <w:pPr>
        <w:spacing w:before="0" w:after="0" w:line="240" w:lineRule="auto"/>
        <w:ind w:left="567"/>
        <w:contextualSpacing/>
      </w:pPr>
      <w:r>
        <w:rPr>
          <w:noProof/>
          <w:lang w:eastAsia="en-AU"/>
        </w:rPr>
        <w:drawing>
          <wp:inline distT="0" distB="0" distL="0" distR="0" wp14:anchorId="4EB6BC50" wp14:editId="536336D5">
            <wp:extent cx="5253226" cy="2226007"/>
            <wp:effectExtent l="19050" t="19050" r="24130" b="22225"/>
            <wp:docPr id="1846590477" name="Picture 1846590477" descr="An image showing where to select tasks on the home page. " title="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53226" cy="2226007"/>
                    </a:xfrm>
                    <a:prstGeom prst="rect">
                      <a:avLst/>
                    </a:prstGeom>
                    <a:ln w="12700">
                      <a:solidFill>
                        <a:schemeClr val="tx1"/>
                      </a:solidFill>
                    </a:ln>
                  </pic:spPr>
                </pic:pic>
              </a:graphicData>
            </a:graphic>
          </wp:inline>
        </w:drawing>
      </w:r>
    </w:p>
    <w:p w14:paraId="69BB5D05" w14:textId="77777777" w:rsidR="00C03787" w:rsidRDefault="00C03787" w:rsidP="00C03787">
      <w:pPr>
        <w:pStyle w:val="ListParagraph"/>
        <w:ind w:left="643"/>
        <w:rPr>
          <w:b/>
          <w:i/>
        </w:rPr>
      </w:pPr>
    </w:p>
    <w:p w14:paraId="53EC6ABF" w14:textId="77777777" w:rsidR="00C03787" w:rsidRPr="007F7071" w:rsidRDefault="00C03787" w:rsidP="00135532">
      <w:pPr>
        <w:pStyle w:val="ListParagraph"/>
        <w:ind w:left="567"/>
        <w:rPr>
          <w:i/>
        </w:rPr>
      </w:pPr>
      <w:r w:rsidRPr="00F65399">
        <w:rPr>
          <w:b/>
          <w:noProof/>
          <w:lang w:eastAsia="en-AU"/>
        </w:rPr>
        <mc:AlternateContent>
          <mc:Choice Requires="wpg">
            <w:drawing>
              <wp:anchor distT="0" distB="0" distL="114300" distR="114300" simplePos="0" relativeHeight="251709440" behindDoc="0" locked="0" layoutInCell="1" allowOverlap="1" wp14:anchorId="203B6731" wp14:editId="759823F8">
                <wp:simplePos x="0" y="0"/>
                <wp:positionH relativeFrom="margin">
                  <wp:posOffset>49795</wp:posOffset>
                </wp:positionH>
                <wp:positionV relativeFrom="paragraph">
                  <wp:posOffset>88676</wp:posOffset>
                </wp:positionV>
                <wp:extent cx="283210" cy="285115"/>
                <wp:effectExtent l="0" t="0" r="2540" b="635"/>
                <wp:wrapNone/>
                <wp:docPr id="1266" name="Group 1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67" name="Oval 126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68" name="Freeform 126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69" name="Freeform 126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70" name="Freeform 127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1" name="Freeform 127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2" name="Freeform 127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273" name="Freeform 127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4" name="Freeform 127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5" name="Freeform 127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6" name="Freeform 127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7" name="Freeform 127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78" name="Line 436"/>
                        <wps:cNvCnPr/>
                        <wps:spPr bwMode="auto">
                          <a:xfrm flipH="1">
                            <a:off x="357951" y="627398"/>
                            <a:ext cx="163897" cy="656"/>
                          </a:xfrm>
                          <a:prstGeom prst="line">
                            <a:avLst/>
                          </a:prstGeom>
                          <a:noFill/>
                          <a:ln w="9525">
                            <a:noFill/>
                            <a:round/>
                            <a:headEnd/>
                            <a:tailEnd/>
                          </a:ln>
                        </wps:spPr>
                        <wps:bodyPr/>
                      </wps:wsp>
                      <wps:wsp>
                        <wps:cNvPr id="1279" name="Freeform 127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80" name="Freeform 128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81" name="Line 439"/>
                        <wps:cNvCnPr/>
                        <wps:spPr bwMode="auto">
                          <a:xfrm flipH="1">
                            <a:off x="357951" y="653622"/>
                            <a:ext cx="163897" cy="656"/>
                          </a:xfrm>
                          <a:prstGeom prst="line">
                            <a:avLst/>
                          </a:prstGeom>
                          <a:noFill/>
                          <a:ln w="9525">
                            <a:noFill/>
                            <a:round/>
                            <a:headEnd/>
                            <a:tailEnd/>
                          </a:ln>
                        </wps:spPr>
                        <wps:bodyPr/>
                      </wps:wsp>
                      <wps:wsp>
                        <wps:cNvPr id="1282" name="Freeform 128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83" name="Freeform 128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284" name="Line 442"/>
                        <wps:cNvCnPr/>
                        <wps:spPr bwMode="auto">
                          <a:xfrm flipH="1">
                            <a:off x="357951" y="681157"/>
                            <a:ext cx="163897" cy="656"/>
                          </a:xfrm>
                          <a:prstGeom prst="line">
                            <a:avLst/>
                          </a:prstGeom>
                          <a:noFill/>
                          <a:ln w="9525">
                            <a:noFill/>
                            <a:round/>
                            <a:headEnd/>
                            <a:tailEnd/>
                          </a:ln>
                        </wps:spPr>
                        <wps:bodyPr/>
                      </wps:wsp>
                      <wps:wsp>
                        <wps:cNvPr id="1285" name="Freeform 128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286" name="Freeform 128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87" name="Freeform 128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88" name="Freeform 128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89" name="Freeform 128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0" name="Freeform 129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1" name="Freeform 129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2" name="Freeform 129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3" name="Freeform 129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4" name="Freeform 129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5" name="Freeform 129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6" name="Freeform 129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297" name="Freeform 129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E6C31D" id="Group 1266" o:spid="_x0000_s1026" alt="&quot;&quot;" style="position:absolute;margin-left:3.9pt;margin-top:7pt;width:22.3pt;height:22.45pt;z-index:251709440;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">
                <v:oval id="Oval 1267"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" fillcolor="#83b14c" stroked="f"/>
                <v:shape id="Freeform 126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26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" path="m87,13c7,13,7,13,7,13,3,13,,10,,6,,3,3,,7,,87,,87,,87,v4,,7,3,7,6c94,10,91,13,87,13xe" fillcolor="#2c5871" stroked="f">
                  <v:path arrowok="t" o:connecttype="custom" o:connectlocs="87,13;7,13;0,6;7,0;87,0;94,6;87,13" o:connectangles="0,0,0,0,0,0,0"/>
                </v:shape>
                <v:shape id="Freeform 127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27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" path="m100,243v-16,,-36,,-51,c49,243,51,214,40,199,2,150,,104,,100,,45,45,,100,e" stroked="f">
                  <v:path arrowok="t" o:connecttype="custom" o:connectlocs="100,243;49,243;40,199;0,100;100,0" o:connectangles="0,0,0,0,0"/>
                </v:shape>
                <v:shape id="Freeform 127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" path="m79,79v-9,,-9,,-9,c70,41,39,9,,9,,,,,,,44,,79,36,79,79xe" stroked="f">
                  <v:path arrowok="t" o:connecttype="custom" o:connectlocs="79,79;70,79;0,9;0,0;79,79" o:connectangles="0,0,0,0,0"/>
                </v:shape>
                <v:shape id="Freeform 1273"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" path="m21,248l,246,40,,61,2,21,248r,xe" fillcolor="#0e303f" stroked="f">
                  <v:path arrowok="t" o:connecttype="custom" o:connectlocs="21,248;0,246;40,0;61,2;21,248;21,248" o:connectangles="0,0,0,0,0,0"/>
                </v:shape>
                <v:shape id="Freeform 1274"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" path="m40,248l,2,21,,61,246r-21,2l40,248xe" fillcolor="#0e303f" stroked="f">
                  <v:path arrowok="t" o:connecttype="custom" o:connectlocs="40,248;0,2;21,0;61,246;40,248;40,248" o:connectangles="0,0,0,0,0,0"/>
                </v:shape>
                <v:shape id="Freeform 1275"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276"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" path="m102,v,53,,53,,53c102,56,99,59,96,59,6,59,6,59,6,59,3,59,,56,,53,,,,,,l102,xe" fillcolor="#0e303f" stroked="f">
                  <v:path arrowok="t" o:connecttype="custom" o:connectlocs="102,0;102,53;96,59;6,59;0,53;0,0;102,0" o:connectangles="0,0,0,0,0,0,0"/>
                </v:shape>
                <v:shape id="Freeform 1277"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" stroked="f"/>
                <v:shape id="Freeform 1279"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280"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" stroked="f"/>
                <v:shape id="Freeform 1282"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283"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" stroked="f"/>
                <v:shape id="Freeform 128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28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" path="m3,60c2,60,,59,,58,,2,,2,,2,,1,2,,3,,4,,6,1,6,2v,56,,56,,56c6,59,4,60,3,60xe" fillcolor="#a6dae9" stroked="f">
                  <v:path arrowok="t" o:connecttype="custom" o:connectlocs="3,60;0,58;0,2;3,0;6,2;6,58;3,60" o:connectangles="0,0,0,0,0,0,0"/>
                </v:shape>
                <v:shape id="Freeform 128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128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" path="m51,34v,,-1,-1,-1,-1c2,6,2,6,2,6,1,5,,3,1,2,2,1,3,,5,1,52,29,52,29,52,29v2,,2,2,1,3c53,33,52,34,51,34xe" fillcolor="#a6dae9" stroked="f">
                  <v:path arrowok="t" o:connecttype="custom" o:connectlocs="51,34;50,33;2,6;1,2;5,1;52,29;53,32;51,34" o:connectangles="0,0,0,0,0,0,0,0"/>
                </v:shape>
                <v:shape id="Freeform 128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" path="m57,5c2,5,2,5,2,5,1,5,,4,,2,,1,1,,2,,57,,57,,57,v2,,3,1,3,2c60,4,59,5,57,5xe" fillcolor="#a6dae9" stroked="f">
                  <v:path arrowok="t" o:connecttype="custom" o:connectlocs="57,5;2,5;0,2;2,0;57,0;60,2;57,5" o:connectangles="0,0,0,0,0,0,0"/>
                </v:shape>
                <v:shape id="Freeform 1290"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1291"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1292"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" path="m31,54v-1,,-2,-1,-2,-2c1,4,1,4,1,4,,3,1,2,2,1,3,,5,1,6,2,33,50,33,50,33,50v1,1,1,2,-1,3c32,53,31,54,31,54xe" fillcolor="#a6dae9" stroked="f">
                  <v:path arrowok="t" o:connecttype="custom" o:connectlocs="31,54;29,52;1,4;2,1;6,2;33,50;32,53;31,54" o:connectangles="0,0,0,0,0,0,0,0"/>
                </v:shape>
                <v:shape id="Freeform 129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294"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" path="m58,5c3,5,3,5,3,5,1,5,,4,,2,,1,1,,3,,58,,58,,58,v1,,2,1,2,2c60,4,59,5,58,5xe" fillcolor="#a6dae9" stroked="f">
                  <v:path arrowok="t" o:connecttype="custom" o:connectlocs="58,5;3,5;0,2;3,0;58,0;60,2;58,5" o:connectangles="0,0,0,0,0,0,0"/>
                </v:shape>
                <v:shape id="Freeform 1295"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1296"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129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E611F0">
        <w:rPr>
          <w:b/>
          <w:i/>
        </w:rPr>
        <w:t>Tip</w:t>
      </w:r>
      <w:r>
        <w:rPr>
          <w:b/>
          <w:i/>
        </w:rPr>
        <w:t xml:space="preserve">: </w:t>
      </w:r>
      <w:r w:rsidRPr="00F65399">
        <w:t>Any ARO can still ac</w:t>
      </w:r>
      <w:r>
        <w:t>tivate</w:t>
      </w:r>
      <w:r w:rsidRPr="00F65399">
        <w:t xml:space="preserve"> the plan by locating the plan through search, navigating to the implementing provider view, and clicking the </w:t>
      </w:r>
      <w:r w:rsidRPr="00F65399">
        <w:rPr>
          <w:b/>
        </w:rPr>
        <w:t>Activate</w:t>
      </w:r>
      <w:r w:rsidRPr="00F65399">
        <w:t xml:space="preserve"> button (NDIS Commission Portal Quick Reference Guide: Activating Behaviour Support Plans and Lodging Evidence of Authorisation).</w:t>
      </w:r>
    </w:p>
    <w:p w14:paraId="2FC80ABD" w14:textId="77777777" w:rsidR="00C03787" w:rsidRDefault="00C03787" w:rsidP="00C03787">
      <w:r>
        <w:t>Once the implementing provider has activated the plan, the status of the plan will change to ‘active’. No changes can be made to the plan once it is active.</w:t>
      </w:r>
    </w:p>
    <w:p w14:paraId="2850B6F9" w14:textId="77777777" w:rsidR="00C03787" w:rsidRDefault="00C03787" w:rsidP="00C03787">
      <w:r>
        <w:t xml:space="preserve">Once the end date has passed, the status of the plan will automatically change to ‘expired’. </w:t>
      </w:r>
    </w:p>
    <w:p w14:paraId="74DD4DB4" w14:textId="19813DEA" w:rsidR="00C03787" w:rsidRDefault="00C03787" w:rsidP="00EE150F">
      <w:pPr>
        <w:pStyle w:val="Heading2"/>
        <w:numPr>
          <w:ilvl w:val="0"/>
          <w:numId w:val="13"/>
        </w:numPr>
        <w:rPr>
          <w:color w:val="5F2E74" w:themeColor="accent1"/>
        </w:rPr>
      </w:pPr>
      <w:bookmarkStart w:id="61" w:name="_Toc173931380"/>
      <w:bookmarkStart w:id="62" w:name="_Toc173963120"/>
      <w:bookmarkStart w:id="63" w:name="_Toc174022613"/>
      <w:r>
        <w:rPr>
          <w:color w:val="5F2E74" w:themeColor="accent1"/>
        </w:rPr>
        <w:lastRenderedPageBreak/>
        <w:t>F</w:t>
      </w:r>
      <w:r w:rsidRPr="00D96189">
        <w:rPr>
          <w:color w:val="5F2E74" w:themeColor="accent1"/>
        </w:rPr>
        <w:t>ix an error in a plan</w:t>
      </w:r>
      <w:bookmarkEnd w:id="61"/>
      <w:bookmarkEnd w:id="62"/>
      <w:bookmarkEnd w:id="63"/>
    </w:p>
    <w:p w14:paraId="0FFC0C41" w14:textId="77777777" w:rsidR="00135532" w:rsidRPr="00D96189" w:rsidRDefault="00135532" w:rsidP="00135532">
      <w:pPr>
        <w:pStyle w:val="Heading3"/>
        <w:rPr>
          <w:sz w:val="28"/>
        </w:rPr>
      </w:pPr>
      <w:bookmarkStart w:id="64" w:name="_Toc173931381"/>
      <w:r w:rsidRPr="00D96189">
        <w:rPr>
          <w:sz w:val="28"/>
        </w:rPr>
        <w:t>Draft plans</w:t>
      </w:r>
      <w:bookmarkEnd w:id="64"/>
    </w:p>
    <w:p w14:paraId="7C1A3B7B" w14:textId="23B20D37" w:rsidR="00C03787" w:rsidRDefault="00135532" w:rsidP="00EE150F">
      <w:pPr>
        <w:pStyle w:val="ListParagraph"/>
        <w:numPr>
          <w:ilvl w:val="1"/>
          <w:numId w:val="13"/>
        </w:numPr>
        <w:ind w:left="567" w:hanging="567"/>
      </w:pPr>
      <w:r w:rsidRPr="00A63C3D">
        <w:t>When the</w:t>
      </w:r>
      <w:r>
        <w:t xml:space="preserve"> plan</w:t>
      </w:r>
      <w:r w:rsidRPr="00A63C3D">
        <w:t xml:space="preserve"> status is </w:t>
      </w:r>
      <w:r>
        <w:t>‘</w:t>
      </w:r>
      <w:r w:rsidRPr="00A63C3D">
        <w:t>draft</w:t>
      </w:r>
      <w:r>
        <w:t xml:space="preserve">’, a </w:t>
      </w:r>
      <w:r w:rsidRPr="00135532">
        <w:rPr>
          <w:b/>
        </w:rPr>
        <w:t>Remove</w:t>
      </w:r>
      <w:r>
        <w:t xml:space="preserve"> button is available under the </w:t>
      </w:r>
      <w:r w:rsidRPr="00135532">
        <w:rPr>
          <w:b/>
        </w:rPr>
        <w:t>Actions</w:t>
      </w:r>
      <w:r>
        <w:t xml:space="preserve"> button.</w:t>
      </w:r>
    </w:p>
    <w:p w14:paraId="1568D0A0" w14:textId="77777777" w:rsidR="00C03787" w:rsidRDefault="00C03787" w:rsidP="00C03787">
      <w:pPr>
        <w:spacing w:before="0" w:after="0" w:line="240" w:lineRule="auto"/>
        <w:rPr>
          <w:b/>
        </w:rPr>
      </w:pPr>
      <w:r>
        <w:rPr>
          <w:b/>
          <w:noProof/>
          <w:lang w:eastAsia="en-AU"/>
        </w:rPr>
        <w:drawing>
          <wp:inline distT="0" distB="0" distL="0" distR="0" wp14:anchorId="7011B80C" wp14:editId="72CE8670">
            <wp:extent cx="5925820" cy="2449830"/>
            <wp:effectExtent l="0" t="0" r="0" b="7620"/>
            <wp:docPr id="1476652439" name="Picture 1476652439" descr="Shows location of remove button under implementing providers view in a draft plan. " title="Draft pla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ft in green.png"/>
                    <pic:cNvPicPr/>
                  </pic:nvPicPr>
                  <pic:blipFill>
                    <a:blip r:embed="rId71">
                      <a:extLst>
                        <a:ext uri="{28A0092B-C50C-407E-A947-70E740481C1C}">
                          <a14:useLocalDpi xmlns:a14="http://schemas.microsoft.com/office/drawing/2010/main" val="0"/>
                        </a:ext>
                      </a:extLst>
                    </a:blip>
                    <a:stretch>
                      <a:fillRect/>
                    </a:stretch>
                  </pic:blipFill>
                  <pic:spPr>
                    <a:xfrm>
                      <a:off x="0" y="0"/>
                      <a:ext cx="5925820" cy="2449830"/>
                    </a:xfrm>
                    <a:prstGeom prst="rect">
                      <a:avLst/>
                    </a:prstGeom>
                    <a:ln w="12700">
                      <a:noFill/>
                    </a:ln>
                  </pic:spPr>
                </pic:pic>
              </a:graphicData>
            </a:graphic>
          </wp:inline>
        </w:drawing>
      </w:r>
    </w:p>
    <w:p w14:paraId="7118562D" w14:textId="77777777" w:rsidR="00C03787" w:rsidRDefault="00C03787" w:rsidP="00135532">
      <w:pPr>
        <w:ind w:left="567"/>
      </w:pPr>
      <w:r>
        <w:t xml:space="preserve">To remove an implementing provider added in error, click </w:t>
      </w:r>
      <w:r>
        <w:rPr>
          <w:b/>
        </w:rPr>
        <w:t>Remove</w:t>
      </w:r>
      <w:r>
        <w:t xml:space="preserve">. This will also remove all associated behaviours of concern and restrictive practices. </w:t>
      </w:r>
    </w:p>
    <w:p w14:paraId="4DAEE433" w14:textId="77777777" w:rsidR="00C03787" w:rsidRDefault="00C03787" w:rsidP="00135532">
      <w:pPr>
        <w:ind w:left="567"/>
      </w:pPr>
      <w:r w:rsidRPr="00F65399">
        <w:rPr>
          <w:b/>
          <w:noProof/>
          <w:lang w:eastAsia="en-AU"/>
        </w:rPr>
        <mc:AlternateContent>
          <mc:Choice Requires="wpg">
            <w:drawing>
              <wp:anchor distT="0" distB="0" distL="114300" distR="114300" simplePos="0" relativeHeight="251710464" behindDoc="0" locked="0" layoutInCell="1" allowOverlap="1" wp14:anchorId="78086E0C" wp14:editId="68A8EABC">
                <wp:simplePos x="0" y="0"/>
                <wp:positionH relativeFrom="margin">
                  <wp:posOffset>0</wp:posOffset>
                </wp:positionH>
                <wp:positionV relativeFrom="paragraph">
                  <wp:posOffset>-635</wp:posOffset>
                </wp:positionV>
                <wp:extent cx="283210" cy="285115"/>
                <wp:effectExtent l="0" t="0" r="2540" b="635"/>
                <wp:wrapNone/>
                <wp:docPr id="1298" name="Group 1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299" name="Oval 1299"/>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00" name="Freeform 1300"/>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01" name="Freeform 1301"/>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02" name="Freeform 1302"/>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03" name="Freeform 1303"/>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04" name="Freeform 1304"/>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05" name="Freeform 1305"/>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6" name="Freeform 1306"/>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7" name="Freeform 1307"/>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8" name="Freeform 1308"/>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09" name="Freeform 1309"/>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0" name="Line 436"/>
                        <wps:cNvCnPr/>
                        <wps:spPr bwMode="auto">
                          <a:xfrm flipH="1">
                            <a:off x="357951" y="627398"/>
                            <a:ext cx="163897" cy="656"/>
                          </a:xfrm>
                          <a:prstGeom prst="line">
                            <a:avLst/>
                          </a:prstGeom>
                          <a:noFill/>
                          <a:ln w="9525">
                            <a:noFill/>
                            <a:round/>
                            <a:headEnd/>
                            <a:tailEnd/>
                          </a:ln>
                        </wps:spPr>
                        <wps:bodyPr/>
                      </wps:wsp>
                      <wps:wsp>
                        <wps:cNvPr id="1311" name="Freeform 1311"/>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12" name="Freeform 131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3" name="Line 439"/>
                        <wps:cNvCnPr/>
                        <wps:spPr bwMode="auto">
                          <a:xfrm flipH="1">
                            <a:off x="357951" y="653622"/>
                            <a:ext cx="163897" cy="656"/>
                          </a:xfrm>
                          <a:prstGeom prst="line">
                            <a:avLst/>
                          </a:prstGeom>
                          <a:noFill/>
                          <a:ln w="9525">
                            <a:noFill/>
                            <a:round/>
                            <a:headEnd/>
                            <a:tailEnd/>
                          </a:ln>
                        </wps:spPr>
                        <wps:bodyPr/>
                      </wps:wsp>
                      <wps:wsp>
                        <wps:cNvPr id="1314" name="Freeform 131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15" name="Freeform 131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16" name="Line 442"/>
                        <wps:cNvCnPr/>
                        <wps:spPr bwMode="auto">
                          <a:xfrm flipH="1">
                            <a:off x="357951" y="681157"/>
                            <a:ext cx="163897" cy="656"/>
                          </a:xfrm>
                          <a:prstGeom prst="line">
                            <a:avLst/>
                          </a:prstGeom>
                          <a:noFill/>
                          <a:ln w="9525">
                            <a:noFill/>
                            <a:round/>
                            <a:headEnd/>
                            <a:tailEnd/>
                          </a:ln>
                        </wps:spPr>
                        <wps:bodyPr/>
                      </wps:wsp>
                      <wps:wsp>
                        <wps:cNvPr id="1317" name="Freeform 131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18" name="Freeform 131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19" name="Freeform 131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0" name="Freeform 132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1" name="Freeform 132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2" name="Freeform 132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3" name="Freeform 132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4" name="Freeform 132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5" name="Freeform 132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6" name="Freeform 132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7" name="Freeform 132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8" name="Freeform 132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29" name="Freeform 132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442028" id="Group 1298" o:spid="_x0000_s1026" alt="&quot;&quot;" style="position:absolute;margin-left:0;margin-top:-.05pt;width:22.3pt;height:22.45pt;z-index:25171046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">
                <v:oval id="Oval 1299"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" fillcolor="#83b14c" stroked="f"/>
                <v:shape id="Freeform 1300"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301"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" path="m87,13c7,13,7,13,7,13,3,13,,10,,6,,3,3,,7,,87,,87,,87,v4,,7,3,7,6c94,10,91,13,87,13xe" fillcolor="#2c5871" stroked="f">
                  <v:path arrowok="t" o:connecttype="custom" o:connectlocs="87,13;7,13;0,6;7,0;87,0;94,6;87,13" o:connectangles="0,0,0,0,0,0,0"/>
                </v:shape>
                <v:shape id="Freeform 1302"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303"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" path="m100,243v-16,,-36,,-51,c49,243,51,214,40,199,2,150,,104,,100,,45,45,,100,e" stroked="f">
                  <v:path arrowok="t" o:connecttype="custom" o:connectlocs="100,243;49,243;40,199;0,100;100,0" o:connectangles="0,0,0,0,0"/>
                </v:shape>
                <v:shape id="Freeform 1304"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" path="m79,79v-9,,-9,,-9,c70,41,39,9,,9,,,,,,,44,,79,36,79,79xe" stroked="f">
                  <v:path arrowok="t" o:connecttype="custom" o:connectlocs="79,79;70,79;0,9;0,0;79,79" o:connectangles="0,0,0,0,0"/>
                </v:shape>
                <v:shape id="Freeform 1305"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" path="m21,248l,246,40,,61,2,21,248r,xe" fillcolor="#0e303f" stroked="f">
                  <v:path arrowok="t" o:connecttype="custom" o:connectlocs="21,248;0,246;40,0;61,2;21,248;21,248" o:connectangles="0,0,0,0,0,0"/>
                </v:shape>
                <v:shape id="Freeform 1306"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" path="m40,248l,2,21,,61,246r-21,2l40,248xe" fillcolor="#0e303f" stroked="f">
                  <v:path arrowok="t" o:connecttype="custom" o:connectlocs="40,248;0,2;21,0;61,246;40,248;40,248" o:connectangles="0,0,0,0,0,0"/>
                </v:shape>
                <v:shape id="Freeform 1307"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308"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" path="m102,v,53,,53,,53c102,56,99,59,96,59,6,59,6,59,6,59,3,59,,56,,53,,,,,,l102,xe" fillcolor="#0e303f" stroked="f">
                  <v:path arrowok="t" o:connecttype="custom" o:connectlocs="102,0;102,53;96,59;6,59;0,53;0,0;102,0" o:connectangles="0,0,0,0,0,0,0"/>
                </v:shape>
                <v:shape id="Freeform 1309"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" stroked="f"/>
                <v:shape id="Freeform 1311"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31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" stroked="f"/>
                <v:shape id="Freeform 131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31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" stroked="f"/>
                <v:shape id="Freeform 131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" path="m111,11c5,11,5,11,5,11,2,11,,8,,6,,3,2,,5,,111,,111,,111,v3,,5,3,5,6c116,8,114,11,111,11xe" fillcolor="#2c5871" stroked="f">
                  <v:path arrowok="t" o:connecttype="custom" o:connectlocs="111,11;5,11;0,6;5,0;111,0;116,6;111,11" o:connectangles="0,0,0,0,0,0,0"/>
                </v:shape>
                <v:shape id="Freeform 131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" path="m3,60c2,60,,59,,58,,2,,2,,2,,1,2,,3,,4,,6,1,6,2v,56,,56,,56c6,59,4,60,3,60xe" fillcolor="#a6dae9" stroked="f">
                  <v:path arrowok="t" o:connecttype="custom" o:connectlocs="3,60;0,58;0,2;3,0;6,2;6,58;3,60" o:connectangles="0,0,0,0,0,0,0"/>
                </v:shape>
                <v:shape id="Freeform 131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" path="m31,53v-1,,-2,,-3,-1c1,4,1,4,1,4,,3,,1,2,,3,,5,,5,1,33,49,33,49,33,49v1,1,,3,-1,4c32,53,31,53,31,53xe" fillcolor="#a6dae9" stroked="f">
                  <v:path arrowok="t" o:connecttype="custom" o:connectlocs="31,53;28,52;1,4;2,0;5,1;33,49;32,53;31,53" o:connectangles="0,0,0,0,0,0,0,0"/>
                </v:shape>
                <v:shape id="Freeform 132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" path="m51,34v,,-1,-1,-1,-1c2,6,2,6,2,6,1,5,,3,1,2,2,1,3,,5,1,52,29,52,29,52,29v2,,2,2,1,3c53,33,52,34,51,34xe" fillcolor="#a6dae9" stroked="f">
                  <v:path arrowok="t" o:connecttype="custom" o:connectlocs="51,34;50,33;2,6;1,2;5,1;52,29;53,32;51,34" o:connectangles="0,0,0,0,0,0,0,0"/>
                </v:shape>
                <v:shape id="Freeform 132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" path="m57,5c2,5,2,5,2,5,1,5,,4,,2,,1,1,,2,,57,,57,,57,v2,,3,1,3,2c60,4,59,5,57,5xe" fillcolor="#a6dae9" stroked="f">
                  <v:path arrowok="t" o:connecttype="custom" o:connectlocs="57,5;2,5;0,2;2,0;57,0;60,2;57,5" o:connectangles="0,0,0,0,0,0,0"/>
                </v:shape>
                <v:shape id="Freeform 132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132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32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132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32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" path="m58,5c3,5,3,5,3,5,1,5,,4,,2,,1,1,,3,,58,,58,,58,v1,,2,1,2,2c60,4,59,5,58,5xe" fillcolor="#a6dae9" stroked="f">
                  <v:path arrowok="t" o:connecttype="custom" o:connectlocs="58,5;3,5;0,2;3,0;58,0;60,2;58,5" o:connectangles="0,0,0,0,0,0,0"/>
                </v:shape>
                <v:shape id="Freeform 132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132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" path="m3,53v,,-1,,-1,c1,52,,50,1,49,29,1,29,1,29,1,29,,31,,32,v1,1,2,3,1,4c6,52,6,52,6,52,5,53,4,53,3,53xe" fillcolor="#a6dae9" stroked="f">
                  <v:path arrowok="t" o:connecttype="custom" o:connectlocs="3,53;2,53;1,49;29,1;32,0;33,4;6,52;3,53" o:connectangles="0,0,0,0,0,0,0,0"/>
                </v:shape>
                <v:shape id="Freeform 132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Pr>
          <w:b/>
        </w:rPr>
        <w:t xml:space="preserve">Tip: </w:t>
      </w:r>
      <w:r>
        <w:t xml:space="preserve">The primary provider cannot be removed. Add the correct provider first and make them the primary by clicking the </w:t>
      </w:r>
      <w:r w:rsidRPr="00A63C3D">
        <w:rPr>
          <w:b/>
        </w:rPr>
        <w:t>make primary</w:t>
      </w:r>
      <w:r>
        <w:t xml:space="preserve"> button, and then remove the incorrect provider. For more information, see paragraph 8.4.</w:t>
      </w:r>
    </w:p>
    <w:p w14:paraId="49754913" w14:textId="77777777" w:rsidR="00C03787" w:rsidRDefault="00C03787" w:rsidP="00135532">
      <w:pPr>
        <w:ind w:left="567"/>
      </w:pPr>
      <w:r>
        <w:t>The</w:t>
      </w:r>
      <w:r w:rsidRPr="00A63C3D">
        <w:rPr>
          <w:b/>
        </w:rPr>
        <w:t xml:space="preserve"> remove</w:t>
      </w:r>
      <w:r>
        <w:t xml:space="preserve"> button is also available under </w:t>
      </w:r>
      <w:r w:rsidRPr="00E611F0">
        <w:rPr>
          <w:b/>
        </w:rPr>
        <w:t>Behaviours of concern</w:t>
      </w:r>
      <w:r>
        <w:t xml:space="preserve"> and </w:t>
      </w:r>
      <w:r w:rsidRPr="00E611F0">
        <w:rPr>
          <w:b/>
        </w:rPr>
        <w:t>Schedule of restrictive practices</w:t>
      </w:r>
      <w:r>
        <w:t xml:space="preserve">, allowing individual behaviours of concern and restrictive practices to be removed. </w:t>
      </w:r>
    </w:p>
    <w:p w14:paraId="338141DC" w14:textId="77777777" w:rsidR="00C03787" w:rsidRPr="00881258" w:rsidRDefault="00C03787" w:rsidP="00135532">
      <w:pPr>
        <w:ind w:left="567"/>
      </w:pPr>
      <w:r>
        <w:t xml:space="preserve">Implementing Providers cannot view behaviour support plans when they are in draft status. </w:t>
      </w:r>
    </w:p>
    <w:p w14:paraId="00C8543E" w14:textId="77777777" w:rsidR="00C03787" w:rsidRPr="00766EC8" w:rsidRDefault="00C03787" w:rsidP="00C03787">
      <w:pPr>
        <w:pStyle w:val="Heading3"/>
        <w:rPr>
          <w:color w:val="5F2E74" w:themeColor="accent1"/>
          <w:sz w:val="28"/>
        </w:rPr>
      </w:pPr>
      <w:bookmarkStart w:id="65" w:name="_Toc173931382"/>
      <w:r w:rsidRPr="00766EC8">
        <w:rPr>
          <w:color w:val="5F2E74" w:themeColor="accent1"/>
          <w:sz w:val="28"/>
        </w:rPr>
        <w:t xml:space="preserve">Pending </w:t>
      </w:r>
      <w:r>
        <w:rPr>
          <w:color w:val="5F2E74" w:themeColor="accent1"/>
          <w:sz w:val="28"/>
        </w:rPr>
        <w:t>p</w:t>
      </w:r>
      <w:r w:rsidRPr="00766EC8">
        <w:rPr>
          <w:color w:val="5F2E74" w:themeColor="accent1"/>
          <w:sz w:val="28"/>
        </w:rPr>
        <w:t>lans</w:t>
      </w:r>
      <w:bookmarkEnd w:id="65"/>
    </w:p>
    <w:p w14:paraId="20546E4C" w14:textId="54C76057" w:rsidR="00C03787" w:rsidRDefault="00C03787" w:rsidP="00EE150F">
      <w:pPr>
        <w:pStyle w:val="ListParagraph"/>
        <w:numPr>
          <w:ilvl w:val="1"/>
          <w:numId w:val="13"/>
        </w:numPr>
        <w:ind w:left="567" w:hanging="567"/>
      </w:pPr>
      <w:r>
        <w:t xml:space="preserve">An error identified when the plan status is ‘pending’ can be fixed by changing the status back to ‘draft’. </w:t>
      </w:r>
    </w:p>
    <w:p w14:paraId="62180DAF" w14:textId="77777777" w:rsidR="00C03787" w:rsidRDefault="00C03787" w:rsidP="00135532">
      <w:pPr>
        <w:ind w:left="567"/>
      </w:pPr>
      <w:r>
        <w:t xml:space="preserve">In draft, edits can be made – see step 14.1 for how to remove providers, behaviours of concern or restrictive practices added in error. </w:t>
      </w:r>
    </w:p>
    <w:p w14:paraId="4FD1E121" w14:textId="77777777" w:rsidR="00C03787" w:rsidRDefault="00C03787" w:rsidP="00135532">
      <w:pPr>
        <w:ind w:left="567"/>
      </w:pPr>
      <w:r>
        <w:t xml:space="preserve">To change the status back to ‘draft’, go to the </w:t>
      </w:r>
      <w:r>
        <w:rPr>
          <w:b/>
        </w:rPr>
        <w:t>D</w:t>
      </w:r>
      <w:r w:rsidRPr="002A7113">
        <w:rPr>
          <w:b/>
        </w:rPr>
        <w:t>etails</w:t>
      </w:r>
      <w:r>
        <w:t xml:space="preserve"> view, click </w:t>
      </w:r>
      <w:r>
        <w:rPr>
          <w:b/>
        </w:rPr>
        <w:t>U</w:t>
      </w:r>
      <w:r w:rsidRPr="002A7113">
        <w:rPr>
          <w:b/>
        </w:rPr>
        <w:t>pdate</w:t>
      </w:r>
      <w:r>
        <w:t xml:space="preserve"> and then click the</w:t>
      </w:r>
      <w:r w:rsidRPr="002A7113">
        <w:rPr>
          <w:b/>
        </w:rPr>
        <w:t xml:space="preserve"> </w:t>
      </w:r>
      <w:r>
        <w:rPr>
          <w:b/>
        </w:rPr>
        <w:t>S</w:t>
      </w:r>
      <w:r w:rsidRPr="002A7113">
        <w:rPr>
          <w:b/>
        </w:rPr>
        <w:t>tatus</w:t>
      </w:r>
      <w:r>
        <w:t xml:space="preserve"> drop</w:t>
      </w:r>
      <w:r>
        <w:noBreakHyphen/>
        <w:t xml:space="preserve">down box and select </w:t>
      </w:r>
      <w:r w:rsidRPr="00E611F0">
        <w:rPr>
          <w:i/>
        </w:rPr>
        <w:t>Draft</w:t>
      </w:r>
      <w:r>
        <w:t>.</w:t>
      </w:r>
    </w:p>
    <w:p w14:paraId="41B69C62" w14:textId="77777777" w:rsidR="00C03787" w:rsidRPr="00317EDC" w:rsidRDefault="00C03787" w:rsidP="00135532">
      <w:pPr>
        <w:ind w:left="567"/>
        <w:rPr>
          <w:b/>
        </w:rPr>
      </w:pPr>
      <w:r>
        <w:t xml:space="preserve">A behaviour support plan is considered lodged with the NDIS Commission when the status is ‘pending’. </w:t>
      </w:r>
    </w:p>
    <w:p w14:paraId="159A3CF0" w14:textId="77777777" w:rsidR="00C03787" w:rsidRDefault="00C03787" w:rsidP="00C03787">
      <w:pPr>
        <w:rPr>
          <w:b/>
        </w:rPr>
      </w:pPr>
      <w:r>
        <w:rPr>
          <w:b/>
          <w:noProof/>
          <w:lang w:eastAsia="en-AU"/>
        </w:rPr>
        <w:lastRenderedPageBreak/>
        <w:drawing>
          <wp:inline distT="0" distB="0" distL="0" distR="0" wp14:anchorId="27EA4ABD" wp14:editId="12E3AAAF">
            <wp:extent cx="5734780" cy="3486835"/>
            <wp:effectExtent l="19050" t="19050" r="18415" b="18415"/>
            <wp:docPr id="19" name="Picture 19" descr="Shows location of status options after clicking update in the details view" title="Chang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pdate detail change status view with red boxes 3.png"/>
                    <pic:cNvPicPr/>
                  </pic:nvPicPr>
                  <pic:blipFill>
                    <a:blip r:embed="rId72">
                      <a:extLst>
                        <a:ext uri="{28A0092B-C50C-407E-A947-70E740481C1C}">
                          <a14:useLocalDpi xmlns:a14="http://schemas.microsoft.com/office/drawing/2010/main" val="0"/>
                        </a:ext>
                      </a:extLst>
                    </a:blip>
                    <a:stretch>
                      <a:fillRect/>
                    </a:stretch>
                  </pic:blipFill>
                  <pic:spPr>
                    <a:xfrm>
                      <a:off x="0" y="0"/>
                      <a:ext cx="5740052" cy="3490041"/>
                    </a:xfrm>
                    <a:prstGeom prst="rect">
                      <a:avLst/>
                    </a:prstGeom>
                    <a:ln w="12700">
                      <a:solidFill>
                        <a:schemeClr val="tx1"/>
                      </a:solidFill>
                    </a:ln>
                  </pic:spPr>
                </pic:pic>
              </a:graphicData>
            </a:graphic>
          </wp:inline>
        </w:drawing>
      </w:r>
    </w:p>
    <w:p w14:paraId="592074CA" w14:textId="77777777" w:rsidR="00C03787" w:rsidRDefault="00C03787" w:rsidP="00C03787">
      <w:pPr>
        <w:pStyle w:val="Heading3"/>
        <w:rPr>
          <w:sz w:val="28"/>
        </w:rPr>
      </w:pPr>
      <w:bookmarkStart w:id="66" w:name="_Toc173931383"/>
      <w:r w:rsidRPr="00766EC8">
        <w:rPr>
          <w:sz w:val="28"/>
        </w:rPr>
        <w:t>Active Plans</w:t>
      </w:r>
      <w:bookmarkEnd w:id="66"/>
      <w:r w:rsidRPr="00766EC8">
        <w:rPr>
          <w:sz w:val="28"/>
        </w:rPr>
        <w:t xml:space="preserve"> </w:t>
      </w:r>
    </w:p>
    <w:p w14:paraId="4D2D4CAA" w14:textId="77777777" w:rsidR="00C03787" w:rsidRPr="00FE72B5" w:rsidRDefault="00C03787" w:rsidP="00135532">
      <w:pPr>
        <w:suppressAutoHyphens w:val="0"/>
        <w:ind w:left="567"/>
        <w:rPr>
          <w:i/>
        </w:rPr>
      </w:pPr>
      <w:r w:rsidRPr="00FE72B5">
        <w:rPr>
          <w:b/>
          <w:i/>
          <w:noProof/>
          <w:lang w:eastAsia="en-AU"/>
        </w:rPr>
        <mc:AlternateContent>
          <mc:Choice Requires="wpg">
            <w:drawing>
              <wp:anchor distT="0" distB="0" distL="114300" distR="114300" simplePos="0" relativeHeight="251717632" behindDoc="0" locked="0" layoutInCell="1" allowOverlap="1" wp14:anchorId="19056F44" wp14:editId="33422210">
                <wp:simplePos x="0" y="0"/>
                <wp:positionH relativeFrom="margin">
                  <wp:posOffset>0</wp:posOffset>
                </wp:positionH>
                <wp:positionV relativeFrom="paragraph">
                  <wp:posOffset>-635</wp:posOffset>
                </wp:positionV>
                <wp:extent cx="283210" cy="285115"/>
                <wp:effectExtent l="0" t="0" r="2540" b="635"/>
                <wp:wrapNone/>
                <wp:docPr id="1330" name="Group 1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331" name="Oval 1331"/>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32" name="Freeform 133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33" name="Freeform 1333"/>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34" name="Freeform 1334"/>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35" name="Freeform 1335"/>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36" name="Freeform 1336"/>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37" name="Freeform 1337"/>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38" name="Freeform 1338"/>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39" name="Freeform 1339"/>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0" name="Freeform 1340"/>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1" name="Freeform 1341"/>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2" name="Line 436"/>
                        <wps:cNvCnPr/>
                        <wps:spPr bwMode="auto">
                          <a:xfrm flipH="1">
                            <a:off x="357951" y="627398"/>
                            <a:ext cx="163897" cy="656"/>
                          </a:xfrm>
                          <a:prstGeom prst="line">
                            <a:avLst/>
                          </a:prstGeom>
                          <a:noFill/>
                          <a:ln w="9525">
                            <a:noFill/>
                            <a:round/>
                            <a:headEnd/>
                            <a:tailEnd/>
                          </a:ln>
                        </wps:spPr>
                        <wps:bodyPr/>
                      </wps:wsp>
                      <wps:wsp>
                        <wps:cNvPr id="1343" name="Freeform 1343"/>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44" name="Freeform 1344"/>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5" name="Line 439"/>
                        <wps:cNvCnPr/>
                        <wps:spPr bwMode="auto">
                          <a:xfrm flipH="1">
                            <a:off x="357951" y="653622"/>
                            <a:ext cx="163897" cy="656"/>
                          </a:xfrm>
                          <a:prstGeom prst="line">
                            <a:avLst/>
                          </a:prstGeom>
                          <a:noFill/>
                          <a:ln w="9525">
                            <a:noFill/>
                            <a:round/>
                            <a:headEnd/>
                            <a:tailEnd/>
                          </a:ln>
                        </wps:spPr>
                        <wps:bodyPr/>
                      </wps:wsp>
                      <wps:wsp>
                        <wps:cNvPr id="1346" name="Freeform 1346"/>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47" name="Freeform 1347"/>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8" name="Line 442"/>
                        <wps:cNvCnPr/>
                        <wps:spPr bwMode="auto">
                          <a:xfrm flipH="1">
                            <a:off x="357951" y="681157"/>
                            <a:ext cx="163897" cy="656"/>
                          </a:xfrm>
                          <a:prstGeom prst="line">
                            <a:avLst/>
                          </a:prstGeom>
                          <a:noFill/>
                          <a:ln w="9525">
                            <a:noFill/>
                            <a:round/>
                            <a:headEnd/>
                            <a:tailEnd/>
                          </a:ln>
                        </wps:spPr>
                        <wps:bodyPr/>
                      </wps:wsp>
                      <wps:wsp>
                        <wps:cNvPr id="1349" name="Freeform 1349"/>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50" name="Freeform 1350"/>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1" name="Freeform 1351"/>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2" name="Freeform 1352"/>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3" name="Freeform 1353"/>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4" name="Freeform 1354"/>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5" name="Freeform 1355"/>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6" name="Freeform 1356"/>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7" name="Freeform 1357"/>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8" name="Freeform 1358"/>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59" name="Freeform 1359"/>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60" name="Freeform 1360"/>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61" name="Freeform 1361"/>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9F52EE" id="Group 1330" o:spid="_x0000_s1026" alt="&quot;&quot;" style="position:absolute;margin-left:0;margin-top:-.05pt;width:22.3pt;height:22.45pt;z-index:25171763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">
                <v:oval id="Oval 1331"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" fillcolor="#83b14c" stroked="f"/>
                <v:shape id="Freeform 133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333"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" path="m87,13c7,13,7,13,7,13,3,13,,10,,6,,3,3,,7,,87,,87,,87,v4,,7,3,7,6c94,10,91,13,87,13xe" fillcolor="#2c5871" stroked="f">
                  <v:path arrowok="t" o:connecttype="custom" o:connectlocs="87,13;7,13;0,6;7,0;87,0;94,6;87,13" o:connectangles="0,0,0,0,0,0,0"/>
                </v:shape>
                <v:shape id="Freeform 1334"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335"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" path="m100,243v-16,,-36,,-51,c49,243,51,214,40,199,2,150,,104,,100,,45,45,,100,e" stroked="f">
                  <v:path arrowok="t" o:connecttype="custom" o:connectlocs="100,243;49,243;40,199;0,100;100,0" o:connectangles="0,0,0,0,0"/>
                </v:shape>
                <v:shape id="Freeform 1336"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" path="m79,79v-9,,-9,,-9,c70,41,39,9,,9,,,,,,,44,,79,36,79,79xe" stroked="f">
                  <v:path arrowok="t" o:connecttype="custom" o:connectlocs="79,79;70,79;0,9;0,0;79,79" o:connectangles="0,0,0,0,0"/>
                </v:shape>
                <v:shape id="Freeform 1337"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" path="m21,248l,246,40,,61,2,21,248r,xe" fillcolor="#0e303f" stroked="f">
                  <v:path arrowok="t" o:connecttype="custom" o:connectlocs="21,248;0,246;40,0;61,2;21,248;21,248" o:connectangles="0,0,0,0,0,0"/>
                </v:shape>
                <v:shape id="Freeform 1338"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" path="m40,248l,2,21,,61,246r-21,2l40,248xe" fillcolor="#0e303f" stroked="f">
                  <v:path arrowok="t" o:connecttype="custom" o:connectlocs="40,248;0,2;21,0;61,246;40,248;40,248" o:connectangles="0,0,0,0,0,0"/>
                </v:shape>
                <v:shape id="Freeform 1339"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340"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" path="m102,v,53,,53,,53c102,56,99,59,96,59,6,59,6,59,6,59,3,59,,56,,53,,,,,,l102,xe" fillcolor="#0e303f" stroked="f">
                  <v:path arrowok="t" o:connecttype="custom" o:connectlocs="102,0;102,53;96,59;6,59;0,53;0,0;102,0" o:connectangles="0,0,0,0,0,0,0"/>
                </v:shape>
                <v:shape id="Freeform 1341"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" stroked="f"/>
                <v:shape id="Freeform 1343"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344"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" stroked="f"/>
                <v:shape id="Freeform 1346"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347"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" stroked="f"/>
                <v:shape id="Freeform 1349"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" path="m111,11c5,11,5,11,5,11,2,11,,8,,6,,3,2,,5,,111,,111,,111,v3,,5,3,5,6c116,8,114,11,111,11xe" fillcolor="#2c5871" stroked="f">
                  <v:path arrowok="t" o:connecttype="custom" o:connectlocs="111,11;5,11;0,6;5,0;111,0;116,6;111,11" o:connectangles="0,0,0,0,0,0,0"/>
                </v:shape>
                <v:shape id="Freeform 1350"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" path="m3,60c2,60,,59,,58,,2,,2,,2,,1,2,,3,,4,,6,1,6,2v,56,,56,,56c6,59,4,60,3,60xe" fillcolor="#a6dae9" stroked="f">
                  <v:path arrowok="t" o:connecttype="custom" o:connectlocs="3,60;0,58;0,2;3,0;6,2;6,58;3,60" o:connectangles="0,0,0,0,0,0,0"/>
                </v:shape>
                <v:shape id="Freeform 1351"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1352"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" path="m51,34v,,-1,-1,-1,-1c2,6,2,6,2,6,1,5,,3,1,2,2,1,3,,5,1,52,29,52,29,52,29v2,,2,2,1,3c53,33,52,34,51,34xe" fillcolor="#a6dae9" stroked="f">
                  <v:path arrowok="t" o:connecttype="custom" o:connectlocs="51,34;50,33;2,6;1,2;5,1;52,29;53,32;51,34" o:connectangles="0,0,0,0,0,0,0,0"/>
                </v:shape>
                <v:shape id="Freeform 1353"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" path="m57,5c2,5,2,5,2,5,1,5,,4,,2,,1,1,,2,,57,,57,,57,v2,,3,1,3,2c60,4,59,5,57,5xe" fillcolor="#a6dae9" stroked="f">
                  <v:path arrowok="t" o:connecttype="custom" o:connectlocs="57,5;2,5;0,2;2,0;57,0;60,2;57,5" o:connectangles="0,0,0,0,0,0,0"/>
                </v:shape>
                <v:shape id="Freeform 1354"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1355"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1356"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1357"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358"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" path="m58,5c3,5,3,5,3,5,1,5,,4,,2,,1,1,,3,,58,,58,,58,v1,,2,1,2,2c60,4,59,5,58,5xe" fillcolor="#a6dae9" stroked="f">
                  <v:path arrowok="t" o:connecttype="custom" o:connectlocs="58,5;3,5;0,2;3,0;58,0;60,2;58,5" o:connectangles="0,0,0,0,0,0,0"/>
                </v:shape>
                <v:shape id="Freeform 1359"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" path="m3,34c2,34,1,33,1,32,,31,,29,1,29,49,1,49,1,49,1v2,-1,3,,4,1c54,3,53,5,52,6,4,33,4,33,4,33v,,-1,1,-1,1xe" fillcolor="#a6dae9" stroked="f">
                  <v:path arrowok="t" o:connecttype="custom" o:connectlocs="3,34;1,32;1,29;49,1;53,2;52,6;4,33;3,34" o:connectangles="0,0,0,0,0,0,0,0"/>
                </v:shape>
                <v:shape id="Freeform 1360"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" path="m3,53v,,-1,,-1,c1,52,,50,1,49,29,1,29,1,29,1,29,,31,,32,v1,1,2,3,1,4c6,52,6,52,6,52,5,53,4,53,3,53xe" fillcolor="#a6dae9" stroked="f">
                  <v:path arrowok="t" o:connecttype="custom" o:connectlocs="3,53;2,53;1,49;29,1;32,0;33,4;6,52;3,53" o:connectangles="0,0,0,0,0,0,0,0"/>
                </v:shape>
                <v:shape id="Freeform 1361"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" path="m3,60c2,60,,59,,58,,2,,2,,2,,1,2,,3,,4,,6,1,6,2v,56,,56,,56c6,59,4,60,3,60xe" fillcolor="#a6dae9" stroked="f">
                  <v:path arrowok="t" o:connecttype="custom" o:connectlocs="3,60;0,58;0,2;3,0;6,2;6,58;3,60" o:connectangles="0,0,0,0,0,0,0"/>
                </v:shape>
                <w10:wrap anchorx="margin"/>
              </v:group>
            </w:pict>
          </mc:Fallback>
        </mc:AlternateContent>
      </w:r>
      <w:r w:rsidRPr="00FE72B5">
        <w:rPr>
          <w:b/>
          <w:i/>
        </w:rPr>
        <w:t xml:space="preserve">Tip: </w:t>
      </w:r>
      <w:r w:rsidRPr="00FE72B5">
        <w:rPr>
          <w:i/>
        </w:rPr>
        <w:t xml:space="preserve">If there is a small variation in the way a restrictive practice is being used, for example a change in dosage of a medication or change in the way an environmental restraint is being used, the implementing provider can report this variation monthly by selecting </w:t>
      </w:r>
      <w:r w:rsidRPr="00FE72B5">
        <w:rPr>
          <w:b/>
          <w:i/>
        </w:rPr>
        <w:t xml:space="preserve">report variation </w:t>
      </w:r>
      <w:r w:rsidRPr="00FE72B5">
        <w:rPr>
          <w:i/>
        </w:rPr>
        <w:t xml:space="preserve">when they complete the monthly report. The amendments can be made when the behaviour support plan is reviewed. </w:t>
      </w:r>
    </w:p>
    <w:p w14:paraId="5DE2E315" w14:textId="51AF7EF7" w:rsidR="00C03787" w:rsidRPr="00FE72B5" w:rsidRDefault="0055175E" w:rsidP="00135532">
      <w:pPr>
        <w:suppressAutoHyphens w:val="0"/>
        <w:ind w:left="567"/>
        <w:rPr>
          <w:i/>
        </w:rPr>
      </w:pPr>
      <w:r w:rsidRPr="00FE72B5">
        <w:rPr>
          <w:i/>
          <w:noProof/>
          <w:lang w:eastAsia="en-AU"/>
        </w:rPr>
        <w:drawing>
          <wp:anchor distT="0" distB="0" distL="114300" distR="114300" simplePos="0" relativeHeight="251719680" behindDoc="1" locked="0" layoutInCell="1" allowOverlap="1" wp14:anchorId="5076BCC3" wp14:editId="0B218BA5">
            <wp:simplePos x="0" y="0"/>
            <wp:positionH relativeFrom="margin">
              <wp:posOffset>-67310</wp:posOffset>
            </wp:positionH>
            <wp:positionV relativeFrom="paragraph">
              <wp:posOffset>765810</wp:posOffset>
            </wp:positionV>
            <wp:extent cx="344805" cy="319405"/>
            <wp:effectExtent l="0" t="0" r="0" b="4445"/>
            <wp:wrapTight wrapText="bothSides">
              <wp:wrapPolygon edited="0">
                <wp:start x="0" y="0"/>
                <wp:lineTo x="0" y="20612"/>
                <wp:lineTo x="20287" y="20612"/>
                <wp:lineTo x="20287" y="0"/>
                <wp:lineTo x="0" y="0"/>
              </wp:wrapPolygon>
            </wp:wrapTight>
            <wp:docPr id="381" name="Pictur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480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787" w:rsidRPr="00FE72B5">
        <w:rPr>
          <w:b/>
          <w:i/>
          <w:noProof/>
          <w:lang w:eastAsia="en-AU"/>
        </w:rPr>
        <mc:AlternateContent>
          <mc:Choice Requires="wpg">
            <w:drawing>
              <wp:anchor distT="0" distB="0" distL="114300" distR="114300" simplePos="0" relativeHeight="251718656" behindDoc="0" locked="0" layoutInCell="1" allowOverlap="1" wp14:anchorId="54AAB91E" wp14:editId="20F6E587">
                <wp:simplePos x="0" y="0"/>
                <wp:positionH relativeFrom="margin">
                  <wp:posOffset>0</wp:posOffset>
                </wp:positionH>
                <wp:positionV relativeFrom="paragraph">
                  <wp:posOffset>-635</wp:posOffset>
                </wp:positionV>
                <wp:extent cx="283210" cy="285115"/>
                <wp:effectExtent l="0" t="0" r="2540" b="635"/>
                <wp:wrapNone/>
                <wp:docPr id="1426" name="Group 14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427" name="Oval 142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28" name="Freeform 1428"/>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29" name="Freeform 1429"/>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30" name="Freeform 1430"/>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31" name="Freeform 1431"/>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32" name="Freeform 1432"/>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33" name="Freeform 1433"/>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4" name="Freeform 1434"/>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5" name="Freeform 1435"/>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6" name="Freeform 1436"/>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7" name="Freeform 1437"/>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38" name="Line 436"/>
                        <wps:cNvCnPr/>
                        <wps:spPr bwMode="auto">
                          <a:xfrm flipH="1">
                            <a:off x="357951" y="627398"/>
                            <a:ext cx="163897" cy="656"/>
                          </a:xfrm>
                          <a:prstGeom prst="line">
                            <a:avLst/>
                          </a:prstGeom>
                          <a:noFill/>
                          <a:ln w="9525">
                            <a:noFill/>
                            <a:round/>
                            <a:headEnd/>
                            <a:tailEnd/>
                          </a:ln>
                        </wps:spPr>
                        <wps:bodyPr/>
                      </wps:wsp>
                      <wps:wsp>
                        <wps:cNvPr id="1439" name="Freeform 1439"/>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40" name="Freeform 1440"/>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41" name="Line 439"/>
                        <wps:cNvCnPr/>
                        <wps:spPr bwMode="auto">
                          <a:xfrm flipH="1">
                            <a:off x="357951" y="653622"/>
                            <a:ext cx="163897" cy="656"/>
                          </a:xfrm>
                          <a:prstGeom prst="line">
                            <a:avLst/>
                          </a:prstGeom>
                          <a:noFill/>
                          <a:ln w="9525">
                            <a:noFill/>
                            <a:round/>
                            <a:headEnd/>
                            <a:tailEnd/>
                          </a:ln>
                        </wps:spPr>
                        <wps:bodyPr/>
                      </wps:wsp>
                      <wps:wsp>
                        <wps:cNvPr id="1442" name="Freeform 1442"/>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43" name="Freeform 1443"/>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44" name="Line 442"/>
                        <wps:cNvCnPr/>
                        <wps:spPr bwMode="auto">
                          <a:xfrm flipH="1">
                            <a:off x="357951" y="681157"/>
                            <a:ext cx="163897" cy="656"/>
                          </a:xfrm>
                          <a:prstGeom prst="line">
                            <a:avLst/>
                          </a:prstGeom>
                          <a:noFill/>
                          <a:ln w="9525">
                            <a:noFill/>
                            <a:round/>
                            <a:headEnd/>
                            <a:tailEnd/>
                          </a:ln>
                        </wps:spPr>
                        <wps:bodyPr/>
                      </wps:wsp>
                      <wps:wsp>
                        <wps:cNvPr id="1445" name="Freeform 1445"/>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46" name="Freeform 144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47" name="Freeform 1447"/>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48" name="Freeform 1448"/>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49" name="Freeform 1449"/>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0" name="Freeform 1450"/>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1" name="Freeform 1451"/>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2" name="Freeform 1452"/>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3" name="Freeform 1453"/>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4" name="Freeform 1454"/>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5" name="Freeform 1455"/>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6" name="Freeform 1456"/>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57" name="Freeform 1457"/>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C45FB3E" id="Group 1426" o:spid="_x0000_s1026" alt="&quot;&quot;" style="position:absolute;margin-left:0;margin-top:-.05pt;width:22.3pt;height:22.45pt;z-index:251718656;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">
                <v:oval id="Oval 1427"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" fillcolor="#83b14c" stroked="f"/>
                <v:shape id="Freeform 1428"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429"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" path="m87,13c7,13,7,13,7,13,3,13,,10,,6,,3,3,,7,,87,,87,,87,v4,,7,3,7,6c94,10,91,13,87,13xe" fillcolor="#2c5871" stroked="f">
                  <v:path arrowok="t" o:connecttype="custom" o:connectlocs="87,13;7,13;0,6;7,0;87,0;94,6;87,13" o:connectangles="0,0,0,0,0,0,0"/>
                </v:shape>
                <v:shape id="Freeform 1430"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431"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" path="m100,243v-16,,-36,,-51,c49,243,51,214,40,199,2,150,,104,,100,,45,45,,100,e" stroked="f">
                  <v:path arrowok="t" o:connecttype="custom" o:connectlocs="100,243;49,243;40,199;0,100;100,0" o:connectangles="0,0,0,0,0"/>
                </v:shape>
                <v:shape id="Freeform 1432"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" path="m79,79v-9,,-9,,-9,c70,41,39,9,,9,,,,,,,44,,79,36,79,79xe" stroked="f">
                  <v:path arrowok="t" o:connecttype="custom" o:connectlocs="79,79;70,79;0,9;0,0;79,79" o:connectangles="0,0,0,0,0"/>
                </v:shape>
                <v:shape id="Freeform 1433"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" path="m21,248l,246,40,,61,2,21,248r,xe" fillcolor="#0e303f" stroked="f">
                  <v:path arrowok="t" o:connecttype="custom" o:connectlocs="21,248;0,246;40,0;61,2;21,248;21,248" o:connectangles="0,0,0,0,0,0"/>
                </v:shape>
                <v:shape id="Freeform 1434"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" path="m40,248l,2,21,,61,246r-21,2l40,248xe" fillcolor="#0e303f" stroked="f">
                  <v:path arrowok="t" o:connecttype="custom" o:connectlocs="40,248;0,2;21,0;61,246;40,248;40,248" o:connectangles="0,0,0,0,0,0"/>
                </v:shape>
                <v:shape id="Freeform 1435"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436"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" path="m102,v,53,,53,,53c102,56,99,59,96,59,6,59,6,59,6,59,3,59,,56,,53,,,,,,l102,xe" fillcolor="#0e303f" stroked="f">
                  <v:path arrowok="t" o:connecttype="custom" o:connectlocs="102,0;102,53;96,59;6,59;0,53;0,0;102,0" o:connectangles="0,0,0,0,0,0,0"/>
                </v:shape>
                <v:shape id="Freeform 1437"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" stroked="f"/>
                <v:shape id="Freeform 1439"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440"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" stroked="f"/>
                <v:shape id="Freeform 1442"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443"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" stroked="f"/>
                <v:shape id="Freeform 1445"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446"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" path="m3,60c2,60,,59,,58,,2,,2,,2,,1,2,,3,,4,,6,1,6,2v,56,,56,,56c6,59,4,60,3,60xe" fillcolor="#a6dae9" stroked="f">
                  <v:path arrowok="t" o:connecttype="custom" o:connectlocs="3,60;0,58;0,2;3,0;6,2;6,58;3,60" o:connectangles="0,0,0,0,0,0,0"/>
                </v:shape>
                <v:shape id="Freeform 1447"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" path="m31,53v-1,,-2,,-3,-1c1,4,1,4,1,4,,3,,1,2,,3,,5,,5,1,33,49,33,49,33,49v1,1,,3,-1,4c32,53,31,53,31,53xe" fillcolor="#a6dae9" stroked="f">
                  <v:path arrowok="t" o:connecttype="custom" o:connectlocs="31,53;28,52;1,4;2,0;5,1;33,49;32,53;31,53" o:connectangles="0,0,0,0,0,0,0,0"/>
                </v:shape>
                <v:shape id="Freeform 1448"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" path="m51,34v,,-1,-1,-1,-1c2,6,2,6,2,6,1,5,,3,1,2,2,1,3,,5,1,52,29,52,29,52,29v2,,2,2,1,3c53,33,52,34,51,34xe" fillcolor="#a6dae9" stroked="f">
                  <v:path arrowok="t" o:connecttype="custom" o:connectlocs="51,34;50,33;2,6;1,2;5,1;52,29;53,32;51,34" o:connectangles="0,0,0,0,0,0,0,0"/>
                </v:shape>
                <v:shape id="Freeform 1449"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" path="m57,5c2,5,2,5,2,5,1,5,,4,,2,,1,1,,2,,57,,57,,57,v2,,3,1,3,2c60,4,59,5,57,5xe" fillcolor="#a6dae9" stroked="f">
                  <v:path arrowok="t" o:connecttype="custom" o:connectlocs="57,5;2,5;0,2;2,0;57,0;60,2;57,5" o:connectangles="0,0,0,0,0,0,0"/>
                </v:shape>
                <v:shape id="Freeform 1450"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1451"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452"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1453"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454"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" path="m58,5c3,5,3,5,3,5,1,5,,4,,2,,1,1,,3,,58,,58,,58,v1,,2,1,2,2c60,4,59,5,58,5xe" fillcolor="#a6dae9" stroked="f">
                  <v:path arrowok="t" o:connecttype="custom" o:connectlocs="58,5;3,5;0,2;3,0;58,0;60,2;58,5" o:connectangles="0,0,0,0,0,0,0"/>
                </v:shape>
                <v:shape id="Freeform 1455"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" path="m3,34c2,34,1,33,1,32,,31,,29,1,29,49,1,49,1,49,1v2,-1,3,,4,1c54,3,53,5,52,6,4,33,4,33,4,33v,,-1,1,-1,1xe" fillcolor="#a6dae9" stroked="f">
                  <v:path arrowok="t" o:connecttype="custom" o:connectlocs="3,34;1,32;1,29;49,1;53,2;52,6;4,33;3,34" o:connectangles="0,0,0,0,0,0,0,0"/>
                </v:shape>
                <v:shape id="Freeform 1456"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1457"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00C03787" w:rsidRPr="00FE72B5">
        <w:rPr>
          <w:b/>
          <w:i/>
        </w:rPr>
        <w:t xml:space="preserve">Tip: </w:t>
      </w:r>
      <w:r w:rsidR="00C03787" w:rsidRPr="00FE72B5">
        <w:rPr>
          <w:i/>
        </w:rPr>
        <w:t xml:space="preserve">If you have lodged a plan that has been activated by the Implementing Provider but have entered the dosage or frequency of a medication incorrectly for a chemical restraint, this can be changed by NDIS Commission Staff.  </w:t>
      </w:r>
      <w:r w:rsidR="00C03787">
        <w:rPr>
          <w:i/>
        </w:rPr>
        <w:t xml:space="preserve">Contact </w:t>
      </w:r>
      <w:hyperlink r:id="rId74" w:history="1">
        <w:r w:rsidR="00C03787" w:rsidRPr="009443FA">
          <w:rPr>
            <w:rStyle w:val="Hyperlink"/>
            <w:i/>
          </w:rPr>
          <w:t>behavioursupport@ndiscommission.gov.au</w:t>
        </w:r>
      </w:hyperlink>
      <w:r w:rsidR="00C03787">
        <w:rPr>
          <w:i/>
        </w:rPr>
        <w:t xml:space="preserve"> </w:t>
      </w:r>
      <w:r w:rsidR="00C03787" w:rsidRPr="00FE72B5">
        <w:rPr>
          <w:i/>
        </w:rPr>
        <w:t xml:space="preserve">and attach evidence to the Plan ID. </w:t>
      </w:r>
    </w:p>
    <w:p w14:paraId="642E87D9" w14:textId="53828830" w:rsidR="00C03787" w:rsidRPr="00A43333" w:rsidRDefault="00C03787" w:rsidP="00135532">
      <w:pPr>
        <w:ind w:left="567"/>
      </w:pPr>
      <w:r>
        <w:t xml:space="preserve">If there is a change in circumstances which requires a plan containing regulated restrictive practices to be amended, a NDIS behaviour support practitioner must review the plan as soon as practicable after the change occurs. In any event, a plan containing regulated restrictive practices should be reviewed every 12 months while the plan is in force. </w:t>
      </w:r>
    </w:p>
    <w:p w14:paraId="681E8D43" w14:textId="1B781677" w:rsidR="00C03787" w:rsidRDefault="00C03787" w:rsidP="00EE150F">
      <w:pPr>
        <w:pStyle w:val="ListParagraph"/>
        <w:numPr>
          <w:ilvl w:val="1"/>
          <w:numId w:val="13"/>
        </w:numPr>
        <w:suppressAutoHyphens w:val="0"/>
        <w:ind w:left="567" w:hanging="567"/>
        <w:contextualSpacing w:val="0"/>
      </w:pPr>
      <w:r w:rsidRPr="00A63C3D">
        <w:t xml:space="preserve">When the </w:t>
      </w:r>
      <w:r>
        <w:t xml:space="preserve">plan </w:t>
      </w:r>
      <w:r w:rsidRPr="00A63C3D">
        <w:t>status is active</w:t>
      </w:r>
      <w:r>
        <w:t xml:space="preserve">, no changes can be made to the plan. </w:t>
      </w:r>
    </w:p>
    <w:p w14:paraId="771E1FB9" w14:textId="6B51ED05" w:rsidR="00C03787" w:rsidRDefault="00C03787" w:rsidP="00EE150F">
      <w:pPr>
        <w:pStyle w:val="ListParagraph"/>
        <w:numPr>
          <w:ilvl w:val="1"/>
          <w:numId w:val="13"/>
        </w:numPr>
        <w:suppressAutoHyphens w:val="0"/>
        <w:ind w:left="567" w:hanging="567"/>
        <w:contextualSpacing w:val="0"/>
      </w:pPr>
      <w:r>
        <w:t xml:space="preserve">A new plan will have to be lodged. To save time, a copy of the plan can be made by going to the </w:t>
      </w:r>
      <w:r w:rsidRPr="00135532">
        <w:rPr>
          <w:b/>
        </w:rPr>
        <w:t xml:space="preserve">Details </w:t>
      </w:r>
      <w:r>
        <w:t xml:space="preserve">page and clicking the </w:t>
      </w:r>
      <w:r w:rsidRPr="00135532">
        <w:rPr>
          <w:b/>
        </w:rPr>
        <w:t>Copy</w:t>
      </w:r>
      <w:r>
        <w:t xml:space="preserve"> button. </w:t>
      </w:r>
    </w:p>
    <w:p w14:paraId="59B3FAFC" w14:textId="77777777" w:rsidR="00C03787" w:rsidRDefault="00C03787" w:rsidP="00135532">
      <w:pPr>
        <w:suppressAutoHyphens w:val="0"/>
        <w:ind w:left="567"/>
      </w:pPr>
      <w:r>
        <w:t xml:space="preserve">This will create a new plan in draft with a new plan ID that will contain some of the existing information in the original plan. The required changes can now be made. </w:t>
      </w:r>
    </w:p>
    <w:p w14:paraId="68B07C45" w14:textId="77777777" w:rsidR="00C03787" w:rsidRDefault="00C03787" w:rsidP="00C03787">
      <w:pPr>
        <w:suppressAutoHyphens w:val="0"/>
        <w:spacing w:before="120" w:after="120" w:line="240" w:lineRule="auto"/>
      </w:pPr>
      <w:r>
        <w:rPr>
          <w:noProof/>
          <w:lang w:eastAsia="en-AU"/>
        </w:rPr>
        <w:lastRenderedPageBreak/>
        <w:drawing>
          <wp:inline distT="0" distB="0" distL="0" distR="0" wp14:anchorId="120BFBF8" wp14:editId="2A6A2546">
            <wp:extent cx="5720146" cy="3002280"/>
            <wp:effectExtent l="19050" t="19050" r="13970" b="26670"/>
            <wp:docPr id="27" name="Picture 27" descr="Shows location of the copy button " title="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s copy button wiht red box 2.png"/>
                    <pic:cNvPicPr/>
                  </pic:nvPicPr>
                  <pic:blipFill>
                    <a:blip r:embed="rId75">
                      <a:extLst>
                        <a:ext uri="{28A0092B-C50C-407E-A947-70E740481C1C}">
                          <a14:useLocalDpi xmlns:a14="http://schemas.microsoft.com/office/drawing/2010/main" val="0"/>
                        </a:ext>
                      </a:extLst>
                    </a:blip>
                    <a:stretch>
                      <a:fillRect/>
                    </a:stretch>
                  </pic:blipFill>
                  <pic:spPr>
                    <a:xfrm>
                      <a:off x="0" y="0"/>
                      <a:ext cx="5725297" cy="3004984"/>
                    </a:xfrm>
                    <a:prstGeom prst="rect">
                      <a:avLst/>
                    </a:prstGeom>
                    <a:ln w="12700">
                      <a:solidFill>
                        <a:schemeClr val="tx1"/>
                      </a:solidFill>
                    </a:ln>
                  </pic:spPr>
                </pic:pic>
              </a:graphicData>
            </a:graphic>
          </wp:inline>
        </w:drawing>
      </w:r>
    </w:p>
    <w:p w14:paraId="559C6464" w14:textId="77777777" w:rsidR="00C03787" w:rsidRDefault="00C03787" w:rsidP="008D0429">
      <w:pPr>
        <w:suppressAutoHyphens w:val="0"/>
        <w:spacing w:before="400"/>
        <w:ind w:left="567"/>
      </w:pPr>
      <w:r>
        <w:t xml:space="preserve">Before clicking the ‘send draft’ button and making the new plan ‘pending’, you will need to close the original active plan. See section 15: closing a plan. </w:t>
      </w:r>
    </w:p>
    <w:p w14:paraId="786B701A" w14:textId="77777777" w:rsidR="0002578F" w:rsidRDefault="0002578F">
      <w:pPr>
        <w:suppressAutoHyphens w:val="0"/>
        <w:spacing w:before="120" w:after="120" w:line="240" w:lineRule="auto"/>
        <w:rPr>
          <w:rFonts w:asciiTheme="majorHAnsi" w:eastAsiaTheme="majorEastAsia" w:hAnsiTheme="majorHAnsi" w:cstheme="majorBidi"/>
          <w:b/>
          <w:color w:val="5F2E74" w:themeColor="accent1"/>
          <w:sz w:val="34"/>
          <w:szCs w:val="34"/>
        </w:rPr>
      </w:pPr>
      <w:bookmarkStart w:id="67" w:name="_14._How_to"/>
      <w:bookmarkStart w:id="68" w:name="_14._Close_a"/>
      <w:bookmarkStart w:id="69" w:name="_15._Closing_a"/>
      <w:bookmarkStart w:id="70" w:name="_Toc173931384"/>
      <w:bookmarkStart w:id="71" w:name="_Toc173963121"/>
      <w:bookmarkEnd w:id="67"/>
      <w:bookmarkEnd w:id="68"/>
      <w:bookmarkEnd w:id="69"/>
      <w:r>
        <w:rPr>
          <w:color w:val="5F2E74" w:themeColor="accent1"/>
        </w:rPr>
        <w:br w:type="page"/>
      </w:r>
    </w:p>
    <w:p w14:paraId="6BC43DCC" w14:textId="1F90286C" w:rsidR="00C03787" w:rsidRDefault="00C03787" w:rsidP="00EE150F">
      <w:pPr>
        <w:pStyle w:val="Heading2"/>
        <w:numPr>
          <w:ilvl w:val="0"/>
          <w:numId w:val="13"/>
        </w:numPr>
        <w:rPr>
          <w:color w:val="5F2E74" w:themeColor="accent1"/>
        </w:rPr>
      </w:pPr>
      <w:bookmarkStart w:id="72" w:name="_Toc174022614"/>
      <w:r>
        <w:rPr>
          <w:color w:val="5F2E74" w:themeColor="accent1"/>
        </w:rPr>
        <w:lastRenderedPageBreak/>
        <w:t>Closing</w:t>
      </w:r>
      <w:r w:rsidRPr="004B3652">
        <w:rPr>
          <w:color w:val="5F2E74" w:themeColor="accent1"/>
        </w:rPr>
        <w:t xml:space="preserve"> a plan</w:t>
      </w:r>
      <w:bookmarkEnd w:id="70"/>
      <w:bookmarkEnd w:id="71"/>
      <w:bookmarkEnd w:id="72"/>
      <w:r w:rsidRPr="004B3652">
        <w:rPr>
          <w:color w:val="5F2E74" w:themeColor="accent1"/>
        </w:rPr>
        <w:t xml:space="preserve"> </w:t>
      </w:r>
    </w:p>
    <w:p w14:paraId="0DBC1396" w14:textId="77777777" w:rsidR="008D0429" w:rsidRDefault="008D0429" w:rsidP="008D0429">
      <w:pPr>
        <w:ind w:left="567"/>
        <w:rPr>
          <w:i/>
        </w:rPr>
      </w:pPr>
      <w:r w:rsidRPr="00802C91">
        <w:rPr>
          <w:b/>
          <w:i/>
          <w:noProof/>
          <w:lang w:eastAsia="en-AU"/>
        </w:rPr>
        <mc:AlternateContent>
          <mc:Choice Requires="wpg">
            <w:drawing>
              <wp:anchor distT="0" distB="0" distL="114300" distR="114300" simplePos="0" relativeHeight="251732992" behindDoc="0" locked="0" layoutInCell="1" allowOverlap="1" wp14:anchorId="34B0AFDA" wp14:editId="3AD02271">
                <wp:simplePos x="0" y="0"/>
                <wp:positionH relativeFrom="margin">
                  <wp:posOffset>0</wp:posOffset>
                </wp:positionH>
                <wp:positionV relativeFrom="paragraph">
                  <wp:posOffset>0</wp:posOffset>
                </wp:positionV>
                <wp:extent cx="283210" cy="285115"/>
                <wp:effectExtent l="0" t="0" r="2540" b="635"/>
                <wp:wrapNone/>
                <wp:docPr id="1362" name="Group 1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363" name="Oval 136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64" name="Freeform 1364"/>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65" name="Freeform 1365"/>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66" name="Freeform 1366"/>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7" name="Freeform 1367"/>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8" name="Freeform 1368"/>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69" name="Freeform 1369"/>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0" name="Freeform 1370"/>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1" name="Freeform 1371"/>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2" name="Freeform 1372"/>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3" name="Freeform 1373"/>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4" name="Line 436"/>
                        <wps:cNvCnPr/>
                        <wps:spPr bwMode="auto">
                          <a:xfrm flipH="1">
                            <a:off x="357951" y="627398"/>
                            <a:ext cx="163897" cy="656"/>
                          </a:xfrm>
                          <a:prstGeom prst="line">
                            <a:avLst/>
                          </a:prstGeom>
                          <a:noFill/>
                          <a:ln w="9525">
                            <a:noFill/>
                            <a:round/>
                            <a:headEnd/>
                            <a:tailEnd/>
                          </a:ln>
                        </wps:spPr>
                        <wps:bodyPr/>
                      </wps:wsp>
                      <wps:wsp>
                        <wps:cNvPr id="1375" name="Freeform 1375"/>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76" name="Freeform 1376"/>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77" name="Line 439"/>
                        <wps:cNvCnPr/>
                        <wps:spPr bwMode="auto">
                          <a:xfrm flipH="1">
                            <a:off x="357951" y="653622"/>
                            <a:ext cx="163897" cy="656"/>
                          </a:xfrm>
                          <a:prstGeom prst="line">
                            <a:avLst/>
                          </a:prstGeom>
                          <a:noFill/>
                          <a:ln w="9525">
                            <a:noFill/>
                            <a:round/>
                            <a:headEnd/>
                            <a:tailEnd/>
                          </a:ln>
                        </wps:spPr>
                        <wps:bodyPr/>
                      </wps:wsp>
                      <wps:wsp>
                        <wps:cNvPr id="1378" name="Freeform 1378"/>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79" name="Freeform 1379"/>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80" name="Line 442"/>
                        <wps:cNvCnPr/>
                        <wps:spPr bwMode="auto">
                          <a:xfrm flipH="1">
                            <a:off x="357951" y="681157"/>
                            <a:ext cx="163897" cy="656"/>
                          </a:xfrm>
                          <a:prstGeom prst="line">
                            <a:avLst/>
                          </a:prstGeom>
                          <a:noFill/>
                          <a:ln w="9525">
                            <a:noFill/>
                            <a:round/>
                            <a:headEnd/>
                            <a:tailEnd/>
                          </a:ln>
                        </wps:spPr>
                        <wps:bodyPr/>
                      </wps:wsp>
                      <wps:wsp>
                        <wps:cNvPr id="1381" name="Freeform 1381"/>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82" name="Freeform 138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3" name="Freeform 1383"/>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4" name="Freeform 1384"/>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5" name="Freeform 1385"/>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6" name="Freeform 1386"/>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7" name="Freeform 1387"/>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8" name="Freeform 1388"/>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9" name="Freeform 1389"/>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0" name="Freeform 1390"/>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1" name="Freeform 1391"/>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2" name="Freeform 1392"/>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93" name="Freeform 1393"/>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E60E9B" id="Group 1362" o:spid="_x0000_s1026" alt="&quot;&quot;" style="position:absolute;margin-left:0;margin-top:0;width:22.3pt;height:22.45pt;z-index:25173299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">
                <v:oval id="Oval 136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" fillcolor="#83b14c" stroked="f"/>
                <v:shape id="Freeform 1364"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365"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" path="m87,13c7,13,7,13,7,13,3,13,,10,,6,,3,3,,7,,87,,87,,87,v4,,7,3,7,6c94,10,91,13,87,13xe" fillcolor="#2c5871" stroked="f">
                  <v:path arrowok="t" o:connecttype="custom" o:connectlocs="87,13;7,13;0,6;7,0;87,0;94,6;87,13" o:connectangles="0,0,0,0,0,0,0"/>
                </v:shape>
                <v:shape id="Freeform 1366"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367"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" path="m100,243v-16,,-36,,-51,c49,243,51,214,40,199,2,150,,104,,100,,45,45,,100,e" stroked="f">
                  <v:path arrowok="t" o:connecttype="custom" o:connectlocs="100,243;49,243;40,199;0,100;100,0" o:connectangles="0,0,0,0,0"/>
                </v:shape>
                <v:shape id="Freeform 1368"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" path="m79,79v-9,,-9,,-9,c70,41,39,9,,9,,,,,,,44,,79,36,79,79xe" stroked="f">
                  <v:path arrowok="t" o:connecttype="custom" o:connectlocs="79,79;70,79;0,9;0,0;79,79" o:connectangles="0,0,0,0,0"/>
                </v:shape>
                <v:shape id="Freeform 1369"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" path="m21,248l,246,40,,61,2,21,248r,xe" fillcolor="#0e303f" stroked="f">
                  <v:path arrowok="t" o:connecttype="custom" o:connectlocs="21,248;0,246;40,0;61,2;21,248;21,248" o:connectangles="0,0,0,0,0,0"/>
                </v:shape>
                <v:shape id="Freeform 1370"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" path="m40,248l,2,21,,61,246r-21,2l40,248xe" fillcolor="#0e303f" stroked="f">
                  <v:path arrowok="t" o:connecttype="custom" o:connectlocs="40,248;0,2;21,0;61,246;40,248;40,248" o:connectangles="0,0,0,0,0,0"/>
                </v:shape>
                <v:shape id="Freeform 1371"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372"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" path="m102,v,53,,53,,53c102,56,99,59,96,59,6,59,6,59,6,59,3,59,,56,,53,,,,,,l102,xe" fillcolor="#0e303f" stroked="f">
                  <v:path arrowok="t" o:connecttype="custom" o:connectlocs="102,0;102,53;96,59;6,59;0,53;0,0;102,0" o:connectangles="0,0,0,0,0,0,0"/>
                </v:shape>
                <v:shape id="Freeform 1373"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" stroked="f"/>
                <v:shape id="Freeform 1375"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376"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" stroked="f"/>
                <v:shape id="Freeform 1378"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" path="m111,11c5,11,5,11,5,11,2,11,,8,,5,,3,2,,5,,111,,111,,111,v3,,5,3,5,5c116,8,114,11,111,11xe" fillcolor="#2c5871" stroked="f">
                  <v:path arrowok="t" o:connecttype="custom" o:connectlocs="111,11;5,11;0,5;5,0;111,0;116,5;111,11" o:connectangles="0,0,0,0,0,0,0"/>
                </v:shape>
                <v:shape id="Freeform 1379"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" stroked="f"/>
                <v:shape id="Freeform 1381"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382"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" path="m3,60c2,60,,59,,58,,2,,2,,2,,1,2,,3,,4,,6,1,6,2v,56,,56,,56c6,59,4,60,3,60xe" fillcolor="#a6dae9" stroked="f">
                  <v:path arrowok="t" o:connecttype="custom" o:connectlocs="3,60;0,58;0,2;3,0;6,2;6,58;3,60" o:connectangles="0,0,0,0,0,0,0"/>
                </v:shape>
                <v:shape id="Freeform 1383"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" path="m31,53v-1,,-2,,-3,-1c1,4,1,4,1,4,,3,,1,2,,3,,5,,5,1,33,49,33,49,33,49v1,1,,3,-1,4c32,53,31,53,31,53xe" fillcolor="#a6dae9" stroked="f">
                  <v:path arrowok="t" o:connecttype="custom" o:connectlocs="31,53;28,52;1,4;2,0;5,1;33,49;32,53;31,53" o:connectangles="0,0,0,0,0,0,0,0"/>
                </v:shape>
                <v:shape id="Freeform 1384"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385"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" path="m57,5c2,5,2,5,2,5,1,5,,4,,2,,1,1,,2,,57,,57,,57,v2,,3,1,3,2c60,4,59,5,57,5xe" fillcolor="#a6dae9" stroked="f">
                  <v:path arrowok="t" o:connecttype="custom" o:connectlocs="57,5;2,5;0,2;2,0;57,0;60,2;57,5" o:connectangles="0,0,0,0,0,0,0"/>
                </v:shape>
                <v:shape id="Freeform 1386"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1387"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1388"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1389"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" path="m51,33v-1,,-1,,-2,-1c2,5,2,5,2,5,,4,,3,1,1,1,,3,,4,,52,28,52,28,52,28v1,1,2,2,1,3c52,32,52,33,51,33xe" fillcolor="#a6dae9" stroked="f">
                  <v:path arrowok="t" o:connecttype="custom" o:connectlocs="51,33;49,32;2,5;1,1;4,0;52,28;53,31;51,33" o:connectangles="0,0,0,0,0,0,0,0"/>
                </v:shape>
                <v:shape id="Freeform 1390"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" path="m58,5c3,5,3,5,3,5,1,5,,4,,2,,1,1,,3,,58,,58,,58,v1,,2,1,2,2c60,4,59,5,58,5xe" fillcolor="#a6dae9" stroked="f">
                  <v:path arrowok="t" o:connecttype="custom" o:connectlocs="58,5;3,5;0,2;3,0;58,0;60,2;58,5" o:connectangles="0,0,0,0,0,0,0"/>
                </v:shape>
                <v:shape id="Freeform 1391"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" path="m3,34c2,34,1,33,1,32,,31,,29,1,29,49,1,49,1,49,1v2,-1,3,,4,1c54,3,53,5,52,6,4,33,4,33,4,33v,,-1,1,-1,1xe" fillcolor="#a6dae9" stroked="f">
                  <v:path arrowok="t" o:connecttype="custom" o:connectlocs="3,34;1,32;1,29;49,1;53,2;52,6;4,33;3,34" o:connectangles="0,0,0,0,0,0,0,0"/>
                </v:shape>
                <v:shape id="Freeform 1392"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1393"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802C91">
        <w:rPr>
          <w:b/>
          <w:i/>
        </w:rPr>
        <w:t xml:space="preserve">Tip: </w:t>
      </w:r>
      <w:r w:rsidRPr="00802C91">
        <w:rPr>
          <w:i/>
        </w:rPr>
        <w:t>Specialist Behaviour Support Providers should consult with Implementing Provider(s) before closing plans</w:t>
      </w:r>
      <w:r>
        <w:rPr>
          <w:i/>
        </w:rPr>
        <w:t xml:space="preserve">. </w:t>
      </w:r>
      <w:r w:rsidRPr="00802C91">
        <w:rPr>
          <w:i/>
        </w:rPr>
        <w:t xml:space="preserve">Monthly reporting of restrictive practices cannot be submitted once a plan has been closed. </w:t>
      </w:r>
    </w:p>
    <w:p w14:paraId="03480B15" w14:textId="77777777" w:rsidR="008D0429" w:rsidRPr="00802C91" w:rsidRDefault="008D0429" w:rsidP="008D0429">
      <w:pPr>
        <w:ind w:left="567"/>
        <w:rPr>
          <w:i/>
        </w:rPr>
      </w:pPr>
      <w:r w:rsidRPr="000F3C6C">
        <w:rPr>
          <w:b/>
          <w:i/>
          <w:noProof/>
          <w:lang w:eastAsia="en-AU"/>
        </w:rPr>
        <mc:AlternateContent>
          <mc:Choice Requires="wpg">
            <w:drawing>
              <wp:anchor distT="0" distB="0" distL="114300" distR="114300" simplePos="0" relativeHeight="251736064" behindDoc="0" locked="0" layoutInCell="1" allowOverlap="1" wp14:anchorId="1A1D0728" wp14:editId="5DC61DF1">
                <wp:simplePos x="0" y="0"/>
                <wp:positionH relativeFrom="margin">
                  <wp:posOffset>0</wp:posOffset>
                </wp:positionH>
                <wp:positionV relativeFrom="paragraph">
                  <wp:posOffset>0</wp:posOffset>
                </wp:positionV>
                <wp:extent cx="283210" cy="285115"/>
                <wp:effectExtent l="0" t="0" r="2540" b="635"/>
                <wp:wrapNone/>
                <wp:docPr id="1459" name="Group 1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460" name="Oval 1460"/>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61" name="Freeform 1461"/>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462" name="Freeform 1462"/>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63" name="Freeform 1463"/>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64" name="Freeform 1464"/>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65" name="Freeform 1465"/>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66" name="Freeform 1466"/>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67" name="Freeform 1467"/>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68" name="Freeform 1468"/>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69" name="Freeform 1469"/>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70" name="Freeform 1470"/>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71" name="Line 436"/>
                        <wps:cNvCnPr/>
                        <wps:spPr bwMode="auto">
                          <a:xfrm flipH="1">
                            <a:off x="357951" y="627398"/>
                            <a:ext cx="163897" cy="656"/>
                          </a:xfrm>
                          <a:prstGeom prst="line">
                            <a:avLst/>
                          </a:prstGeom>
                          <a:noFill/>
                          <a:ln w="9525">
                            <a:noFill/>
                            <a:round/>
                            <a:headEnd/>
                            <a:tailEnd/>
                          </a:ln>
                        </wps:spPr>
                        <wps:bodyPr/>
                      </wps:wsp>
                      <wps:wsp>
                        <wps:cNvPr id="1472" name="Freeform 1472"/>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73" name="Freeform 1473"/>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74" name="Line 439"/>
                        <wps:cNvCnPr/>
                        <wps:spPr bwMode="auto">
                          <a:xfrm flipH="1">
                            <a:off x="357951" y="653622"/>
                            <a:ext cx="163897" cy="656"/>
                          </a:xfrm>
                          <a:prstGeom prst="line">
                            <a:avLst/>
                          </a:prstGeom>
                          <a:noFill/>
                          <a:ln w="9525">
                            <a:noFill/>
                            <a:round/>
                            <a:headEnd/>
                            <a:tailEnd/>
                          </a:ln>
                        </wps:spPr>
                        <wps:bodyPr/>
                      </wps:wsp>
                      <wps:wsp>
                        <wps:cNvPr id="1475" name="Freeform 1475"/>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76" name="Freeform 1476"/>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77" name="Line 442"/>
                        <wps:cNvCnPr/>
                        <wps:spPr bwMode="auto">
                          <a:xfrm flipH="1">
                            <a:off x="357951" y="681157"/>
                            <a:ext cx="163897" cy="656"/>
                          </a:xfrm>
                          <a:prstGeom prst="line">
                            <a:avLst/>
                          </a:prstGeom>
                          <a:noFill/>
                          <a:ln w="9525">
                            <a:noFill/>
                            <a:round/>
                            <a:headEnd/>
                            <a:tailEnd/>
                          </a:ln>
                        </wps:spPr>
                        <wps:bodyPr/>
                      </wps:wsp>
                      <wps:wsp>
                        <wps:cNvPr id="1478" name="Freeform 1478"/>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79" name="Freeform 14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0" name="Freeform 1480"/>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1" name="Freeform 1481"/>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2" name="Freeform 1482"/>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3" name="Freeform 1483"/>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4" name="Freeform 1484"/>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5" name="Freeform 1485"/>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6" name="Freeform 1486"/>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7" name="Freeform 1487"/>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8" name="Freeform 1488"/>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89" name="Freeform 1489"/>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82" name="Freeform 382"/>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91881E" id="Group 1459" o:spid="_x0000_s1026" alt="&quot;&quot;" style="position:absolute;margin-left:0;margin-top:0;width:22.3pt;height:22.45pt;z-index:251736064;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">
                <v:oval id="Oval 1460"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" fillcolor="#83b14c" stroked="f"/>
                <v:shape id="Freeform 1461"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462"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" path="m87,13c7,13,7,13,7,13,3,13,,10,,6,,3,3,,7,,87,,87,,87,v4,,7,3,7,6c94,10,91,13,87,13xe" fillcolor="#2c5871" stroked="f">
                  <v:path arrowok="t" o:connecttype="custom" o:connectlocs="87,13;7,13;0,6;7,0;87,0;94,6;87,13" o:connectangles="0,0,0,0,0,0,0"/>
                </v:shape>
                <v:shape id="Freeform 1463"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464"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" path="m100,243v-16,,-36,,-51,c49,243,51,214,40,199,2,150,,104,,100,,45,45,,100,e" stroked="f">
                  <v:path arrowok="t" o:connecttype="custom" o:connectlocs="100,243;49,243;40,199;0,100;100,0" o:connectangles="0,0,0,0,0"/>
                </v:shape>
                <v:shape id="Freeform 1465"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" path="m79,79v-9,,-9,,-9,c70,41,39,9,,9,,,,,,,44,,79,36,79,79xe" stroked="f">
                  <v:path arrowok="t" o:connecttype="custom" o:connectlocs="79,79;70,79;0,9;0,0;79,79" o:connectangles="0,0,0,0,0"/>
                </v:shape>
                <v:shape id="Freeform 1466"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" path="m21,248l,246,40,,61,2,21,248r,xe" fillcolor="#0e303f" stroked="f">
                  <v:path arrowok="t" o:connecttype="custom" o:connectlocs="21,248;0,246;40,0;61,2;21,248;21,248" o:connectangles="0,0,0,0,0,0"/>
                </v:shape>
                <v:shape id="Freeform 1467"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" path="m40,248l,2,21,,61,246r-21,2l40,248xe" fillcolor="#0e303f" stroked="f">
                  <v:path arrowok="t" o:connecttype="custom" o:connectlocs="40,248;0,2;21,0;61,246;40,248;40,248" o:connectangles="0,0,0,0,0,0"/>
                </v:shape>
                <v:shape id="Freeform 1468"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469"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" path="m102,v,53,,53,,53c102,56,99,59,96,59,6,59,6,59,6,59,3,59,,56,,53,,,,,,l102,xe" fillcolor="#0e303f" stroked="f">
                  <v:path arrowok="t" o:connecttype="custom" o:connectlocs="102,0;102,53;96,59;6,59;0,53;0,0;102,0" o:connectangles="0,0,0,0,0,0,0"/>
                </v:shape>
                <v:shape id="Freeform 1470"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" stroked="f"/>
                <v:shape id="Freeform 1472"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473"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" stroked="f"/>
                <v:shape id="Freeform 1475"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" path="m111,11c5,11,5,11,5,11,2,11,,8,,5,,3,2,,5,,111,,111,,111,v3,,5,3,5,5c116,8,114,11,111,11xe" fillcolor="#2c5871" stroked="f">
                  <v:path arrowok="t" o:connecttype="custom" o:connectlocs="111,11;5,11;0,5;5,0;111,0;116,5;111,11" o:connectangles="0,0,0,0,0,0,0"/>
                </v:shape>
                <v:shape id="Freeform 1476"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" stroked="f"/>
                <v:shape id="Freeform 1478"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" path="m111,11c5,11,5,11,5,11,2,11,,8,,6,,3,2,,5,,111,,111,,111,v3,,5,3,5,6c116,8,114,11,111,11xe" fillcolor="#2c5871" stroked="f">
                  <v:path arrowok="t" o:connecttype="custom" o:connectlocs="111,11;5,11;0,6;5,0;111,0;116,6;111,11" o:connectangles="0,0,0,0,0,0,0"/>
                </v:shape>
                <v:shape id="Freeform 1479"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" path="m3,60c2,60,,59,,58,,2,,2,,2,,1,2,,3,,4,,6,1,6,2v,56,,56,,56c6,59,4,60,3,60xe" fillcolor="#a6dae9" stroked="f">
                  <v:path arrowok="t" o:connecttype="custom" o:connectlocs="3,60;0,58;0,2;3,0;6,2;6,58;3,60" o:connectangles="0,0,0,0,0,0,0"/>
                </v:shape>
                <v:shape id="Freeform 1480"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" path="m31,53v-1,,-2,,-3,-1c1,4,1,4,1,4,,3,,1,2,,3,,5,,5,1,33,49,33,49,33,49v1,1,,3,-1,4c32,53,31,53,31,53xe" fillcolor="#a6dae9" stroked="f">
                  <v:path arrowok="t" o:connecttype="custom" o:connectlocs="31,53;28,52;1,4;2,0;5,1;33,49;32,53;31,53" o:connectangles="0,0,0,0,0,0,0,0"/>
                </v:shape>
                <v:shape id="Freeform 1481"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482"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" path="m57,5c2,5,2,5,2,5,1,5,,4,,2,,1,1,,2,,57,,57,,57,v2,,3,1,3,2c60,4,59,5,57,5xe" fillcolor="#a6dae9" stroked="f">
                  <v:path arrowok="t" o:connecttype="custom" o:connectlocs="57,5;2,5;0,2;2,0;57,0;60,2;57,5" o:connectangles="0,0,0,0,0,0,0"/>
                </v:shape>
                <v:shape id="Freeform 1483"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" path="m3,33c2,33,2,32,1,32,,30,1,29,2,28,50,,50,,50,v1,,3,,3,1c54,3,54,4,52,5,5,33,5,33,5,33v-1,,-1,,-2,xe" fillcolor="#a6dae9" stroked="f">
                  <v:path arrowok="t" o:connecttype="custom" o:connectlocs="3,33;1,32;2,28;50,0;53,1;52,5;5,33;3,33" o:connectangles="0,0,0,0,0,0,0,0"/>
                </v:shape>
                <v:shape id="Freeform 1484"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485"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" path="m31,54v-1,,-2,-1,-2,-2c1,4,1,4,1,4,,3,1,2,2,1,3,,5,1,6,2,33,50,33,50,33,50v1,1,1,2,-1,3c32,53,31,54,31,54xe" fillcolor="#a6dae9" stroked="f">
                  <v:path arrowok="t" o:connecttype="custom" o:connectlocs="31,54;29,52;1,4;2,1;6,2;33,50;32,53;31,54" o:connectangles="0,0,0,0,0,0,0,0"/>
                </v:shape>
                <v:shape id="Freeform 1486"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487"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" path="m58,5c3,5,3,5,3,5,1,5,,4,,2,,1,1,,3,,58,,58,,58,v1,,2,1,2,2c60,4,59,5,58,5xe" fillcolor="#a6dae9" stroked="f">
                  <v:path arrowok="t" o:connecttype="custom" o:connectlocs="58,5;3,5;0,2;3,0;58,0;60,2;58,5" o:connectangles="0,0,0,0,0,0,0"/>
                </v:shape>
                <v:shape id="Freeform 1488"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" path="m3,34c2,34,1,33,1,32,,31,,29,1,29,49,1,49,1,49,1v2,-1,3,,4,1c54,3,53,5,52,6,4,33,4,33,4,33v,,-1,1,-1,1xe" fillcolor="#a6dae9" stroked="f">
                  <v:path arrowok="t" o:connecttype="custom" o:connectlocs="3,34;1,32;1,29;49,1;53,2;52,6;4,33;3,34" o:connectangles="0,0,0,0,0,0,0,0"/>
                </v:shape>
                <v:shape id="Freeform 1489"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" path="m3,53v,,-1,,-1,c1,52,,50,1,49,29,1,29,1,29,1,29,,31,,32,v1,1,2,3,1,4c6,52,6,52,6,52,5,53,4,53,3,53xe" fillcolor="#a6dae9" stroked="f">
                  <v:path arrowok="t" o:connecttype="custom" o:connectlocs="3,53;2,53;1,49;29,1;32,0;33,4;6,52;3,53" o:connectangles="0,0,0,0,0,0,0,0"/>
                </v:shape>
                <v:shape id="Freeform 382"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Pr="000F3C6C">
        <w:rPr>
          <w:b/>
          <w:i/>
        </w:rPr>
        <w:t>Tip:</w:t>
      </w:r>
      <w:r>
        <w:rPr>
          <w:i/>
        </w:rPr>
        <w:t xml:space="preserve"> If a plan has been closed but is being replaced with a new plan and the regulated </w:t>
      </w:r>
      <w:r w:rsidRPr="00802C91">
        <w:rPr>
          <w:i/>
        </w:rPr>
        <w:t>restrictive practice</w:t>
      </w:r>
      <w:r>
        <w:rPr>
          <w:i/>
        </w:rPr>
        <w:t>/s</w:t>
      </w:r>
      <w:r w:rsidRPr="00802C91">
        <w:rPr>
          <w:i/>
        </w:rPr>
        <w:t xml:space="preserve"> </w:t>
      </w:r>
      <w:r>
        <w:rPr>
          <w:i/>
        </w:rPr>
        <w:t>are the same,</w:t>
      </w:r>
      <w:r w:rsidRPr="00802C91">
        <w:rPr>
          <w:i/>
        </w:rPr>
        <w:t xml:space="preserve"> the Implementing Provider can continue their monthly reporting requirements </w:t>
      </w:r>
      <w:r>
        <w:rPr>
          <w:i/>
        </w:rPr>
        <w:t>once the new plan is activated. This is r</w:t>
      </w:r>
      <w:r w:rsidRPr="00802C91">
        <w:rPr>
          <w:i/>
        </w:rPr>
        <w:t xml:space="preserve">egardless of the start date of the </w:t>
      </w:r>
      <w:r>
        <w:rPr>
          <w:i/>
        </w:rPr>
        <w:t xml:space="preserve">new </w:t>
      </w:r>
      <w:r w:rsidRPr="00802C91">
        <w:rPr>
          <w:i/>
        </w:rPr>
        <w:t xml:space="preserve">plan. </w:t>
      </w:r>
    </w:p>
    <w:p w14:paraId="7DDDD0D5" w14:textId="77777777" w:rsidR="008D0429" w:rsidRPr="00802C91" w:rsidRDefault="008D0429" w:rsidP="008D0429">
      <w:pPr>
        <w:ind w:left="567"/>
        <w:rPr>
          <w:i/>
        </w:rPr>
      </w:pPr>
      <w:r w:rsidRPr="00802C91">
        <w:rPr>
          <w:b/>
          <w:i/>
          <w:noProof/>
          <w:lang w:eastAsia="en-AU"/>
        </w:rPr>
        <mc:AlternateContent>
          <mc:Choice Requires="wpg">
            <w:drawing>
              <wp:anchor distT="0" distB="0" distL="114300" distR="114300" simplePos="0" relativeHeight="251734016" behindDoc="0" locked="0" layoutInCell="1" allowOverlap="1" wp14:anchorId="5FA0C2BE" wp14:editId="14779F0A">
                <wp:simplePos x="0" y="0"/>
                <wp:positionH relativeFrom="margin">
                  <wp:align>left</wp:align>
                </wp:positionH>
                <wp:positionV relativeFrom="paragraph">
                  <wp:posOffset>13970</wp:posOffset>
                </wp:positionV>
                <wp:extent cx="283210" cy="285115"/>
                <wp:effectExtent l="0" t="0" r="2540" b="63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30" name="Oval 30"/>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87" name="Freeform 87"/>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8" name="Freeform 88"/>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95" name="Line 436"/>
                        <wps:cNvCnPr/>
                        <wps:spPr bwMode="auto">
                          <a:xfrm flipH="1">
                            <a:off x="357951" y="627398"/>
                            <a:ext cx="163897" cy="656"/>
                          </a:xfrm>
                          <a:prstGeom prst="line">
                            <a:avLst/>
                          </a:prstGeom>
                          <a:noFill/>
                          <a:ln w="9525">
                            <a:noFill/>
                            <a:round/>
                            <a:headEnd/>
                            <a:tailEnd/>
                          </a:ln>
                        </wps:spPr>
                        <wps:bodyPr/>
                      </wps:wsp>
                      <wps:wsp>
                        <wps:cNvPr id="96" name="Freeform 96"/>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0" name="Line 439"/>
                        <wps:cNvCnPr/>
                        <wps:spPr bwMode="auto">
                          <a:xfrm flipH="1">
                            <a:off x="357951" y="653622"/>
                            <a:ext cx="163897" cy="656"/>
                          </a:xfrm>
                          <a:prstGeom prst="line">
                            <a:avLst/>
                          </a:prstGeom>
                          <a:noFill/>
                          <a:ln w="9525">
                            <a:noFill/>
                            <a:round/>
                            <a:headEnd/>
                            <a:tailEnd/>
                          </a:ln>
                        </wps:spPr>
                        <wps:bodyPr/>
                      </wps:wsp>
                      <wps:wsp>
                        <wps:cNvPr id="101" name="Freeform 101"/>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2" name="Freeform 102"/>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03" name="Line 442"/>
                        <wps:cNvCnPr/>
                        <wps:spPr bwMode="auto">
                          <a:xfrm flipH="1">
                            <a:off x="357951" y="681157"/>
                            <a:ext cx="163897" cy="656"/>
                          </a:xfrm>
                          <a:prstGeom prst="line">
                            <a:avLst/>
                          </a:prstGeom>
                          <a:noFill/>
                          <a:ln w="9525">
                            <a:noFill/>
                            <a:round/>
                            <a:headEnd/>
                            <a:tailEnd/>
                          </a:ln>
                        </wps:spPr>
                        <wps:bodyPr/>
                      </wps:wsp>
                      <wps:wsp>
                        <wps:cNvPr id="104" name="Freeform 104"/>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05" name="Freeform 10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6" name="Freeform 106"/>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1" name="Freeform 111"/>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2" name="Freeform 112"/>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3" name="Freeform 113"/>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4" name="Freeform 114"/>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5" name="Freeform 115"/>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6" name="Freeform 116"/>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2F523D" id="Group 6" o:spid="_x0000_s1026" alt="&quot;&quot;" style="position:absolute;margin-left:0;margin-top:1.1pt;width:22.3pt;height:22.45pt;z-index:251734016;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">
                <v:oval id="Oval 30"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" fillcolor="#83b14c" stroked="f"/>
                <v:shape id="Freeform 72"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86"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" path="m87,13c7,13,7,13,7,13,3,13,,10,,6,,3,3,,7,,87,,87,,87,v4,,7,3,7,6c94,10,91,13,87,13xe" fillcolor="#2c5871" stroked="f">
                  <v:path arrowok="t" o:connecttype="custom" o:connectlocs="87,13;7,13;0,6;7,0;87,0;94,6;87,13" o:connectangles="0,0,0,0,0,0,0"/>
                </v:shape>
                <v:shape id="Freeform 87"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88"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" path="m100,243v-16,,-36,,-51,c49,243,51,214,40,199,2,150,,104,,100,,45,45,,100,e" stroked="f">
                  <v:path arrowok="t" o:connecttype="custom" o:connectlocs="100,243;49,243;40,199;0,100;100,0" o:connectangles="0,0,0,0,0"/>
                </v:shape>
                <v:shape id="Freeform 89"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" path="m79,79v-9,,-9,,-9,c70,41,39,9,,9,,,,,,,44,,79,36,79,79xe" stroked="f">
                  <v:path arrowok="t" o:connecttype="custom" o:connectlocs="79,79;70,79;0,9;0,0;79,79" o:connectangles="0,0,0,0,0"/>
                </v:shape>
                <v:shape id="Freeform 90"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" path="m21,248l,246,40,,61,2,21,248r,xe" fillcolor="#0e303f" stroked="f">
                  <v:path arrowok="t" o:connecttype="custom" o:connectlocs="21,248;0,246;40,0;61,2;21,248;21,248" o:connectangles="0,0,0,0,0,0"/>
                </v:shape>
                <v:shape id="Freeform 91"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" path="m40,248l,2,21,,61,246r-21,2l40,248xe" fillcolor="#0e303f" stroked="f">
                  <v:path arrowok="t" o:connecttype="custom" o:connectlocs="40,248;0,2;21,0;61,246;40,248;40,248" o:connectangles="0,0,0,0,0,0"/>
                </v:shape>
                <v:shape id="Freeform 92"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93"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" path="m102,v,53,,53,,53c102,56,99,59,96,59,6,59,6,59,6,59,3,59,,56,,53,,,,,,l102,xe" fillcolor="#0e303f" stroked="f">
                  <v:path arrowok="t" o:connecttype="custom" o:connectlocs="102,0;102,53;96,59;6,59;0,53;0,0;102,0" o:connectangles="0,0,0,0,0,0,0"/>
                </v:shape>
                <v:shape id="Freeform 94"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" stroked="f"/>
                <v:shape id="Freeform 96"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99"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" stroked="f"/>
                <v:shape id="Freeform 101"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" path="m111,11c5,11,5,11,5,11,2,11,,8,,5,,3,2,,5,,111,,111,,111,v3,,5,3,5,5c116,8,114,11,111,11xe" fillcolor="#2c5871" stroked="f">
                  <v:path arrowok="t" o:connecttype="custom" o:connectlocs="111,11;5,11;0,5;5,0;111,0;116,5;111,11" o:connectangles="0,0,0,0,0,0,0"/>
                </v:shape>
                <v:shape id="Freeform 102"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" stroked="f"/>
                <v:shape id="Freeform 104"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05"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" path="m3,60c2,60,,59,,58,,2,,2,,2,,1,2,,3,,4,,6,1,6,2v,56,,56,,56c6,59,4,60,3,60xe" fillcolor="#a6dae9" stroked="f">
                  <v:path arrowok="t" o:connecttype="custom" o:connectlocs="3,60;0,58;0,2;3,0;6,2;6,58;3,60" o:connectangles="0,0,0,0,0,0,0"/>
                </v:shape>
                <v:shape id="Freeform 106"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107"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108"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" path="m57,5c2,5,2,5,2,5,1,5,,4,,2,,1,1,,2,,57,,57,,57,v2,,3,1,3,2c60,4,59,5,57,5xe" fillcolor="#a6dae9" stroked="f">
                  <v:path arrowok="t" o:connecttype="custom" o:connectlocs="57,5;2,5;0,2;2,0;57,0;60,2;57,5" o:connectangles="0,0,0,0,0,0,0"/>
                </v:shape>
                <v:shape id="Freeform 109"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" path="m3,33c2,33,2,32,1,32,,30,1,29,2,28,50,,50,,50,v1,,3,,3,1c54,3,54,4,52,5,5,33,5,33,5,33v-1,,-1,,-2,xe" fillcolor="#a6dae9" stroked="f">
                  <v:path arrowok="t" o:connecttype="custom" o:connectlocs="3,33;1,32;2,28;50,0;53,1;52,5;5,33;3,33" o:connectangles="0,0,0,0,0,0,0,0"/>
                </v:shape>
                <v:shape id="Freeform 110"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" path="m3,54v,,-1,-1,-1,-1c1,52,,51,1,50,28,2,28,2,28,2,29,1,31,,32,1v1,1,2,2,1,3c5,52,5,52,5,52v,1,-1,2,-2,2xe" fillcolor="#a6dae9" stroked="f">
                  <v:path arrowok="t" o:connecttype="custom" o:connectlocs="3,54;2,53;1,50;28,2;32,1;33,4;5,52;3,54" o:connectangles="0,0,0,0,0,0,0,0"/>
                </v:shape>
                <v:shape id="Freeform 111"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" path="m31,54v-1,,-2,-1,-2,-2c1,4,1,4,1,4,,3,1,2,2,1,3,,5,1,6,2,33,50,33,50,33,50v1,1,1,2,-1,3c32,53,31,54,31,54xe" fillcolor="#a6dae9" stroked="f">
                  <v:path arrowok="t" o:connecttype="custom" o:connectlocs="31,54;29,52;1,4;2,1;6,2;33,50;32,53;31,54" o:connectangles="0,0,0,0,0,0,0,0"/>
                </v:shape>
                <v:shape id="Freeform 112"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" path="m51,33v-1,,-1,,-2,-1c2,5,2,5,2,5,,4,,3,1,1,1,,3,,4,,52,28,52,28,52,28v1,1,2,2,1,3c52,32,52,33,51,33xe" fillcolor="#a6dae9" stroked="f">
                  <v:path arrowok="t" o:connecttype="custom" o:connectlocs="51,33;49,32;2,5;1,1;4,0;52,28;53,31;51,33" o:connectangles="0,0,0,0,0,0,0,0"/>
                </v:shape>
                <v:shape id="Freeform 113"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" path="m58,5c3,5,3,5,3,5,1,5,,4,,2,,1,1,,3,,58,,58,,58,v1,,2,1,2,2c60,4,59,5,58,5xe" fillcolor="#a6dae9" stroked="f">
                  <v:path arrowok="t" o:connecttype="custom" o:connectlocs="58,5;3,5;0,2;3,0;58,0;60,2;58,5" o:connectangles="0,0,0,0,0,0,0"/>
                </v:shape>
                <v:shape id="Freeform 114"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" path="m3,34c2,34,1,33,1,32,,31,,29,1,29,49,1,49,1,49,1v2,-1,3,,4,1c54,3,53,5,52,6,4,33,4,33,4,33v,,-1,1,-1,1xe" fillcolor="#a6dae9" stroked="f">
                  <v:path arrowok="t" o:connecttype="custom" o:connectlocs="3,34;1,32;1,29;49,1;53,2;52,6;4,33;3,34" o:connectangles="0,0,0,0,0,0,0,0"/>
                </v:shape>
                <v:shape id="Freeform 115"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" path="m3,53v,,-1,,-1,c1,52,,50,1,49,29,1,29,1,29,1,29,,31,,32,v1,1,2,3,1,4c6,52,6,52,6,52,5,53,4,53,3,53xe" fillcolor="#a6dae9" stroked="f">
                  <v:path arrowok="t" o:connecttype="custom" o:connectlocs="3,53;2,53;1,49;29,1;32,0;33,4;6,52;3,53" o:connectangles="0,0,0,0,0,0,0,0"/>
                </v:shape>
                <v:shape id="Freeform 116"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" path="m3,60c2,60,,59,,58,,2,,2,,2,,1,2,,3,,4,,6,1,6,2v,56,,56,,56c6,59,4,60,3,60xe" fillcolor="#a6dae9" stroked="f">
                  <v:path arrowok="t" o:connecttype="custom" o:connectlocs="3,60;0,58;0,2;3,0;6,2;6,58;3,60" o:connectangles="0,0,0,0,0,0,0"/>
                </v:shape>
                <w10:wrap anchorx="margin"/>
              </v:group>
            </w:pict>
          </mc:Fallback>
        </mc:AlternateContent>
      </w:r>
      <w:r w:rsidRPr="00802C91">
        <w:rPr>
          <w:b/>
          <w:i/>
        </w:rPr>
        <w:t xml:space="preserve">Tip: </w:t>
      </w:r>
      <w:r w:rsidRPr="00802C91">
        <w:rPr>
          <w:i/>
        </w:rPr>
        <w:t xml:space="preserve">Behaviour Support Plans cannot be re-activated once the status has been changed to closed, even when this has been done in error.  If the plan is closed in error, it will need to be re-lodged.  </w:t>
      </w:r>
    </w:p>
    <w:p w14:paraId="41A18207" w14:textId="77777777" w:rsidR="008D0429" w:rsidRDefault="008D0429" w:rsidP="008D0429">
      <w:pPr>
        <w:ind w:left="567"/>
        <w:rPr>
          <w:i/>
        </w:rPr>
      </w:pPr>
      <w:r w:rsidRPr="00802C91">
        <w:rPr>
          <w:b/>
          <w:i/>
          <w:noProof/>
          <w:lang w:eastAsia="en-AU"/>
        </w:rPr>
        <mc:AlternateContent>
          <mc:Choice Requires="wpg">
            <w:drawing>
              <wp:anchor distT="0" distB="0" distL="114300" distR="114300" simplePos="0" relativeHeight="251737088" behindDoc="0" locked="0" layoutInCell="1" allowOverlap="1" wp14:anchorId="1E8143F1" wp14:editId="4C1CF91B">
                <wp:simplePos x="0" y="0"/>
                <wp:positionH relativeFrom="margin">
                  <wp:align>left</wp:align>
                </wp:positionH>
                <wp:positionV relativeFrom="paragraph">
                  <wp:posOffset>948964</wp:posOffset>
                </wp:positionV>
                <wp:extent cx="283210" cy="285115"/>
                <wp:effectExtent l="0" t="0" r="2540" b="635"/>
                <wp:wrapNone/>
                <wp:docPr id="630231403" name="Group 6302314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918056093" name="Oval 918056093"/>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20312655" name="Freeform 11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34048352" name="Freeform 155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65480161" name="Freeform 155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2103085794" name="Freeform 155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300179794" name="Freeform 156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960030" name="Freeform 156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637525940" name="Freeform 156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09647360" name="Freeform 156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177556816" name="Freeform 156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837470893" name="Freeform 156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235711217" name="Line 436"/>
                        <wps:cNvCnPr/>
                        <wps:spPr bwMode="auto">
                          <a:xfrm flipH="1">
                            <a:off x="357951" y="627398"/>
                            <a:ext cx="163897" cy="656"/>
                          </a:xfrm>
                          <a:prstGeom prst="line">
                            <a:avLst/>
                          </a:prstGeom>
                          <a:noFill/>
                          <a:ln w="9525">
                            <a:noFill/>
                            <a:round/>
                            <a:headEnd/>
                            <a:tailEnd/>
                          </a:ln>
                        </wps:spPr>
                        <wps:bodyPr/>
                      </wps:wsp>
                      <wps:wsp>
                        <wps:cNvPr id="1840790780" name="Freeform 156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118874798" name="Freeform 36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344895584" name="Line 439"/>
                        <wps:cNvCnPr/>
                        <wps:spPr bwMode="auto">
                          <a:xfrm flipH="1">
                            <a:off x="357951" y="653622"/>
                            <a:ext cx="163897" cy="656"/>
                          </a:xfrm>
                          <a:prstGeom prst="line">
                            <a:avLst/>
                          </a:prstGeom>
                          <a:noFill/>
                          <a:ln w="9525">
                            <a:noFill/>
                            <a:round/>
                            <a:headEnd/>
                            <a:tailEnd/>
                          </a:ln>
                        </wps:spPr>
                        <wps:bodyPr/>
                      </wps:wsp>
                      <wps:wsp>
                        <wps:cNvPr id="994608821" name="Freeform 36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538905706" name="Freeform 36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02288265" name="Line 442"/>
                        <wps:cNvCnPr/>
                        <wps:spPr bwMode="auto">
                          <a:xfrm flipH="1">
                            <a:off x="357951" y="681157"/>
                            <a:ext cx="163897" cy="656"/>
                          </a:xfrm>
                          <a:prstGeom prst="line">
                            <a:avLst/>
                          </a:prstGeom>
                          <a:noFill/>
                          <a:ln w="9525">
                            <a:noFill/>
                            <a:round/>
                            <a:headEnd/>
                            <a:tailEnd/>
                          </a:ln>
                        </wps:spPr>
                        <wps:bodyPr/>
                      </wps:wsp>
                      <wps:wsp>
                        <wps:cNvPr id="1122171917" name="Freeform 36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89219236" name="Freeform 36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997634650" name="Freeform 36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30544870" name="Freeform 37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814714349" name="Freeform 37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381185461" name="Freeform 37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514983536" name="Freeform 37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196011013" name="Freeform 37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771335505" name="Freeform 37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037283006" name="Freeform 37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8655072" name="Freeform 37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764641598" name="Freeform 37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264924705" name="Freeform 3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FA93BF" id="Group 630231403" o:spid="_x0000_s1026" alt="&quot;&quot;" style="position:absolute;margin-left:0;margin-top:74.7pt;width:22.3pt;height:22.45pt;z-index:251737088;mso-position-horizontal:left;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">
                <v:oval id="Oval 918056093"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" fillcolor="#83b14c" stroked="f"/>
                <v:shape id="Freeform 119"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55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" path="m87,13c7,13,7,13,7,13,3,13,,10,,6,,3,3,,7,,87,,87,,87,v4,,7,3,7,6c94,10,91,13,87,13xe" fillcolor="#2c5871" stroked="f">
                  <v:path arrowok="t" o:connecttype="custom" o:connectlocs="87,13;7,13;0,6;7,0;87,0;94,6;87,13" o:connectangles="0,0,0,0,0,0,0"/>
                </v:shape>
                <v:shape id="Freeform 155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55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" path="m100,243v-16,,-36,,-51,c49,243,51,214,40,199,2,150,,104,,100,,45,45,,100,e" stroked="f">
                  <v:path arrowok="t" o:connecttype="custom" o:connectlocs="100,243;49,243;40,199;0,100;100,0" o:connectangles="0,0,0,0,0"/>
                </v:shape>
                <v:shape id="Freeform 156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" path="m79,79v-9,,-9,,-9,c70,41,39,9,,9,,,,,,,44,,79,36,79,79xe" stroked="f">
                  <v:path arrowok="t" o:connecttype="custom" o:connectlocs="79,79;70,79;0,9;0,0;79,79" o:connectangles="0,0,0,0,0"/>
                </v:shape>
                <v:shape id="Freeform 156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" path="m21,248l,246,40,,61,2,21,248r,xe" fillcolor="#0e303f" stroked="f">
                  <v:path arrowok="t" o:connecttype="custom" o:connectlocs="21,248;0,246;40,0;61,2;21,248;21,248" o:connectangles="0,0,0,0,0,0"/>
                </v:shape>
                <v:shape id="Freeform 156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" path="m40,248l,2,21,,61,246r-21,2l40,248xe" fillcolor="#0e303f" stroked="f">
                  <v:path arrowok="t" o:connecttype="custom" o:connectlocs="40,248;0,2;21,0;61,246;40,248;40,248" o:connectangles="0,0,0,0,0,0"/>
                </v:shape>
                <v:shape id="Freeform 156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56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" path="m102,v,53,,53,,53c102,56,99,59,96,59,6,59,6,59,6,59,3,59,,56,,53,,,,,,l102,xe" fillcolor="#0e303f" stroked="f">
                  <v:path arrowok="t" o:connecttype="custom" o:connectlocs="102,0;102,53;96,59;6,59;0,53;0,0;102,0" o:connectangles="0,0,0,0,0,0,0"/>
                </v:shape>
                <v:shape id="Freeform 156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" stroked="f"/>
                <v:shape id="Freeform 156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" path="m111,10c5,10,5,10,5,10,2,10,,8,,5,,2,2,,5,,111,,111,,111,v3,,5,2,5,5c116,8,114,10,111,10xe" fillcolor="#2c5871" stroked="f">
                  <v:path arrowok="t" o:connecttype="custom" o:connectlocs="111,10;5,10;0,5;5,0;111,0;116,5;111,10" o:connectangles="0,0,0,0,0,0,0"/>
                </v:shape>
                <v:shape id="Freeform 36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" stroked="f"/>
                <v:shape id="Freeform 36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" path="m111,11c5,11,5,11,5,11,2,11,,8,,5,,3,2,,5,,111,,111,,111,v3,,5,3,5,5c116,8,114,11,111,11xe" fillcolor="#2c5871" stroked="f">
                  <v:path arrowok="t" o:connecttype="custom" o:connectlocs="111,11;5,11;0,5;5,0;111,0;116,5;111,11" o:connectangles="0,0,0,0,0,0,0"/>
                </v:shape>
                <v:shape id="Freeform 36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" stroked="f"/>
                <v:shape id="Freeform 36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" path="m111,11c5,11,5,11,5,11,2,11,,8,,6,,3,2,,5,,111,,111,,111,v3,,5,3,5,6c116,8,114,11,111,11xe" fillcolor="#2c5871" stroked="f">
                  <v:path arrowok="t" o:connecttype="custom" o:connectlocs="111,11;5,11;0,6;5,0;111,0;116,6;111,11" o:connectangles="0,0,0,0,0,0,0"/>
                </v:shape>
                <v:shape id="Freeform 36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" path="m3,60c2,60,,59,,58,,2,,2,,2,,1,2,,3,,4,,6,1,6,2v,56,,56,,56c6,59,4,60,3,60xe" fillcolor="#a6dae9" stroked="f">
                  <v:path arrowok="t" o:connecttype="custom" o:connectlocs="3,60;0,58;0,2;3,0;6,2;6,58;3,60" o:connectangles="0,0,0,0,0,0,0"/>
                </v:shape>
                <v:shape id="Freeform 36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" path="m31,53v-1,,-2,,-3,-1c1,4,1,4,1,4,,3,,1,2,,3,,5,,5,1,33,49,33,49,33,49v1,1,,3,-1,4c32,53,31,53,31,53xe" fillcolor="#a6dae9" stroked="f">
                  <v:path arrowok="t" o:connecttype="custom" o:connectlocs="31,53;28,52;1,4;2,0;5,1;33,49;32,53;31,53" o:connectangles="0,0,0,0,0,0,0,0"/>
                </v:shape>
                <v:shape id="Freeform 37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" path="m51,34v,,-1,-1,-1,-1c2,6,2,6,2,6,1,5,,3,1,2,2,1,3,,5,1,52,29,52,29,52,29v2,,2,2,1,3c53,33,52,34,51,34xe" fillcolor="#a6dae9" stroked="f">
                  <v:path arrowok="t" o:connecttype="custom" o:connectlocs="51,34;50,33;2,6;1,2;5,1;52,29;53,32;51,34" o:connectangles="0,0,0,0,0,0,0,0"/>
                </v:shape>
                <v:shape id="Freeform 37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" path="m57,5c2,5,2,5,2,5,1,5,,4,,2,,1,1,,2,,57,,57,,57,v2,,3,1,3,2c60,4,59,5,57,5xe" fillcolor="#a6dae9" stroked="f">
                  <v:path arrowok="t" o:connecttype="custom" o:connectlocs="57,5;2,5;0,2;2,0;57,0;60,2;57,5" o:connectangles="0,0,0,0,0,0,0"/>
                </v:shape>
                <v:shape id="Freeform 37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" path="m3,33c2,33,2,32,1,32,,30,1,29,2,28,50,,50,,50,v1,,3,,3,1c54,3,54,4,52,5,5,33,5,33,5,33v-1,,-1,,-2,xe" fillcolor="#a6dae9" stroked="f">
                  <v:path arrowok="t" o:connecttype="custom" o:connectlocs="3,33;1,32;2,28;50,0;53,1;52,5;5,33;3,33" o:connectangles="0,0,0,0,0,0,0,0"/>
                </v:shape>
                <v:shape id="Freeform 37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" path="m3,54v,,-1,-1,-1,-1c1,52,,51,1,50,28,2,28,2,28,2,29,1,31,,32,1v1,1,2,2,1,3c5,52,5,52,5,52v,1,-1,2,-2,2xe" fillcolor="#a6dae9" stroked="f">
                  <v:path arrowok="t" o:connecttype="custom" o:connectlocs="3,54;2,53;1,50;28,2;32,1;33,4;5,52;3,54" o:connectangles="0,0,0,0,0,0,0,0"/>
                </v:shape>
                <v:shape id="Freeform 37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" path="m31,54v-1,,-2,-1,-2,-2c1,4,1,4,1,4,,3,1,2,2,1,3,,5,1,6,2,33,50,33,50,33,50v1,1,1,2,-1,3c32,53,31,54,31,54xe" fillcolor="#a6dae9" stroked="f">
                  <v:path arrowok="t" o:connecttype="custom" o:connectlocs="31,54;29,52;1,4;2,1;6,2;33,50;32,53;31,54" o:connectangles="0,0,0,0,0,0,0,0"/>
                </v:shape>
                <v:shape id="Freeform 37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" path="m51,33v-1,,-1,,-2,-1c2,5,2,5,2,5,,4,,3,1,1,1,,3,,4,,52,28,52,28,52,28v1,1,2,2,1,3c52,32,52,33,51,33xe" fillcolor="#a6dae9" stroked="f">
                  <v:path arrowok="t" o:connecttype="custom" o:connectlocs="51,33;49,32;2,5;1,1;4,0;52,28;53,31;51,33" o:connectangles="0,0,0,0,0,0,0,0"/>
                </v:shape>
                <v:shape id="Freeform 37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" path="m58,5c3,5,3,5,3,5,1,5,,4,,2,,1,1,,3,,58,,58,,58,v1,,2,1,2,2c60,4,59,5,58,5xe" fillcolor="#a6dae9" stroked="f">
                  <v:path arrowok="t" o:connecttype="custom" o:connectlocs="58,5;3,5;0,2;3,0;58,0;60,2;58,5" o:connectangles="0,0,0,0,0,0,0"/>
                </v:shape>
                <v:shape id="Freeform 37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" path="m3,34c2,34,1,33,1,32,,31,,29,1,29,49,1,49,1,49,1v2,-1,3,,4,1c54,3,53,5,52,6,4,33,4,33,4,33v,,-1,1,-1,1xe" fillcolor="#a6dae9" stroked="f">
                  <v:path arrowok="t" o:connecttype="custom" o:connectlocs="3,34;1,32;1,29;49,1;53,2;52,6;4,33;3,34" o:connectangles="0,0,0,0,0,0,0,0"/>
                </v:shape>
                <v:shape id="Freeform 37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" path="m3,53v,,-1,,-1,c1,52,,50,1,49,29,1,29,1,29,1,29,,31,,32,v1,1,2,3,1,4c6,52,6,52,6,52,5,53,4,53,3,53xe" fillcolor="#a6dae9" stroked="f">
                  <v:path arrowok="t" o:connecttype="custom" o:connectlocs="3,53;2,53;1,49;29,1;32,0;33,4;6,52;3,53" o:connectangles="0,0,0,0,0,0,0,0"/>
                </v:shape>
                <v:shape id="Freeform 37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" path="m3,60c2,60,,59,,58,,2,,2,,2,,1,2,,3,,4,,6,1,6,2v,56,,56,,56c6,59,4,60,3,60xe" fillcolor="#a6dae9" stroked="f">
                  <v:path arrowok="t" o:connecttype="custom" o:connectlocs="3,60;0,58;0,2;3,0;6,2;6,58;3,60" o:connectangles="0,0,0,0,0,0,0"/>
                </v:shape>
                <w10:wrap anchorx="margin"/>
              </v:group>
            </w:pict>
          </mc:Fallback>
        </mc:AlternateContent>
      </w:r>
      <w:r w:rsidRPr="00802C91">
        <w:rPr>
          <w:b/>
          <w:i/>
          <w:noProof/>
          <w:lang w:eastAsia="en-AU"/>
        </w:rPr>
        <mc:AlternateContent>
          <mc:Choice Requires="wpg">
            <w:drawing>
              <wp:anchor distT="0" distB="0" distL="114300" distR="114300" simplePos="0" relativeHeight="251735040" behindDoc="0" locked="0" layoutInCell="1" allowOverlap="1" wp14:anchorId="1BA7507E" wp14:editId="0E8D5CAD">
                <wp:simplePos x="0" y="0"/>
                <wp:positionH relativeFrom="margin">
                  <wp:posOffset>0</wp:posOffset>
                </wp:positionH>
                <wp:positionV relativeFrom="paragraph">
                  <wp:posOffset>0</wp:posOffset>
                </wp:positionV>
                <wp:extent cx="283210" cy="285115"/>
                <wp:effectExtent l="0" t="0" r="2540" b="635"/>
                <wp:wrapNone/>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17" name="Oval 117"/>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19" name="Freeform 119"/>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557" name="Freeform 155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558" name="Freeform 155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559" name="Freeform 155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560" name="Freeform 156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561" name="Freeform 156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2" name="Freeform 156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3" name="Freeform 156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4" name="Freeform 156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5" name="Freeform 156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566" name="Line 436"/>
                        <wps:cNvCnPr/>
                        <wps:spPr bwMode="auto">
                          <a:xfrm flipH="1">
                            <a:off x="357951" y="627398"/>
                            <a:ext cx="163897" cy="656"/>
                          </a:xfrm>
                          <a:prstGeom prst="line">
                            <a:avLst/>
                          </a:prstGeom>
                          <a:noFill/>
                          <a:ln w="9525">
                            <a:noFill/>
                            <a:round/>
                            <a:headEnd/>
                            <a:tailEnd/>
                          </a:ln>
                        </wps:spPr>
                        <wps:bodyPr/>
                      </wps:wsp>
                      <wps:wsp>
                        <wps:cNvPr id="1567" name="Freeform 156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62" name="Freeform 362"/>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63" name="Line 439"/>
                        <wps:cNvCnPr/>
                        <wps:spPr bwMode="auto">
                          <a:xfrm flipH="1">
                            <a:off x="357951" y="653622"/>
                            <a:ext cx="163897" cy="656"/>
                          </a:xfrm>
                          <a:prstGeom prst="line">
                            <a:avLst/>
                          </a:prstGeom>
                          <a:noFill/>
                          <a:ln w="9525">
                            <a:noFill/>
                            <a:round/>
                            <a:headEnd/>
                            <a:tailEnd/>
                          </a:ln>
                        </wps:spPr>
                        <wps:bodyPr/>
                      </wps:wsp>
                      <wps:wsp>
                        <wps:cNvPr id="364" name="Freeform 364"/>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65" name="Freeform 365"/>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366" name="Line 442"/>
                        <wps:cNvCnPr/>
                        <wps:spPr bwMode="auto">
                          <a:xfrm flipH="1">
                            <a:off x="357951" y="681157"/>
                            <a:ext cx="163897" cy="656"/>
                          </a:xfrm>
                          <a:prstGeom prst="line">
                            <a:avLst/>
                          </a:prstGeom>
                          <a:noFill/>
                          <a:ln w="9525">
                            <a:noFill/>
                            <a:round/>
                            <a:headEnd/>
                            <a:tailEnd/>
                          </a:ln>
                        </wps:spPr>
                        <wps:bodyPr/>
                      </wps:wsp>
                      <wps:wsp>
                        <wps:cNvPr id="367" name="Freeform 367"/>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368" name="Freeform 368"/>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69" name="Freeform 369"/>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0" name="Freeform 370"/>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1" name="Freeform 371"/>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2" name="Freeform 372"/>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3" name="Freeform 373"/>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4" name="Freeform 374"/>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5" name="Freeform 375"/>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6" name="Freeform 376"/>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7" name="Freeform 377"/>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8" name="Freeform 378"/>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379" name="Freeform 379"/>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F2E598" id="Group 55" o:spid="_x0000_s1026" alt="&quot;&quot;" style="position:absolute;margin-left:0;margin-top:0;width:22.3pt;height:22.45pt;z-index:251735040;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">
                <v:oval id="Oval 117"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" fillcolor="#83b14c" stroked="f"/>
                <v:shape id="Freeform 119"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55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" path="m87,13c7,13,7,13,7,13,3,13,,10,,6,,3,3,,7,,87,,87,,87,v4,,7,3,7,6c94,10,91,13,87,13xe" fillcolor="#2c5871" stroked="f">
                  <v:path arrowok="t" o:connecttype="custom" o:connectlocs="87,13;7,13;0,6;7,0;87,0;94,6;87,13" o:connectangles="0,0,0,0,0,0,0"/>
                </v:shape>
                <v:shape id="Freeform 155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55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" path="m100,243v-16,,-36,,-51,c49,243,51,214,40,199,2,150,,104,,100,,45,45,,100,e" stroked="f">
                  <v:path arrowok="t" o:connecttype="custom" o:connectlocs="100,243;49,243;40,199;0,100;100,0" o:connectangles="0,0,0,0,0"/>
                </v:shape>
                <v:shape id="Freeform 156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" path="m79,79v-9,,-9,,-9,c70,41,39,9,,9,,,,,,,44,,79,36,79,79xe" stroked="f">
                  <v:path arrowok="t" o:connecttype="custom" o:connectlocs="79,79;70,79;0,9;0,0;79,79" o:connectangles="0,0,0,0,0"/>
                </v:shape>
                <v:shape id="Freeform 156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" path="m21,248l,246,40,,61,2,21,248r,xe" fillcolor="#0e303f" stroked="f">
                  <v:path arrowok="t" o:connecttype="custom" o:connectlocs="21,248;0,246;40,0;61,2;21,248;21,248" o:connectangles="0,0,0,0,0,0"/>
                </v:shape>
                <v:shape id="Freeform 156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" path="m40,248l,2,21,,61,246r-21,2l40,248xe" fillcolor="#0e303f" stroked="f">
                  <v:path arrowok="t" o:connecttype="custom" o:connectlocs="40,248;0,2;21,0;61,246;40,248;40,248" o:connectangles="0,0,0,0,0,0"/>
                </v:shape>
                <v:shape id="Freeform 156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56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" path="m102,v,53,,53,,53c102,56,99,59,96,59,6,59,6,59,6,59,3,59,,56,,53,,,,,,l102,xe" fillcolor="#0e303f" stroked="f">
                  <v:path arrowok="t" o:connecttype="custom" o:connectlocs="102,0;102,53;96,59;6,59;0,53;0,0;102,0" o:connectangles="0,0,0,0,0,0,0"/>
                </v:shape>
                <v:shape id="Freeform 156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" stroked="f"/>
                <v:shape id="Freeform 156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" path="m111,10c5,10,5,10,5,10,2,10,,8,,5,,2,2,,5,,111,,111,,111,v3,,5,2,5,5c116,8,114,10,111,10xe" fillcolor="#2c5871" stroked="f">
                  <v:path arrowok="t" o:connecttype="custom" o:connectlocs="111,10;5,10;0,5;5,0;111,0;116,5;111,10" o:connectangles="0,0,0,0,0,0,0"/>
                </v:shape>
                <v:shape id="Freeform 362"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" stroked="f"/>
                <v:shape id="Freeform 364"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" path="m111,11c5,11,5,11,5,11,2,11,,8,,5,,3,2,,5,,111,,111,,111,v3,,5,3,5,5c116,8,114,11,111,11xe" fillcolor="#2c5871" stroked="f">
                  <v:path arrowok="t" o:connecttype="custom" o:connectlocs="111,11;5,11;0,5;5,0;111,0;116,5;111,11" o:connectangles="0,0,0,0,0,0,0"/>
                </v:shape>
                <v:shape id="Freeform 365"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" stroked="f"/>
                <v:shape id="Freeform 367"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" path="m111,11c5,11,5,11,5,11,2,11,,8,,6,,3,2,,5,,111,,111,,111,v3,,5,3,5,6c116,8,114,11,111,11xe" fillcolor="#2c5871" stroked="f">
                  <v:path arrowok="t" o:connecttype="custom" o:connectlocs="111,11;5,11;0,6;5,0;111,0;116,6;111,11" o:connectangles="0,0,0,0,0,0,0"/>
                </v:shape>
                <v:shape id="Freeform 368"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" path="m3,60c2,60,,59,,58,,2,,2,,2,,1,2,,3,,4,,6,1,6,2v,56,,56,,56c6,59,4,60,3,60xe" fillcolor="#a6dae9" stroked="f">
                  <v:path arrowok="t" o:connecttype="custom" o:connectlocs="3,60;0,58;0,2;3,0;6,2;6,58;3,60" o:connectangles="0,0,0,0,0,0,0"/>
                </v:shape>
                <v:shape id="Freeform 369"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" path="m31,53v-1,,-2,,-3,-1c1,4,1,4,1,4,,3,,1,2,,3,,5,,5,1,33,49,33,49,33,49v1,1,,3,-1,4c32,53,31,53,31,53xe" fillcolor="#a6dae9" stroked="f">
                  <v:path arrowok="t" o:connecttype="custom" o:connectlocs="31,53;28,52;1,4;2,0;5,1;33,49;32,53;31,53" o:connectangles="0,0,0,0,0,0,0,0"/>
                </v:shape>
                <v:shape id="Freeform 370"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" path="m51,34v,,-1,-1,-1,-1c2,6,2,6,2,6,1,5,,3,1,2,2,1,3,,5,1,52,29,52,29,52,29v2,,2,2,1,3c53,33,52,34,51,34xe" fillcolor="#a6dae9" stroked="f">
                  <v:path arrowok="t" o:connecttype="custom" o:connectlocs="51,34;50,33;2,6;1,2;5,1;52,29;53,32;51,34" o:connectangles="0,0,0,0,0,0,0,0"/>
                </v:shape>
                <v:shape id="Freeform 371"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" path="m57,5c2,5,2,5,2,5,1,5,,4,,2,,1,1,,2,,57,,57,,57,v2,,3,1,3,2c60,4,59,5,57,5xe" fillcolor="#a6dae9" stroked="f">
                  <v:path arrowok="t" o:connecttype="custom" o:connectlocs="57,5;2,5;0,2;2,0;57,0;60,2;57,5" o:connectangles="0,0,0,0,0,0,0"/>
                </v:shape>
                <v:shape id="Freeform 372"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" path="m3,33c2,33,2,32,1,32,,30,1,29,2,28,50,,50,,50,v1,,3,,3,1c54,3,54,4,52,5,5,33,5,33,5,33v-1,,-1,,-2,xe" fillcolor="#a6dae9" stroked="f">
                  <v:path arrowok="t" o:connecttype="custom" o:connectlocs="3,33;1,32;2,28;50,0;53,1;52,5;5,33;3,33" o:connectangles="0,0,0,0,0,0,0,0"/>
                </v:shape>
                <v:shape id="Freeform 373"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" path="m3,54v,,-1,-1,-1,-1c1,52,,51,1,50,28,2,28,2,28,2,29,1,31,,32,1v1,1,2,2,1,3c5,52,5,52,5,52v,1,-1,2,-2,2xe" fillcolor="#a6dae9" stroked="f">
                  <v:path arrowok="t" o:connecttype="custom" o:connectlocs="3,54;2,53;1,50;28,2;32,1;33,4;5,52;3,54" o:connectangles="0,0,0,0,0,0,0,0"/>
                </v:shape>
                <v:shape id="Freeform 374"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375"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" path="m51,33v-1,,-1,,-2,-1c2,5,2,5,2,5,,4,,3,1,1,1,,3,,4,,52,28,52,28,52,28v1,1,2,2,1,3c52,32,52,33,51,33xe" fillcolor="#a6dae9" stroked="f">
                  <v:path arrowok="t" o:connecttype="custom" o:connectlocs="51,33;49,32;2,5;1,1;4,0;52,28;53,31;51,33" o:connectangles="0,0,0,0,0,0,0,0"/>
                </v:shape>
                <v:shape id="Freeform 376"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" path="m58,5c3,5,3,5,3,5,1,5,,4,,2,,1,1,,3,,58,,58,,58,v1,,2,1,2,2c60,4,59,5,58,5xe" fillcolor="#a6dae9" stroked="f">
                  <v:path arrowok="t" o:connecttype="custom" o:connectlocs="58,5;3,5;0,2;3,0;58,0;60,2;58,5" o:connectangles="0,0,0,0,0,0,0"/>
                </v:shape>
                <v:shape id="Freeform 377"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" path="m3,34c2,34,1,33,1,32,,31,,29,1,29,49,1,49,1,49,1v2,-1,3,,4,1c54,3,53,5,52,6,4,33,4,33,4,33v,,-1,1,-1,1xe" fillcolor="#a6dae9" stroked="f">
                  <v:path arrowok="t" o:connecttype="custom" o:connectlocs="3,34;1,32;1,29;49,1;53,2;52,6;4,33;3,34" o:connectangles="0,0,0,0,0,0,0,0"/>
                </v:shape>
                <v:shape id="Freeform 378"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" path="m3,53v,,-1,,-1,c1,52,,50,1,49,29,1,29,1,29,1,29,,31,,32,v1,1,2,3,1,4c6,52,6,52,6,52,5,53,4,53,3,53xe" fillcolor="#a6dae9" stroked="f">
                  <v:path arrowok="t" o:connecttype="custom" o:connectlocs="3,53;2,53;1,49;29,1;32,0;33,4;6,52;3,53" o:connectangles="0,0,0,0,0,0,0,0"/>
                </v:shape>
                <v:shape id="Freeform 379"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" path="m3,60c2,60,,59,,58,,2,,2,,2,,1,2,,3,,4,,6,1,6,2v,56,,56,,56c6,59,4,60,3,60xe" fillcolor="#a6dae9" stroked="f">
                  <v:path arrowok="t" o:connecttype="custom" o:connectlocs="3,60;0,58;0,2;3,0;6,2;6,58;3,60" o:connectangles="0,0,0,0,0,0,0"/>
                </v:shape>
                <w10:wrap anchorx="margin"/>
              </v:group>
            </w:pict>
          </mc:Fallback>
        </mc:AlternateContent>
      </w:r>
      <w:r w:rsidRPr="00802C91">
        <w:rPr>
          <w:b/>
          <w:i/>
        </w:rPr>
        <w:t xml:space="preserve">Tip: </w:t>
      </w:r>
      <w:r w:rsidRPr="00802C91">
        <w:rPr>
          <w:i/>
        </w:rPr>
        <w:t>Behaviour Support Plans with a status of ‘</w:t>
      </w:r>
      <w:r>
        <w:rPr>
          <w:i/>
        </w:rPr>
        <w:t xml:space="preserve">active’ or ‘expired’ should </w:t>
      </w:r>
      <w:r w:rsidRPr="006B542F">
        <w:rPr>
          <w:i/>
          <w:u w:val="single"/>
        </w:rPr>
        <w:t>not</w:t>
      </w:r>
      <w:r>
        <w:rPr>
          <w:i/>
        </w:rPr>
        <w:t xml:space="preserve"> </w:t>
      </w:r>
      <w:r w:rsidRPr="006B542F">
        <w:rPr>
          <w:i/>
        </w:rPr>
        <w:t>be</w:t>
      </w:r>
      <w:r>
        <w:rPr>
          <w:i/>
        </w:rPr>
        <w:t xml:space="preserve"> closed due to the cessation of Specialist Behaviour Support Services.  </w:t>
      </w:r>
      <w:r w:rsidRPr="00802C91">
        <w:rPr>
          <w:i/>
        </w:rPr>
        <w:t>These plans will be superseded (as required) when a new Specialist Behaviour Support provider is engaged. The Implementing Provider(s) is still required to implement and report monthly against an active</w:t>
      </w:r>
      <w:r>
        <w:rPr>
          <w:i/>
        </w:rPr>
        <w:t xml:space="preserve"> or expired</w:t>
      </w:r>
      <w:r w:rsidRPr="00802C91">
        <w:rPr>
          <w:i/>
        </w:rPr>
        <w:t xml:space="preserve"> behaviour support plan</w:t>
      </w:r>
      <w:r>
        <w:rPr>
          <w:i/>
        </w:rPr>
        <w:t xml:space="preserve">. </w:t>
      </w:r>
    </w:p>
    <w:p w14:paraId="6C0620AE" w14:textId="77777777" w:rsidR="008D0429" w:rsidRDefault="008D0429" w:rsidP="008D0429">
      <w:pPr>
        <w:spacing w:after="0"/>
        <w:ind w:left="567"/>
        <w:rPr>
          <w:i/>
        </w:rPr>
      </w:pPr>
      <w:r w:rsidRPr="005767A0">
        <w:rPr>
          <w:b/>
          <w:bCs/>
          <w:i/>
        </w:rPr>
        <w:t>Tip</w:t>
      </w:r>
      <w:r>
        <w:rPr>
          <w:i/>
        </w:rPr>
        <w:t xml:space="preserve">: A specialist behaviour support provider should only close a plan when: </w:t>
      </w:r>
    </w:p>
    <w:p w14:paraId="4220A0C2" w14:textId="77777777" w:rsidR="008D0429" w:rsidRPr="00C3544C" w:rsidRDefault="008D0429" w:rsidP="00EE150F">
      <w:pPr>
        <w:pStyle w:val="Default"/>
        <w:numPr>
          <w:ilvl w:val="0"/>
          <w:numId w:val="18"/>
        </w:numPr>
        <w:adjustRightInd/>
        <w:ind w:left="924" w:hanging="357"/>
        <w:rPr>
          <w:rFonts w:asciiTheme="minorHAnsi" w:hAnsiTheme="minorHAnsi" w:cstheme="minorHAnsi"/>
          <w:sz w:val="22"/>
          <w:szCs w:val="22"/>
        </w:rPr>
      </w:pPr>
      <w:r w:rsidRPr="00C3544C">
        <w:rPr>
          <w:rFonts w:asciiTheme="minorHAnsi" w:hAnsiTheme="minorHAnsi" w:cstheme="minorHAnsi"/>
          <w:sz w:val="22"/>
          <w:szCs w:val="22"/>
        </w:rPr>
        <w:t>The plan has been created in error.</w:t>
      </w:r>
    </w:p>
    <w:p w14:paraId="78C3FB87" w14:textId="77777777" w:rsidR="008D0429" w:rsidRPr="00C3544C" w:rsidRDefault="008D0429" w:rsidP="00EE150F">
      <w:pPr>
        <w:pStyle w:val="Default"/>
        <w:numPr>
          <w:ilvl w:val="0"/>
          <w:numId w:val="18"/>
        </w:numPr>
        <w:adjustRightInd/>
        <w:rPr>
          <w:rFonts w:asciiTheme="minorHAnsi" w:hAnsiTheme="minorHAnsi" w:cstheme="minorHAnsi"/>
          <w:sz w:val="22"/>
          <w:szCs w:val="22"/>
        </w:rPr>
      </w:pPr>
      <w:r w:rsidRPr="00C3544C">
        <w:rPr>
          <w:rFonts w:asciiTheme="minorHAnsi" w:hAnsiTheme="minorHAnsi" w:cstheme="minorHAnsi"/>
          <w:sz w:val="22"/>
          <w:szCs w:val="22"/>
        </w:rPr>
        <w:t>There is no NDIS funded implementing provider e.g. family.</w:t>
      </w:r>
    </w:p>
    <w:p w14:paraId="11956E12" w14:textId="77777777" w:rsidR="008D0429" w:rsidRPr="00C3544C" w:rsidRDefault="008D0429" w:rsidP="00EE150F">
      <w:pPr>
        <w:pStyle w:val="Default"/>
        <w:numPr>
          <w:ilvl w:val="0"/>
          <w:numId w:val="18"/>
        </w:numPr>
        <w:adjustRightInd/>
        <w:rPr>
          <w:rFonts w:asciiTheme="minorHAnsi" w:hAnsiTheme="minorHAnsi" w:cstheme="minorHAnsi"/>
          <w:sz w:val="22"/>
          <w:szCs w:val="22"/>
        </w:rPr>
      </w:pPr>
      <w:r w:rsidRPr="00C3544C">
        <w:rPr>
          <w:rFonts w:asciiTheme="minorHAnsi" w:hAnsiTheme="minorHAnsi" w:cstheme="minorHAnsi"/>
          <w:sz w:val="22"/>
          <w:szCs w:val="22"/>
        </w:rPr>
        <w:t>An implementing provider is no longer supporting a participant.</w:t>
      </w:r>
    </w:p>
    <w:p w14:paraId="2CAC5E1D" w14:textId="77777777" w:rsidR="008D0429" w:rsidRPr="00D862C8" w:rsidRDefault="008D0429" w:rsidP="00EE150F">
      <w:pPr>
        <w:pStyle w:val="Default"/>
        <w:numPr>
          <w:ilvl w:val="0"/>
          <w:numId w:val="19"/>
        </w:numPr>
        <w:adjustRightInd/>
        <w:rPr>
          <w:rFonts w:asciiTheme="minorHAnsi" w:hAnsiTheme="minorHAnsi" w:cstheme="minorHAnsi"/>
          <w:sz w:val="22"/>
          <w:szCs w:val="22"/>
        </w:rPr>
      </w:pPr>
      <w:r w:rsidRPr="00D862C8">
        <w:rPr>
          <w:rFonts w:asciiTheme="minorHAnsi" w:hAnsiTheme="minorHAnsi" w:cstheme="minorHAnsi"/>
          <w:sz w:val="22"/>
          <w:szCs w:val="22"/>
        </w:rPr>
        <w:t>A plan has been superseded due to:</w:t>
      </w:r>
    </w:p>
    <w:p w14:paraId="6BA35380" w14:textId="77777777" w:rsidR="008D0429" w:rsidRPr="00422463" w:rsidRDefault="008D0429" w:rsidP="00EE150F">
      <w:pPr>
        <w:pStyle w:val="Default"/>
        <w:numPr>
          <w:ilvl w:val="1"/>
          <w:numId w:val="19"/>
        </w:numPr>
        <w:adjustRightInd/>
        <w:ind w:left="1284" w:hanging="357"/>
        <w:rPr>
          <w:rFonts w:asciiTheme="minorHAnsi" w:hAnsiTheme="minorHAnsi" w:cstheme="minorHAnsi"/>
          <w:sz w:val="22"/>
          <w:szCs w:val="22"/>
        </w:rPr>
      </w:pPr>
      <w:r w:rsidRPr="00422463">
        <w:rPr>
          <w:rFonts w:asciiTheme="minorHAnsi" w:hAnsiTheme="minorHAnsi" w:cstheme="minorHAnsi"/>
          <w:sz w:val="22"/>
          <w:szCs w:val="22"/>
        </w:rPr>
        <w:t>A restrictive practice has ceased or been added.</w:t>
      </w:r>
    </w:p>
    <w:p w14:paraId="73C754F3" w14:textId="77777777" w:rsidR="008D0429" w:rsidRPr="00422463" w:rsidRDefault="008D0429" w:rsidP="00EE150F">
      <w:pPr>
        <w:pStyle w:val="Default"/>
        <w:numPr>
          <w:ilvl w:val="1"/>
          <w:numId w:val="19"/>
        </w:numPr>
        <w:adjustRightInd/>
        <w:ind w:left="1284" w:hanging="357"/>
        <w:rPr>
          <w:rFonts w:asciiTheme="minorHAnsi" w:hAnsiTheme="minorHAnsi" w:cstheme="minorHAnsi"/>
          <w:sz w:val="22"/>
          <w:szCs w:val="22"/>
        </w:rPr>
      </w:pPr>
      <w:r w:rsidRPr="00422463">
        <w:rPr>
          <w:rFonts w:asciiTheme="minorHAnsi" w:hAnsiTheme="minorHAnsi" w:cstheme="minorHAnsi"/>
          <w:sz w:val="22"/>
          <w:szCs w:val="22"/>
        </w:rPr>
        <w:t>A new implementing provider has been engaged.</w:t>
      </w:r>
    </w:p>
    <w:p w14:paraId="4112ED6E" w14:textId="77777777" w:rsidR="008D0429" w:rsidRPr="00422463" w:rsidRDefault="008D0429" w:rsidP="00EE150F">
      <w:pPr>
        <w:pStyle w:val="Default"/>
        <w:numPr>
          <w:ilvl w:val="1"/>
          <w:numId w:val="16"/>
        </w:numPr>
        <w:adjustRightInd/>
        <w:ind w:left="1284" w:hanging="357"/>
        <w:rPr>
          <w:rFonts w:asciiTheme="minorHAnsi" w:hAnsiTheme="minorHAnsi" w:cstheme="minorHAnsi"/>
          <w:sz w:val="22"/>
          <w:szCs w:val="22"/>
        </w:rPr>
      </w:pPr>
      <w:r w:rsidRPr="00422463">
        <w:rPr>
          <w:rFonts w:asciiTheme="minorHAnsi" w:hAnsiTheme="minorHAnsi" w:cstheme="minorHAnsi"/>
          <w:sz w:val="22"/>
          <w:szCs w:val="22"/>
        </w:rPr>
        <w:t>There has been a change of circumstance for the participant.</w:t>
      </w:r>
    </w:p>
    <w:p w14:paraId="7B6399A9" w14:textId="11C51DCE" w:rsidR="008D0429" w:rsidRPr="008D0429" w:rsidRDefault="008D0429" w:rsidP="008D0429">
      <w:pPr>
        <w:ind w:left="567"/>
        <w:rPr>
          <w:i/>
        </w:rPr>
      </w:pPr>
      <w:r w:rsidRPr="00422463">
        <w:rPr>
          <w:rFonts w:cstheme="minorHAnsi"/>
          <w:szCs w:val="22"/>
        </w:rPr>
        <w:t>In all other situations, the behaviour support plan will remain ‘active’ on the portal until a specialist behaviour support provider registers a new plan with the NDIS Commission, or the existing plan expires.</w:t>
      </w:r>
    </w:p>
    <w:p w14:paraId="5F8B7C0C" w14:textId="77777777" w:rsidR="0002578F" w:rsidRDefault="0002578F">
      <w:pPr>
        <w:suppressAutoHyphens w:val="0"/>
        <w:spacing w:before="120" w:after="120" w:line="240" w:lineRule="auto"/>
      </w:pPr>
      <w:r>
        <w:br w:type="page"/>
      </w:r>
    </w:p>
    <w:p w14:paraId="46DD8FA6" w14:textId="4CB8907A" w:rsidR="008D0429" w:rsidRPr="00D76EDD" w:rsidRDefault="008D0429" w:rsidP="00EE150F">
      <w:pPr>
        <w:pStyle w:val="ListParagraph"/>
        <w:numPr>
          <w:ilvl w:val="1"/>
          <w:numId w:val="13"/>
        </w:numPr>
        <w:spacing w:before="400"/>
        <w:ind w:left="567" w:hanging="567"/>
      </w:pPr>
      <w:r>
        <w:lastRenderedPageBreak/>
        <w:t xml:space="preserve">In the </w:t>
      </w:r>
      <w:r w:rsidRPr="008D0429">
        <w:rPr>
          <w:b/>
        </w:rPr>
        <w:t>Details</w:t>
      </w:r>
      <w:r>
        <w:t xml:space="preserve"> view, click </w:t>
      </w:r>
      <w:r w:rsidRPr="008D0429">
        <w:rPr>
          <w:b/>
        </w:rPr>
        <w:t xml:space="preserve">Update </w:t>
      </w:r>
    </w:p>
    <w:p w14:paraId="086E4D97" w14:textId="36FE8F7B" w:rsidR="00C03787" w:rsidRDefault="00C03787" w:rsidP="008D0429">
      <w:pPr>
        <w:spacing w:before="400"/>
      </w:pPr>
      <w:r>
        <w:rPr>
          <w:noProof/>
          <w:lang w:eastAsia="en-AU"/>
        </w:rPr>
        <w:drawing>
          <wp:inline distT="0" distB="0" distL="0" distR="0" wp14:anchorId="2015D5B7" wp14:editId="68D03327">
            <wp:extent cx="5767139" cy="3554095"/>
            <wp:effectExtent l="19050" t="19050" r="24130" b="27305"/>
            <wp:docPr id="14" name="Picture 14" descr="Shows location of the update button and location of status box. " titl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1 close with red boxes.png"/>
                    <pic:cNvPicPr/>
                  </pic:nvPicPr>
                  <pic:blipFill>
                    <a:blip r:embed="rId76">
                      <a:extLst>
                        <a:ext uri="{28A0092B-C50C-407E-A947-70E740481C1C}">
                          <a14:useLocalDpi xmlns:a14="http://schemas.microsoft.com/office/drawing/2010/main" val="0"/>
                        </a:ext>
                      </a:extLst>
                    </a:blip>
                    <a:stretch>
                      <a:fillRect/>
                    </a:stretch>
                  </pic:blipFill>
                  <pic:spPr>
                    <a:xfrm>
                      <a:off x="0" y="0"/>
                      <a:ext cx="5781359" cy="3562858"/>
                    </a:xfrm>
                    <a:prstGeom prst="rect">
                      <a:avLst/>
                    </a:prstGeom>
                    <a:ln w="12700">
                      <a:solidFill>
                        <a:schemeClr val="tx1"/>
                      </a:solidFill>
                    </a:ln>
                  </pic:spPr>
                </pic:pic>
              </a:graphicData>
            </a:graphic>
          </wp:inline>
        </w:drawing>
      </w:r>
    </w:p>
    <w:p w14:paraId="0AA357C0" w14:textId="51932D44" w:rsidR="00C03787" w:rsidRDefault="008D0429" w:rsidP="00EE150F">
      <w:pPr>
        <w:pStyle w:val="ListParagraph"/>
        <w:numPr>
          <w:ilvl w:val="1"/>
          <w:numId w:val="13"/>
        </w:numPr>
        <w:spacing w:before="400"/>
        <w:ind w:left="567" w:hanging="567"/>
      </w:pPr>
      <w:r>
        <w:rPr>
          <w:noProof/>
          <w:lang w:eastAsia="en-AU"/>
        </w:rPr>
        <w:drawing>
          <wp:anchor distT="0" distB="0" distL="114300" distR="114300" simplePos="0" relativeHeight="251715584" behindDoc="0" locked="0" layoutInCell="1" allowOverlap="1" wp14:anchorId="284B2299" wp14:editId="26FE10A6">
            <wp:simplePos x="0" y="0"/>
            <wp:positionH relativeFrom="margin">
              <wp:align>right</wp:align>
            </wp:positionH>
            <wp:positionV relativeFrom="paragraph">
              <wp:posOffset>463550</wp:posOffset>
            </wp:positionV>
            <wp:extent cx="5728335" cy="3326765"/>
            <wp:effectExtent l="19050" t="19050" r="24765" b="26035"/>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5728335" cy="33267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03787">
        <w:t>Select</w:t>
      </w:r>
      <w:r w:rsidR="00C03787" w:rsidRPr="008D0429">
        <w:rPr>
          <w:b/>
        </w:rPr>
        <w:t xml:space="preserve"> </w:t>
      </w:r>
      <w:r w:rsidR="00C03787" w:rsidRPr="008D0429">
        <w:rPr>
          <w:i/>
        </w:rPr>
        <w:t>Closed</w:t>
      </w:r>
      <w:r w:rsidR="00C03787">
        <w:t xml:space="preserve"> from the </w:t>
      </w:r>
      <w:r w:rsidR="00C03787" w:rsidRPr="008D0429">
        <w:rPr>
          <w:b/>
        </w:rPr>
        <w:t>Status</w:t>
      </w:r>
      <w:r w:rsidR="00C03787">
        <w:t xml:space="preserve"> drop down box</w:t>
      </w:r>
      <w:r w:rsidR="00C03787">
        <w:br w:type="textWrapping" w:clear="all"/>
      </w:r>
    </w:p>
    <w:p w14:paraId="237F0DA3" w14:textId="77777777" w:rsidR="0002578F" w:rsidRDefault="0002578F" w:rsidP="0002578F">
      <w:pPr>
        <w:pStyle w:val="ListParagraph"/>
        <w:spacing w:before="400"/>
        <w:ind w:left="567"/>
      </w:pPr>
    </w:p>
    <w:p w14:paraId="376A1593" w14:textId="19E12FF8" w:rsidR="00C03787" w:rsidRDefault="00C03787" w:rsidP="00EE150F">
      <w:pPr>
        <w:pStyle w:val="ListParagraph"/>
        <w:numPr>
          <w:ilvl w:val="1"/>
          <w:numId w:val="13"/>
        </w:numPr>
        <w:spacing w:before="400"/>
        <w:ind w:left="567" w:hanging="567"/>
      </w:pPr>
      <w:r>
        <w:lastRenderedPageBreak/>
        <w:t xml:space="preserve">Select a reason for closure from the </w:t>
      </w:r>
      <w:r w:rsidRPr="008D0429">
        <w:rPr>
          <w:b/>
        </w:rPr>
        <w:t>Reason for closure</w:t>
      </w:r>
      <w:r>
        <w:t xml:space="preserve"> drop-down menu and then click </w:t>
      </w:r>
      <w:r w:rsidRPr="008D0429">
        <w:rPr>
          <w:b/>
        </w:rPr>
        <w:t>Save</w:t>
      </w:r>
      <w:r>
        <w:t xml:space="preserve">. </w:t>
      </w:r>
    </w:p>
    <w:p w14:paraId="7BCA8469" w14:textId="77777777" w:rsidR="00C03787" w:rsidRPr="00A7253C" w:rsidRDefault="00C03787" w:rsidP="00C03787">
      <w:r>
        <w:rPr>
          <w:noProof/>
          <w:lang w:eastAsia="en-AU"/>
        </w:rPr>
        <w:drawing>
          <wp:inline distT="0" distB="0" distL="0" distR="0" wp14:anchorId="3F64ED6B" wp14:editId="515F717F">
            <wp:extent cx="5715635" cy="2903141"/>
            <wp:effectExtent l="19050" t="19050" r="18415" b="12065"/>
            <wp:docPr id="18" name="Picture 18" descr="Shows location of reason for closure box. " title="Reason for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lect reason for closure with red boxes.png"/>
                    <pic:cNvPicPr/>
                  </pic:nvPicPr>
                  <pic:blipFill>
                    <a:blip r:embed="rId78">
                      <a:extLst>
                        <a:ext uri="{28A0092B-C50C-407E-A947-70E740481C1C}">
                          <a14:useLocalDpi xmlns:a14="http://schemas.microsoft.com/office/drawing/2010/main" val="0"/>
                        </a:ext>
                      </a:extLst>
                    </a:blip>
                    <a:stretch>
                      <a:fillRect/>
                    </a:stretch>
                  </pic:blipFill>
                  <pic:spPr>
                    <a:xfrm>
                      <a:off x="0" y="0"/>
                      <a:ext cx="5725985" cy="2908398"/>
                    </a:xfrm>
                    <a:prstGeom prst="rect">
                      <a:avLst/>
                    </a:prstGeom>
                    <a:ln w="12700">
                      <a:solidFill>
                        <a:schemeClr val="tx1"/>
                      </a:solidFill>
                    </a:ln>
                  </pic:spPr>
                </pic:pic>
              </a:graphicData>
            </a:graphic>
          </wp:inline>
        </w:drawing>
      </w:r>
    </w:p>
    <w:p w14:paraId="46ADF830" w14:textId="77777777" w:rsidR="00D10406" w:rsidRDefault="00C03787" w:rsidP="00D10406">
      <w:pPr>
        <w:spacing w:before="400"/>
        <w:ind w:left="567"/>
        <w:rPr>
          <w:i/>
          <w:iCs/>
        </w:rPr>
      </w:pPr>
      <w:r w:rsidRPr="00D10406">
        <w:rPr>
          <w:b/>
          <w:i/>
          <w:iCs/>
          <w:noProof/>
          <w:lang w:eastAsia="en-AU"/>
        </w:rPr>
        <mc:AlternateContent>
          <mc:Choice Requires="wpg">
            <w:drawing>
              <wp:anchor distT="0" distB="0" distL="114300" distR="114300" simplePos="0" relativeHeight="251712512" behindDoc="0" locked="0" layoutInCell="1" allowOverlap="1" wp14:anchorId="58B17A93" wp14:editId="13EA8507">
                <wp:simplePos x="0" y="0"/>
                <wp:positionH relativeFrom="margin">
                  <wp:posOffset>49794</wp:posOffset>
                </wp:positionH>
                <wp:positionV relativeFrom="paragraph">
                  <wp:posOffset>113169</wp:posOffset>
                </wp:positionV>
                <wp:extent cx="283210" cy="285115"/>
                <wp:effectExtent l="0" t="0" r="2540" b="635"/>
                <wp:wrapNone/>
                <wp:docPr id="1394" name="Group 1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3210" cy="285115"/>
                          <a:chOff x="0" y="0"/>
                          <a:chExt cx="881111" cy="881111"/>
                        </a:xfrm>
                      </wpg:grpSpPr>
                      <wps:wsp>
                        <wps:cNvPr id="1395" name="Oval 1395"/>
                        <wps:cNvSpPr>
                          <a:spLocks noChangeArrowheads="1"/>
                        </wps:cNvSpPr>
                        <wps:spPr bwMode="auto">
                          <a:xfrm>
                            <a:off x="0" y="0"/>
                            <a:ext cx="881111" cy="881111"/>
                          </a:xfrm>
                          <a:prstGeom prst="ellipse">
                            <a:avLst/>
                          </a:pr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96" name="Freeform 1396"/>
                        <wps:cNvSpPr>
                          <a:spLocks/>
                        </wps:cNvSpPr>
                        <wps:spPr bwMode="auto">
                          <a:xfrm>
                            <a:off x="285181" y="243223"/>
                            <a:ext cx="568395" cy="628709"/>
                          </a:xfrm>
                          <a:custGeom>
                            <a:avLst/>
                            <a:gdLst/>
                            <a:ahLst/>
                            <a:cxnLst>
                              <a:cxn ang="0">
                                <a:pos x="155" y="406"/>
                              </a:cxn>
                              <a:cxn ang="0">
                                <a:pos x="367" y="226"/>
                              </a:cxn>
                              <a:cxn ang="0">
                                <a:pos x="179" y="39"/>
                              </a:cxn>
                              <a:cxn ang="0">
                                <a:pos x="100" y="0"/>
                              </a:cxn>
                              <a:cxn ang="0">
                                <a:pos x="0" y="100"/>
                              </a:cxn>
                              <a:cxn ang="0">
                                <a:pos x="40" y="199"/>
                              </a:cxn>
                              <a:cxn ang="0">
                                <a:pos x="49" y="243"/>
                              </a:cxn>
                              <a:cxn ang="0">
                                <a:pos x="47" y="243"/>
                              </a:cxn>
                              <a:cxn ang="0">
                                <a:pos x="42" y="248"/>
                              </a:cxn>
                              <a:cxn ang="0">
                                <a:pos x="43" y="252"/>
                              </a:cxn>
                              <a:cxn ang="0">
                                <a:pos x="43" y="252"/>
                              </a:cxn>
                              <a:cxn ang="0">
                                <a:pos x="49" y="258"/>
                              </a:cxn>
                              <a:cxn ang="0">
                                <a:pos x="49" y="260"/>
                              </a:cxn>
                              <a:cxn ang="0">
                                <a:pos x="47" y="260"/>
                              </a:cxn>
                              <a:cxn ang="0">
                                <a:pos x="42" y="265"/>
                              </a:cxn>
                              <a:cxn ang="0">
                                <a:pos x="43" y="269"/>
                              </a:cxn>
                              <a:cxn ang="0">
                                <a:pos x="43" y="269"/>
                              </a:cxn>
                              <a:cxn ang="0">
                                <a:pos x="49" y="275"/>
                              </a:cxn>
                              <a:cxn ang="0">
                                <a:pos x="49" y="277"/>
                              </a:cxn>
                              <a:cxn ang="0">
                                <a:pos x="47" y="277"/>
                              </a:cxn>
                              <a:cxn ang="0">
                                <a:pos x="42" y="283"/>
                              </a:cxn>
                              <a:cxn ang="0">
                                <a:pos x="44" y="287"/>
                              </a:cxn>
                              <a:cxn ang="0">
                                <a:pos x="43" y="287"/>
                              </a:cxn>
                              <a:cxn ang="0">
                                <a:pos x="49" y="292"/>
                              </a:cxn>
                              <a:cxn ang="0">
                                <a:pos x="49" y="296"/>
                              </a:cxn>
                              <a:cxn ang="0">
                                <a:pos x="53" y="302"/>
                              </a:cxn>
                              <a:cxn ang="0">
                                <a:pos x="55" y="305"/>
                              </a:cxn>
                              <a:cxn ang="0">
                                <a:pos x="54" y="306"/>
                              </a:cxn>
                              <a:cxn ang="0">
                                <a:pos x="155" y="406"/>
                              </a:cxn>
                            </a:cxnLst>
                            <a:rect l="0" t="0" r="r" b="b"/>
                            <a:pathLst>
                              <a:path w="367" h="406">
                                <a:moveTo>
                                  <a:pt x="155" y="406"/>
                                </a:moveTo>
                                <a:cubicBezTo>
                                  <a:pt x="253" y="387"/>
                                  <a:pt x="333" y="318"/>
                                  <a:pt x="367" y="226"/>
                                </a:cubicBezTo>
                                <a:cubicBezTo>
                                  <a:pt x="179" y="39"/>
                                  <a:pt x="179" y="39"/>
                                  <a:pt x="179" y="39"/>
                                </a:cubicBezTo>
                                <a:cubicBezTo>
                                  <a:pt x="161" y="15"/>
                                  <a:pt x="132" y="0"/>
                                  <a:pt x="100" y="0"/>
                                </a:cubicBezTo>
                                <a:cubicBezTo>
                                  <a:pt x="45" y="0"/>
                                  <a:pt x="0" y="45"/>
                                  <a:pt x="0" y="100"/>
                                </a:cubicBezTo>
                                <a:cubicBezTo>
                                  <a:pt x="0" y="104"/>
                                  <a:pt x="2" y="150"/>
                                  <a:pt x="40" y="199"/>
                                </a:cubicBezTo>
                                <a:cubicBezTo>
                                  <a:pt x="51" y="213"/>
                                  <a:pt x="49" y="243"/>
                                  <a:pt x="49" y="243"/>
                                </a:cubicBezTo>
                                <a:cubicBezTo>
                                  <a:pt x="47" y="243"/>
                                  <a:pt x="47" y="243"/>
                                  <a:pt x="47" y="243"/>
                                </a:cubicBezTo>
                                <a:cubicBezTo>
                                  <a:pt x="44" y="243"/>
                                  <a:pt x="42" y="245"/>
                                  <a:pt x="42" y="248"/>
                                </a:cubicBezTo>
                                <a:cubicBezTo>
                                  <a:pt x="42" y="250"/>
                                  <a:pt x="42" y="251"/>
                                  <a:pt x="43" y="252"/>
                                </a:cubicBezTo>
                                <a:cubicBezTo>
                                  <a:pt x="43" y="252"/>
                                  <a:pt x="43" y="252"/>
                                  <a:pt x="43" y="252"/>
                                </a:cubicBezTo>
                                <a:cubicBezTo>
                                  <a:pt x="49" y="258"/>
                                  <a:pt x="49" y="258"/>
                                  <a:pt x="49" y="258"/>
                                </a:cubicBezTo>
                                <a:cubicBezTo>
                                  <a:pt x="49" y="260"/>
                                  <a:pt x="49" y="260"/>
                                  <a:pt x="49" y="260"/>
                                </a:cubicBezTo>
                                <a:cubicBezTo>
                                  <a:pt x="47" y="260"/>
                                  <a:pt x="47" y="260"/>
                                  <a:pt x="47" y="260"/>
                                </a:cubicBezTo>
                                <a:cubicBezTo>
                                  <a:pt x="44" y="260"/>
                                  <a:pt x="42" y="263"/>
                                  <a:pt x="42" y="265"/>
                                </a:cubicBezTo>
                                <a:cubicBezTo>
                                  <a:pt x="42" y="267"/>
                                  <a:pt x="42" y="268"/>
                                  <a:pt x="43" y="269"/>
                                </a:cubicBezTo>
                                <a:cubicBezTo>
                                  <a:pt x="43" y="269"/>
                                  <a:pt x="43" y="269"/>
                                  <a:pt x="43" y="269"/>
                                </a:cubicBezTo>
                                <a:cubicBezTo>
                                  <a:pt x="49" y="275"/>
                                  <a:pt x="49" y="275"/>
                                  <a:pt x="49" y="275"/>
                                </a:cubicBezTo>
                                <a:cubicBezTo>
                                  <a:pt x="49" y="277"/>
                                  <a:pt x="49" y="277"/>
                                  <a:pt x="49" y="277"/>
                                </a:cubicBezTo>
                                <a:cubicBezTo>
                                  <a:pt x="47" y="277"/>
                                  <a:pt x="47" y="277"/>
                                  <a:pt x="47" y="277"/>
                                </a:cubicBezTo>
                                <a:cubicBezTo>
                                  <a:pt x="44" y="277"/>
                                  <a:pt x="42" y="280"/>
                                  <a:pt x="42" y="283"/>
                                </a:cubicBezTo>
                                <a:cubicBezTo>
                                  <a:pt x="42" y="284"/>
                                  <a:pt x="42" y="286"/>
                                  <a:pt x="44" y="287"/>
                                </a:cubicBezTo>
                                <a:cubicBezTo>
                                  <a:pt x="43" y="287"/>
                                  <a:pt x="43" y="287"/>
                                  <a:pt x="43" y="287"/>
                                </a:cubicBezTo>
                                <a:cubicBezTo>
                                  <a:pt x="49" y="292"/>
                                  <a:pt x="49" y="292"/>
                                  <a:pt x="49" y="292"/>
                                </a:cubicBezTo>
                                <a:cubicBezTo>
                                  <a:pt x="49" y="296"/>
                                  <a:pt x="49" y="296"/>
                                  <a:pt x="49" y="296"/>
                                </a:cubicBezTo>
                                <a:cubicBezTo>
                                  <a:pt x="49" y="298"/>
                                  <a:pt x="51" y="301"/>
                                  <a:pt x="53" y="302"/>
                                </a:cubicBezTo>
                                <a:cubicBezTo>
                                  <a:pt x="53" y="303"/>
                                  <a:pt x="54" y="304"/>
                                  <a:pt x="55" y="305"/>
                                </a:cubicBezTo>
                                <a:cubicBezTo>
                                  <a:pt x="54" y="306"/>
                                  <a:pt x="54" y="306"/>
                                  <a:pt x="54" y="306"/>
                                </a:cubicBezTo>
                                <a:lnTo>
                                  <a:pt x="155" y="406"/>
                                </a:lnTo>
                                <a:close/>
                              </a:path>
                            </a:pathLst>
                          </a:custGeom>
                          <a:solidFill>
                            <a:srgbClr val="83B14C"/>
                          </a:solidFill>
                          <a:ln w="9525">
                            <a:noFill/>
                            <a:round/>
                            <a:headEnd/>
                            <a:tailEnd/>
                          </a:ln>
                        </wps:spPr>
                        <wps:bodyPr vert="horz" wrap="square" lIns="91440" tIns="45720" rIns="91440" bIns="45720" numCol="1" anchor="t" anchorCtr="0" compatLnSpc="1">
                          <a:prstTxWarp prst="textNoShape">
                            <a:avLst/>
                          </a:prstTxWarp>
                        </wps:bodyPr>
                      </wps:wsp>
                      <wps:wsp>
                        <wps:cNvPr id="1397" name="Freeform 1397"/>
                        <wps:cNvSpPr>
                          <a:spLocks/>
                        </wps:cNvSpPr>
                        <wps:spPr bwMode="auto">
                          <a:xfrm>
                            <a:off x="367130" y="700169"/>
                            <a:ext cx="145541" cy="20323"/>
                          </a:xfrm>
                          <a:custGeom>
                            <a:avLst/>
                            <a:gdLst/>
                            <a:ahLst/>
                            <a:cxnLst>
                              <a:cxn ang="0">
                                <a:pos x="87" y="13"/>
                              </a:cxn>
                              <a:cxn ang="0">
                                <a:pos x="7" y="13"/>
                              </a:cxn>
                              <a:cxn ang="0">
                                <a:pos x="0" y="6"/>
                              </a:cxn>
                              <a:cxn ang="0">
                                <a:pos x="7" y="0"/>
                              </a:cxn>
                              <a:cxn ang="0">
                                <a:pos x="87" y="0"/>
                              </a:cxn>
                              <a:cxn ang="0">
                                <a:pos x="94" y="6"/>
                              </a:cxn>
                              <a:cxn ang="0">
                                <a:pos x="87" y="13"/>
                              </a:cxn>
                            </a:cxnLst>
                            <a:rect l="0" t="0" r="r" b="b"/>
                            <a:pathLst>
                              <a:path w="94" h="13">
                                <a:moveTo>
                                  <a:pt x="87" y="13"/>
                                </a:moveTo>
                                <a:cubicBezTo>
                                  <a:pt x="7" y="13"/>
                                  <a:pt x="7" y="13"/>
                                  <a:pt x="7" y="13"/>
                                </a:cubicBezTo>
                                <a:cubicBezTo>
                                  <a:pt x="3" y="13"/>
                                  <a:pt x="0" y="10"/>
                                  <a:pt x="0" y="6"/>
                                </a:cubicBezTo>
                                <a:cubicBezTo>
                                  <a:pt x="0" y="3"/>
                                  <a:pt x="3" y="0"/>
                                  <a:pt x="7" y="0"/>
                                </a:cubicBezTo>
                                <a:cubicBezTo>
                                  <a:pt x="87" y="0"/>
                                  <a:pt x="87" y="0"/>
                                  <a:pt x="87" y="0"/>
                                </a:cubicBezTo>
                                <a:cubicBezTo>
                                  <a:pt x="91" y="0"/>
                                  <a:pt x="94" y="3"/>
                                  <a:pt x="94" y="6"/>
                                </a:cubicBezTo>
                                <a:cubicBezTo>
                                  <a:pt x="94" y="10"/>
                                  <a:pt x="91" y="13"/>
                                  <a:pt x="87" y="13"/>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398" name="Freeform 1398"/>
                        <wps:cNvSpPr>
                          <a:spLocks/>
                        </wps:cNvSpPr>
                        <wps:spPr bwMode="auto">
                          <a:xfrm>
                            <a:off x="285181" y="243223"/>
                            <a:ext cx="309438" cy="376308"/>
                          </a:xfrm>
                          <a:custGeom>
                            <a:avLst/>
                            <a:gdLst/>
                            <a:ahLst/>
                            <a:cxnLst>
                              <a:cxn ang="0">
                                <a:pos x="0" y="100"/>
                              </a:cxn>
                              <a:cxn ang="0">
                                <a:pos x="100" y="0"/>
                              </a:cxn>
                              <a:cxn ang="0">
                                <a:pos x="200" y="100"/>
                              </a:cxn>
                              <a:cxn ang="0">
                                <a:pos x="160" y="199"/>
                              </a:cxn>
                              <a:cxn ang="0">
                                <a:pos x="151" y="243"/>
                              </a:cxn>
                              <a:cxn ang="0">
                                <a:pos x="107" y="243"/>
                              </a:cxn>
                              <a:cxn ang="0">
                                <a:pos x="93" y="243"/>
                              </a:cxn>
                              <a:cxn ang="0">
                                <a:pos x="49" y="243"/>
                              </a:cxn>
                              <a:cxn ang="0">
                                <a:pos x="40" y="199"/>
                              </a:cxn>
                              <a:cxn ang="0">
                                <a:pos x="0" y="100"/>
                              </a:cxn>
                            </a:cxnLst>
                            <a:rect l="0" t="0" r="r" b="b"/>
                            <a:pathLst>
                              <a:path w="200" h="243">
                                <a:moveTo>
                                  <a:pt x="0" y="100"/>
                                </a:moveTo>
                                <a:cubicBezTo>
                                  <a:pt x="0" y="45"/>
                                  <a:pt x="45" y="0"/>
                                  <a:pt x="100" y="0"/>
                                </a:cubicBezTo>
                                <a:cubicBezTo>
                                  <a:pt x="155" y="0"/>
                                  <a:pt x="200" y="45"/>
                                  <a:pt x="200" y="100"/>
                                </a:cubicBezTo>
                                <a:cubicBezTo>
                                  <a:pt x="200" y="104"/>
                                  <a:pt x="198" y="150"/>
                                  <a:pt x="160" y="199"/>
                                </a:cubicBezTo>
                                <a:cubicBezTo>
                                  <a:pt x="149" y="214"/>
                                  <a:pt x="151" y="243"/>
                                  <a:pt x="151" y="243"/>
                                </a:cubicBezTo>
                                <a:cubicBezTo>
                                  <a:pt x="135" y="243"/>
                                  <a:pt x="123" y="243"/>
                                  <a:pt x="107" y="243"/>
                                </a:cubicBezTo>
                                <a:cubicBezTo>
                                  <a:pt x="102" y="243"/>
                                  <a:pt x="98" y="243"/>
                                  <a:pt x="93" y="243"/>
                                </a:cubicBezTo>
                                <a:cubicBezTo>
                                  <a:pt x="77" y="243"/>
                                  <a:pt x="64" y="243"/>
                                  <a:pt x="49" y="243"/>
                                </a:cubicBezTo>
                                <a:cubicBezTo>
                                  <a:pt x="49" y="243"/>
                                  <a:pt x="51" y="214"/>
                                  <a:pt x="40" y="199"/>
                                </a:cubicBezTo>
                                <a:cubicBezTo>
                                  <a:pt x="2" y="150"/>
                                  <a:pt x="0" y="104"/>
                                  <a:pt x="0" y="100"/>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399" name="Freeform 1399"/>
                        <wps:cNvSpPr>
                          <a:spLocks/>
                        </wps:cNvSpPr>
                        <wps:spPr bwMode="auto">
                          <a:xfrm>
                            <a:off x="285181" y="243223"/>
                            <a:ext cx="154719" cy="376308"/>
                          </a:xfrm>
                          <a:custGeom>
                            <a:avLst/>
                            <a:gdLst/>
                            <a:ahLst/>
                            <a:cxnLst>
                              <a:cxn ang="0">
                                <a:pos x="100" y="243"/>
                              </a:cxn>
                              <a:cxn ang="0">
                                <a:pos x="49" y="243"/>
                              </a:cxn>
                              <a:cxn ang="0">
                                <a:pos x="40" y="199"/>
                              </a:cxn>
                              <a:cxn ang="0">
                                <a:pos x="0" y="100"/>
                              </a:cxn>
                              <a:cxn ang="0">
                                <a:pos x="100" y="0"/>
                              </a:cxn>
                            </a:cxnLst>
                            <a:rect l="0" t="0" r="r" b="b"/>
                            <a:pathLst>
                              <a:path w="100" h="243">
                                <a:moveTo>
                                  <a:pt x="100" y="243"/>
                                </a:moveTo>
                                <a:cubicBezTo>
                                  <a:pt x="84" y="243"/>
                                  <a:pt x="64" y="243"/>
                                  <a:pt x="49" y="243"/>
                                </a:cubicBezTo>
                                <a:cubicBezTo>
                                  <a:pt x="49" y="243"/>
                                  <a:pt x="51" y="214"/>
                                  <a:pt x="40" y="199"/>
                                </a:cubicBezTo>
                                <a:cubicBezTo>
                                  <a:pt x="2" y="150"/>
                                  <a:pt x="0" y="104"/>
                                  <a:pt x="0" y="100"/>
                                </a:cubicBezTo>
                                <a:cubicBezTo>
                                  <a:pt x="0" y="45"/>
                                  <a:pt x="45" y="0"/>
                                  <a:pt x="100" y="0"/>
                                </a:cubicBezTo>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00" name="Freeform 1400"/>
                        <wps:cNvSpPr>
                          <a:spLocks/>
                        </wps:cNvSpPr>
                        <wps:spPr bwMode="auto">
                          <a:xfrm>
                            <a:off x="439900" y="276003"/>
                            <a:ext cx="122595" cy="121939"/>
                          </a:xfrm>
                          <a:custGeom>
                            <a:avLst/>
                            <a:gdLst/>
                            <a:ahLst/>
                            <a:cxnLst>
                              <a:cxn ang="0">
                                <a:pos x="79" y="79"/>
                              </a:cxn>
                              <a:cxn ang="0">
                                <a:pos x="70" y="79"/>
                              </a:cxn>
                              <a:cxn ang="0">
                                <a:pos x="0" y="9"/>
                              </a:cxn>
                              <a:cxn ang="0">
                                <a:pos x="0" y="0"/>
                              </a:cxn>
                              <a:cxn ang="0">
                                <a:pos x="79" y="79"/>
                              </a:cxn>
                            </a:cxnLst>
                            <a:rect l="0" t="0" r="r" b="b"/>
                            <a:pathLst>
                              <a:path w="79" h="79">
                                <a:moveTo>
                                  <a:pt x="79" y="79"/>
                                </a:moveTo>
                                <a:cubicBezTo>
                                  <a:pt x="70" y="79"/>
                                  <a:pt x="70" y="79"/>
                                  <a:pt x="70" y="79"/>
                                </a:cubicBezTo>
                                <a:cubicBezTo>
                                  <a:pt x="70" y="41"/>
                                  <a:pt x="39" y="9"/>
                                  <a:pt x="0" y="9"/>
                                </a:cubicBezTo>
                                <a:cubicBezTo>
                                  <a:pt x="0" y="0"/>
                                  <a:pt x="0" y="0"/>
                                  <a:pt x="0" y="0"/>
                                </a:cubicBezTo>
                                <a:cubicBezTo>
                                  <a:pt x="44" y="0"/>
                                  <a:pt x="79" y="36"/>
                                  <a:pt x="79" y="79"/>
                                </a:cubicBez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s:wsp>
                        <wps:cNvPr id="1401" name="Freeform 1401"/>
                        <wps:cNvSpPr>
                          <a:spLocks/>
                        </wps:cNvSpPr>
                        <wps:spPr bwMode="auto">
                          <a:xfrm>
                            <a:off x="460223" y="469401"/>
                            <a:ext cx="39991" cy="162586"/>
                          </a:xfrm>
                          <a:custGeom>
                            <a:avLst/>
                            <a:gdLst/>
                            <a:ahLst/>
                            <a:cxnLst>
                              <a:cxn ang="0">
                                <a:pos x="21" y="248"/>
                              </a:cxn>
                              <a:cxn ang="0">
                                <a:pos x="0" y="246"/>
                              </a:cxn>
                              <a:cxn ang="0">
                                <a:pos x="40" y="0"/>
                              </a:cxn>
                              <a:cxn ang="0">
                                <a:pos x="61" y="2"/>
                              </a:cxn>
                              <a:cxn ang="0">
                                <a:pos x="21" y="248"/>
                              </a:cxn>
                              <a:cxn ang="0">
                                <a:pos x="21" y="248"/>
                              </a:cxn>
                            </a:cxnLst>
                            <a:rect l="0" t="0" r="r" b="b"/>
                            <a:pathLst>
                              <a:path w="61" h="248">
                                <a:moveTo>
                                  <a:pt x="21" y="248"/>
                                </a:moveTo>
                                <a:lnTo>
                                  <a:pt x="0" y="246"/>
                                </a:lnTo>
                                <a:lnTo>
                                  <a:pt x="40" y="0"/>
                                </a:lnTo>
                                <a:lnTo>
                                  <a:pt x="61" y="2"/>
                                </a:lnTo>
                                <a:lnTo>
                                  <a:pt x="21" y="248"/>
                                </a:lnTo>
                                <a:lnTo>
                                  <a:pt x="21"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2" name="Freeform 1402"/>
                        <wps:cNvSpPr>
                          <a:spLocks/>
                        </wps:cNvSpPr>
                        <wps:spPr bwMode="auto">
                          <a:xfrm>
                            <a:off x="379586" y="469401"/>
                            <a:ext cx="39991" cy="162586"/>
                          </a:xfrm>
                          <a:custGeom>
                            <a:avLst/>
                            <a:gdLst/>
                            <a:ahLst/>
                            <a:cxnLst>
                              <a:cxn ang="0">
                                <a:pos x="40" y="248"/>
                              </a:cxn>
                              <a:cxn ang="0">
                                <a:pos x="0" y="2"/>
                              </a:cxn>
                              <a:cxn ang="0">
                                <a:pos x="21" y="0"/>
                              </a:cxn>
                              <a:cxn ang="0">
                                <a:pos x="61" y="246"/>
                              </a:cxn>
                              <a:cxn ang="0">
                                <a:pos x="40" y="248"/>
                              </a:cxn>
                              <a:cxn ang="0">
                                <a:pos x="40" y="248"/>
                              </a:cxn>
                            </a:cxnLst>
                            <a:rect l="0" t="0" r="r" b="b"/>
                            <a:pathLst>
                              <a:path w="61" h="248">
                                <a:moveTo>
                                  <a:pt x="40" y="248"/>
                                </a:moveTo>
                                <a:lnTo>
                                  <a:pt x="0" y="2"/>
                                </a:lnTo>
                                <a:lnTo>
                                  <a:pt x="21" y="0"/>
                                </a:lnTo>
                                <a:lnTo>
                                  <a:pt x="61" y="246"/>
                                </a:lnTo>
                                <a:lnTo>
                                  <a:pt x="40" y="248"/>
                                </a:lnTo>
                                <a:lnTo>
                                  <a:pt x="40" y="248"/>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3" name="Freeform 1403"/>
                        <wps:cNvSpPr>
                          <a:spLocks/>
                        </wps:cNvSpPr>
                        <wps:spPr bwMode="auto">
                          <a:xfrm>
                            <a:off x="388764" y="469401"/>
                            <a:ext cx="103583" cy="21634"/>
                          </a:xfrm>
                          <a:custGeom>
                            <a:avLst/>
                            <a:gdLst/>
                            <a:ahLst/>
                            <a:cxnLst>
                              <a:cxn ang="0">
                                <a:pos x="67" y="14"/>
                              </a:cxn>
                              <a:cxn ang="0">
                                <a:pos x="61" y="8"/>
                              </a:cxn>
                              <a:cxn ang="0">
                                <a:pos x="59" y="5"/>
                              </a:cxn>
                              <a:cxn ang="0">
                                <a:pos x="57" y="8"/>
                              </a:cxn>
                              <a:cxn ang="0">
                                <a:pos x="51" y="14"/>
                              </a:cxn>
                              <a:cxn ang="0">
                                <a:pos x="44" y="8"/>
                              </a:cxn>
                              <a:cxn ang="0">
                                <a:pos x="42" y="5"/>
                              </a:cxn>
                              <a:cxn ang="0">
                                <a:pos x="40" y="8"/>
                              </a:cxn>
                              <a:cxn ang="0">
                                <a:pos x="34" y="14"/>
                              </a:cxn>
                              <a:cxn ang="0">
                                <a:pos x="28" y="8"/>
                              </a:cxn>
                              <a:cxn ang="0">
                                <a:pos x="26" y="5"/>
                              </a:cxn>
                              <a:cxn ang="0">
                                <a:pos x="23" y="8"/>
                              </a:cxn>
                              <a:cxn ang="0">
                                <a:pos x="17" y="14"/>
                              </a:cxn>
                              <a:cxn ang="0">
                                <a:pos x="11" y="8"/>
                              </a:cxn>
                              <a:cxn ang="0">
                                <a:pos x="9" y="5"/>
                              </a:cxn>
                              <a:cxn ang="0">
                                <a:pos x="7" y="8"/>
                              </a:cxn>
                              <a:cxn ang="0">
                                <a:pos x="0" y="14"/>
                              </a:cxn>
                              <a:cxn ang="0">
                                <a:pos x="0" y="10"/>
                              </a:cxn>
                              <a:cxn ang="0">
                                <a:pos x="2" y="6"/>
                              </a:cxn>
                              <a:cxn ang="0">
                                <a:pos x="9" y="0"/>
                              </a:cxn>
                              <a:cxn ang="0">
                                <a:pos x="15" y="6"/>
                              </a:cxn>
                              <a:cxn ang="0">
                                <a:pos x="17" y="10"/>
                              </a:cxn>
                              <a:cxn ang="0">
                                <a:pos x="19" y="6"/>
                              </a:cxn>
                              <a:cxn ang="0">
                                <a:pos x="26" y="0"/>
                              </a:cxn>
                              <a:cxn ang="0">
                                <a:pos x="32" y="6"/>
                              </a:cxn>
                              <a:cxn ang="0">
                                <a:pos x="34" y="10"/>
                              </a:cxn>
                              <a:cxn ang="0">
                                <a:pos x="36" y="6"/>
                              </a:cxn>
                              <a:cxn ang="0">
                                <a:pos x="42" y="0"/>
                              </a:cxn>
                              <a:cxn ang="0">
                                <a:pos x="48" y="6"/>
                              </a:cxn>
                              <a:cxn ang="0">
                                <a:pos x="51" y="10"/>
                              </a:cxn>
                              <a:cxn ang="0">
                                <a:pos x="53" y="6"/>
                              </a:cxn>
                              <a:cxn ang="0">
                                <a:pos x="59" y="0"/>
                              </a:cxn>
                              <a:cxn ang="0">
                                <a:pos x="65" y="6"/>
                              </a:cxn>
                              <a:cxn ang="0">
                                <a:pos x="67" y="10"/>
                              </a:cxn>
                              <a:cxn ang="0">
                                <a:pos x="67" y="14"/>
                              </a:cxn>
                            </a:cxnLst>
                            <a:rect l="0" t="0" r="r" b="b"/>
                            <a:pathLst>
                              <a:path w="67" h="14">
                                <a:moveTo>
                                  <a:pt x="67" y="14"/>
                                </a:moveTo>
                                <a:cubicBezTo>
                                  <a:pt x="64" y="14"/>
                                  <a:pt x="62" y="11"/>
                                  <a:pt x="61" y="8"/>
                                </a:cubicBezTo>
                                <a:cubicBezTo>
                                  <a:pt x="60" y="7"/>
                                  <a:pt x="59" y="5"/>
                                  <a:pt x="59" y="5"/>
                                </a:cubicBezTo>
                                <a:cubicBezTo>
                                  <a:pt x="58" y="5"/>
                                  <a:pt x="57" y="7"/>
                                  <a:pt x="57" y="8"/>
                                </a:cubicBezTo>
                                <a:cubicBezTo>
                                  <a:pt x="56" y="11"/>
                                  <a:pt x="54" y="14"/>
                                  <a:pt x="51" y="14"/>
                                </a:cubicBezTo>
                                <a:cubicBezTo>
                                  <a:pt x="47" y="14"/>
                                  <a:pt x="45" y="11"/>
                                  <a:pt x="44" y="8"/>
                                </a:cubicBezTo>
                                <a:cubicBezTo>
                                  <a:pt x="44" y="7"/>
                                  <a:pt x="43" y="5"/>
                                  <a:pt x="42" y="5"/>
                                </a:cubicBezTo>
                                <a:cubicBezTo>
                                  <a:pt x="42" y="5"/>
                                  <a:pt x="41" y="7"/>
                                  <a:pt x="40" y="8"/>
                                </a:cubicBezTo>
                                <a:cubicBezTo>
                                  <a:pt x="39" y="11"/>
                                  <a:pt x="37" y="14"/>
                                  <a:pt x="34" y="14"/>
                                </a:cubicBezTo>
                                <a:cubicBezTo>
                                  <a:pt x="30" y="14"/>
                                  <a:pt x="29" y="11"/>
                                  <a:pt x="28" y="8"/>
                                </a:cubicBezTo>
                                <a:cubicBezTo>
                                  <a:pt x="27" y="7"/>
                                  <a:pt x="26" y="5"/>
                                  <a:pt x="26" y="5"/>
                                </a:cubicBezTo>
                                <a:cubicBezTo>
                                  <a:pt x="25" y="5"/>
                                  <a:pt x="24" y="7"/>
                                  <a:pt x="23" y="8"/>
                                </a:cubicBezTo>
                                <a:cubicBezTo>
                                  <a:pt x="22" y="11"/>
                                  <a:pt x="21" y="14"/>
                                  <a:pt x="17" y="14"/>
                                </a:cubicBezTo>
                                <a:cubicBezTo>
                                  <a:pt x="14" y="14"/>
                                  <a:pt x="12" y="11"/>
                                  <a:pt x="11" y="8"/>
                                </a:cubicBezTo>
                                <a:cubicBezTo>
                                  <a:pt x="10" y="7"/>
                                  <a:pt x="9" y="5"/>
                                  <a:pt x="9" y="5"/>
                                </a:cubicBezTo>
                                <a:cubicBezTo>
                                  <a:pt x="8" y="5"/>
                                  <a:pt x="7" y="7"/>
                                  <a:pt x="7" y="8"/>
                                </a:cubicBezTo>
                                <a:cubicBezTo>
                                  <a:pt x="6" y="11"/>
                                  <a:pt x="4" y="14"/>
                                  <a:pt x="0" y="14"/>
                                </a:cubicBezTo>
                                <a:cubicBezTo>
                                  <a:pt x="0" y="10"/>
                                  <a:pt x="0" y="10"/>
                                  <a:pt x="0" y="10"/>
                                </a:cubicBezTo>
                                <a:cubicBezTo>
                                  <a:pt x="1" y="10"/>
                                  <a:pt x="2" y="7"/>
                                  <a:pt x="2" y="6"/>
                                </a:cubicBezTo>
                                <a:cubicBezTo>
                                  <a:pt x="4" y="4"/>
                                  <a:pt x="5" y="0"/>
                                  <a:pt x="9" y="0"/>
                                </a:cubicBezTo>
                                <a:cubicBezTo>
                                  <a:pt x="12" y="0"/>
                                  <a:pt x="14" y="4"/>
                                  <a:pt x="15" y="6"/>
                                </a:cubicBezTo>
                                <a:cubicBezTo>
                                  <a:pt x="16" y="7"/>
                                  <a:pt x="17" y="10"/>
                                  <a:pt x="17" y="10"/>
                                </a:cubicBezTo>
                                <a:cubicBezTo>
                                  <a:pt x="18" y="10"/>
                                  <a:pt x="19" y="7"/>
                                  <a:pt x="19" y="6"/>
                                </a:cubicBezTo>
                                <a:cubicBezTo>
                                  <a:pt x="20" y="4"/>
                                  <a:pt x="22" y="0"/>
                                  <a:pt x="26" y="0"/>
                                </a:cubicBezTo>
                                <a:cubicBezTo>
                                  <a:pt x="29" y="0"/>
                                  <a:pt x="31" y="4"/>
                                  <a:pt x="32" y="6"/>
                                </a:cubicBezTo>
                                <a:cubicBezTo>
                                  <a:pt x="32" y="7"/>
                                  <a:pt x="33" y="10"/>
                                  <a:pt x="34" y="10"/>
                                </a:cubicBezTo>
                                <a:cubicBezTo>
                                  <a:pt x="34" y="10"/>
                                  <a:pt x="35" y="7"/>
                                  <a:pt x="36" y="6"/>
                                </a:cubicBezTo>
                                <a:cubicBezTo>
                                  <a:pt x="37" y="4"/>
                                  <a:pt x="39" y="0"/>
                                  <a:pt x="42" y="0"/>
                                </a:cubicBezTo>
                                <a:cubicBezTo>
                                  <a:pt x="46" y="0"/>
                                  <a:pt x="47" y="4"/>
                                  <a:pt x="48" y="6"/>
                                </a:cubicBezTo>
                                <a:cubicBezTo>
                                  <a:pt x="49" y="7"/>
                                  <a:pt x="50" y="10"/>
                                  <a:pt x="51" y="10"/>
                                </a:cubicBezTo>
                                <a:cubicBezTo>
                                  <a:pt x="51" y="10"/>
                                  <a:pt x="52" y="7"/>
                                  <a:pt x="53" y="6"/>
                                </a:cubicBezTo>
                                <a:cubicBezTo>
                                  <a:pt x="54" y="4"/>
                                  <a:pt x="55" y="0"/>
                                  <a:pt x="59" y="0"/>
                                </a:cubicBezTo>
                                <a:cubicBezTo>
                                  <a:pt x="62" y="0"/>
                                  <a:pt x="64" y="4"/>
                                  <a:pt x="65" y="6"/>
                                </a:cubicBezTo>
                                <a:cubicBezTo>
                                  <a:pt x="66" y="7"/>
                                  <a:pt x="67" y="10"/>
                                  <a:pt x="67" y="10"/>
                                </a:cubicBezTo>
                                <a:cubicBezTo>
                                  <a:pt x="67" y="14"/>
                                  <a:pt x="67" y="14"/>
                                  <a:pt x="67" y="14"/>
                                </a:cubicBez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4" name="Freeform 1404"/>
                        <wps:cNvSpPr>
                          <a:spLocks/>
                        </wps:cNvSpPr>
                        <wps:spPr bwMode="auto">
                          <a:xfrm>
                            <a:off x="361229" y="619531"/>
                            <a:ext cx="157341" cy="91127"/>
                          </a:xfrm>
                          <a:custGeom>
                            <a:avLst/>
                            <a:gdLst/>
                            <a:ahLst/>
                            <a:cxnLst>
                              <a:cxn ang="0">
                                <a:pos x="102" y="0"/>
                              </a:cxn>
                              <a:cxn ang="0">
                                <a:pos x="102" y="53"/>
                              </a:cxn>
                              <a:cxn ang="0">
                                <a:pos x="96" y="59"/>
                              </a:cxn>
                              <a:cxn ang="0">
                                <a:pos x="6" y="59"/>
                              </a:cxn>
                              <a:cxn ang="0">
                                <a:pos x="0" y="53"/>
                              </a:cxn>
                              <a:cxn ang="0">
                                <a:pos x="0" y="0"/>
                              </a:cxn>
                              <a:cxn ang="0">
                                <a:pos x="102" y="0"/>
                              </a:cxn>
                            </a:cxnLst>
                            <a:rect l="0" t="0" r="r" b="b"/>
                            <a:pathLst>
                              <a:path w="102" h="59">
                                <a:moveTo>
                                  <a:pt x="102" y="0"/>
                                </a:moveTo>
                                <a:cubicBezTo>
                                  <a:pt x="102" y="53"/>
                                  <a:pt x="102" y="53"/>
                                  <a:pt x="102" y="53"/>
                                </a:cubicBezTo>
                                <a:cubicBezTo>
                                  <a:pt x="102" y="56"/>
                                  <a:pt x="99" y="59"/>
                                  <a:pt x="96" y="59"/>
                                </a:cubicBezTo>
                                <a:cubicBezTo>
                                  <a:pt x="6" y="59"/>
                                  <a:pt x="6" y="59"/>
                                  <a:pt x="6" y="59"/>
                                </a:cubicBezTo>
                                <a:cubicBezTo>
                                  <a:pt x="3" y="59"/>
                                  <a:pt x="0" y="56"/>
                                  <a:pt x="0" y="53"/>
                                </a:cubicBezTo>
                                <a:cubicBezTo>
                                  <a:pt x="0" y="0"/>
                                  <a:pt x="0" y="0"/>
                                  <a:pt x="0" y="0"/>
                                </a:cubicBezTo>
                                <a:lnTo>
                                  <a:pt x="102"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5" name="Freeform 1405"/>
                        <wps:cNvSpPr>
                          <a:spLocks/>
                        </wps:cNvSpPr>
                        <wps:spPr bwMode="auto">
                          <a:xfrm>
                            <a:off x="357951" y="627398"/>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6" name="Line 436"/>
                        <wps:cNvCnPr/>
                        <wps:spPr bwMode="auto">
                          <a:xfrm flipH="1">
                            <a:off x="357951" y="627398"/>
                            <a:ext cx="163897" cy="656"/>
                          </a:xfrm>
                          <a:prstGeom prst="line">
                            <a:avLst/>
                          </a:prstGeom>
                          <a:noFill/>
                          <a:ln w="9525">
                            <a:noFill/>
                            <a:round/>
                            <a:headEnd/>
                            <a:tailEnd/>
                          </a:ln>
                        </wps:spPr>
                        <wps:bodyPr/>
                      </wps:wsp>
                      <wps:wsp>
                        <wps:cNvPr id="1407" name="Freeform 1407"/>
                        <wps:cNvSpPr>
                          <a:spLocks/>
                        </wps:cNvSpPr>
                        <wps:spPr bwMode="auto">
                          <a:xfrm>
                            <a:off x="350084" y="619531"/>
                            <a:ext cx="179631" cy="15734"/>
                          </a:xfrm>
                          <a:custGeom>
                            <a:avLst/>
                            <a:gdLst/>
                            <a:ahLst/>
                            <a:cxnLst>
                              <a:cxn ang="0">
                                <a:pos x="111" y="10"/>
                              </a:cxn>
                              <a:cxn ang="0">
                                <a:pos x="5" y="10"/>
                              </a:cxn>
                              <a:cxn ang="0">
                                <a:pos x="0" y="5"/>
                              </a:cxn>
                              <a:cxn ang="0">
                                <a:pos x="5" y="0"/>
                              </a:cxn>
                              <a:cxn ang="0">
                                <a:pos x="111" y="0"/>
                              </a:cxn>
                              <a:cxn ang="0">
                                <a:pos x="116" y="5"/>
                              </a:cxn>
                              <a:cxn ang="0">
                                <a:pos x="111" y="10"/>
                              </a:cxn>
                            </a:cxnLst>
                            <a:rect l="0" t="0" r="r" b="b"/>
                            <a:pathLst>
                              <a:path w="116" h="10">
                                <a:moveTo>
                                  <a:pt x="111" y="10"/>
                                </a:moveTo>
                                <a:cubicBezTo>
                                  <a:pt x="5" y="10"/>
                                  <a:pt x="5" y="10"/>
                                  <a:pt x="5" y="10"/>
                                </a:cubicBezTo>
                                <a:cubicBezTo>
                                  <a:pt x="2" y="10"/>
                                  <a:pt x="0" y="8"/>
                                  <a:pt x="0" y="5"/>
                                </a:cubicBezTo>
                                <a:cubicBezTo>
                                  <a:pt x="0" y="2"/>
                                  <a:pt x="2" y="0"/>
                                  <a:pt x="5" y="0"/>
                                </a:cubicBezTo>
                                <a:cubicBezTo>
                                  <a:pt x="111" y="0"/>
                                  <a:pt x="111" y="0"/>
                                  <a:pt x="111" y="0"/>
                                </a:cubicBezTo>
                                <a:cubicBezTo>
                                  <a:pt x="114" y="0"/>
                                  <a:pt x="116" y="2"/>
                                  <a:pt x="116" y="5"/>
                                </a:cubicBezTo>
                                <a:cubicBezTo>
                                  <a:pt x="116" y="8"/>
                                  <a:pt x="114" y="10"/>
                                  <a:pt x="111" y="10"/>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08" name="Freeform 1408"/>
                        <wps:cNvSpPr>
                          <a:spLocks/>
                        </wps:cNvSpPr>
                        <wps:spPr bwMode="auto">
                          <a:xfrm>
                            <a:off x="357951" y="653622"/>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09" name="Line 439"/>
                        <wps:cNvCnPr/>
                        <wps:spPr bwMode="auto">
                          <a:xfrm flipH="1">
                            <a:off x="357951" y="653622"/>
                            <a:ext cx="163897" cy="656"/>
                          </a:xfrm>
                          <a:prstGeom prst="line">
                            <a:avLst/>
                          </a:prstGeom>
                          <a:noFill/>
                          <a:ln w="9525">
                            <a:noFill/>
                            <a:round/>
                            <a:headEnd/>
                            <a:tailEnd/>
                          </a:ln>
                        </wps:spPr>
                        <wps:bodyPr/>
                      </wps:wsp>
                      <wps:wsp>
                        <wps:cNvPr id="1410" name="Freeform 1410"/>
                        <wps:cNvSpPr>
                          <a:spLocks/>
                        </wps:cNvSpPr>
                        <wps:spPr bwMode="auto">
                          <a:xfrm>
                            <a:off x="350084" y="645755"/>
                            <a:ext cx="179631" cy="17045"/>
                          </a:xfrm>
                          <a:custGeom>
                            <a:avLst/>
                            <a:gdLst/>
                            <a:ahLst/>
                            <a:cxnLst>
                              <a:cxn ang="0">
                                <a:pos x="111" y="11"/>
                              </a:cxn>
                              <a:cxn ang="0">
                                <a:pos x="5" y="11"/>
                              </a:cxn>
                              <a:cxn ang="0">
                                <a:pos x="0" y="5"/>
                              </a:cxn>
                              <a:cxn ang="0">
                                <a:pos x="5" y="0"/>
                              </a:cxn>
                              <a:cxn ang="0">
                                <a:pos x="111" y="0"/>
                              </a:cxn>
                              <a:cxn ang="0">
                                <a:pos x="116" y="5"/>
                              </a:cxn>
                              <a:cxn ang="0">
                                <a:pos x="111" y="11"/>
                              </a:cxn>
                            </a:cxnLst>
                            <a:rect l="0" t="0" r="r" b="b"/>
                            <a:pathLst>
                              <a:path w="116" h="11">
                                <a:moveTo>
                                  <a:pt x="111" y="11"/>
                                </a:moveTo>
                                <a:cubicBezTo>
                                  <a:pt x="5" y="11"/>
                                  <a:pt x="5" y="11"/>
                                  <a:pt x="5" y="11"/>
                                </a:cubicBezTo>
                                <a:cubicBezTo>
                                  <a:pt x="2" y="11"/>
                                  <a:pt x="0" y="8"/>
                                  <a:pt x="0" y="5"/>
                                </a:cubicBezTo>
                                <a:cubicBezTo>
                                  <a:pt x="0" y="3"/>
                                  <a:pt x="2" y="0"/>
                                  <a:pt x="5" y="0"/>
                                </a:cubicBezTo>
                                <a:cubicBezTo>
                                  <a:pt x="111" y="0"/>
                                  <a:pt x="111" y="0"/>
                                  <a:pt x="111" y="0"/>
                                </a:cubicBezTo>
                                <a:cubicBezTo>
                                  <a:pt x="114" y="0"/>
                                  <a:pt x="116" y="3"/>
                                  <a:pt x="116" y="5"/>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11" name="Freeform 1411"/>
                        <wps:cNvSpPr>
                          <a:spLocks/>
                        </wps:cNvSpPr>
                        <wps:spPr bwMode="auto">
                          <a:xfrm>
                            <a:off x="357951" y="681157"/>
                            <a:ext cx="163897" cy="656"/>
                          </a:xfrm>
                          <a:custGeom>
                            <a:avLst/>
                            <a:gdLst/>
                            <a:ahLst/>
                            <a:cxnLst>
                              <a:cxn ang="0">
                                <a:pos x="250" y="0"/>
                              </a:cxn>
                              <a:cxn ang="0">
                                <a:pos x="0" y="0"/>
                              </a:cxn>
                              <a:cxn ang="0">
                                <a:pos x="250" y="0"/>
                              </a:cxn>
                            </a:cxnLst>
                            <a:rect l="0" t="0" r="r" b="b"/>
                            <a:pathLst>
                              <a:path w="250">
                                <a:moveTo>
                                  <a:pt x="250" y="0"/>
                                </a:moveTo>
                                <a:lnTo>
                                  <a:pt x="0" y="0"/>
                                </a:lnTo>
                                <a:lnTo>
                                  <a:pt x="250" y="0"/>
                                </a:lnTo>
                                <a:close/>
                              </a:path>
                            </a:pathLst>
                          </a:custGeom>
                          <a:solidFill>
                            <a:srgbClr val="0E303F"/>
                          </a:solidFill>
                          <a:ln w="9525">
                            <a:noFill/>
                            <a:round/>
                            <a:headEnd/>
                            <a:tailEnd/>
                          </a:ln>
                        </wps:spPr>
                        <wps:bodyPr vert="horz" wrap="square" lIns="91440" tIns="45720" rIns="91440" bIns="45720" numCol="1" anchor="t" anchorCtr="0" compatLnSpc="1">
                          <a:prstTxWarp prst="textNoShape">
                            <a:avLst/>
                          </a:prstTxWarp>
                        </wps:bodyPr>
                      </wps:wsp>
                      <wps:wsp>
                        <wps:cNvPr id="1412" name="Line 442"/>
                        <wps:cNvCnPr/>
                        <wps:spPr bwMode="auto">
                          <a:xfrm flipH="1">
                            <a:off x="357951" y="681157"/>
                            <a:ext cx="163897" cy="656"/>
                          </a:xfrm>
                          <a:prstGeom prst="line">
                            <a:avLst/>
                          </a:prstGeom>
                          <a:noFill/>
                          <a:ln w="9525">
                            <a:noFill/>
                            <a:round/>
                            <a:headEnd/>
                            <a:tailEnd/>
                          </a:ln>
                        </wps:spPr>
                        <wps:bodyPr/>
                      </wps:wsp>
                      <wps:wsp>
                        <wps:cNvPr id="1413" name="Freeform 1413"/>
                        <wps:cNvSpPr>
                          <a:spLocks/>
                        </wps:cNvSpPr>
                        <wps:spPr bwMode="auto">
                          <a:xfrm>
                            <a:off x="350084" y="671978"/>
                            <a:ext cx="179631" cy="17045"/>
                          </a:xfrm>
                          <a:custGeom>
                            <a:avLst/>
                            <a:gdLst/>
                            <a:ahLst/>
                            <a:cxnLst>
                              <a:cxn ang="0">
                                <a:pos x="111" y="11"/>
                              </a:cxn>
                              <a:cxn ang="0">
                                <a:pos x="5" y="11"/>
                              </a:cxn>
                              <a:cxn ang="0">
                                <a:pos x="0" y="6"/>
                              </a:cxn>
                              <a:cxn ang="0">
                                <a:pos x="5" y="0"/>
                              </a:cxn>
                              <a:cxn ang="0">
                                <a:pos x="111" y="0"/>
                              </a:cxn>
                              <a:cxn ang="0">
                                <a:pos x="116" y="6"/>
                              </a:cxn>
                              <a:cxn ang="0">
                                <a:pos x="111" y="11"/>
                              </a:cxn>
                            </a:cxnLst>
                            <a:rect l="0" t="0" r="r" b="b"/>
                            <a:pathLst>
                              <a:path w="116" h="11">
                                <a:moveTo>
                                  <a:pt x="111" y="11"/>
                                </a:moveTo>
                                <a:cubicBezTo>
                                  <a:pt x="5" y="11"/>
                                  <a:pt x="5" y="11"/>
                                  <a:pt x="5" y="11"/>
                                </a:cubicBezTo>
                                <a:cubicBezTo>
                                  <a:pt x="2" y="11"/>
                                  <a:pt x="0" y="8"/>
                                  <a:pt x="0" y="6"/>
                                </a:cubicBezTo>
                                <a:cubicBezTo>
                                  <a:pt x="0" y="3"/>
                                  <a:pt x="2" y="0"/>
                                  <a:pt x="5" y="0"/>
                                </a:cubicBezTo>
                                <a:cubicBezTo>
                                  <a:pt x="111" y="0"/>
                                  <a:pt x="111" y="0"/>
                                  <a:pt x="111" y="0"/>
                                </a:cubicBezTo>
                                <a:cubicBezTo>
                                  <a:pt x="114" y="0"/>
                                  <a:pt x="116" y="3"/>
                                  <a:pt x="116" y="6"/>
                                </a:cubicBezTo>
                                <a:cubicBezTo>
                                  <a:pt x="116" y="8"/>
                                  <a:pt x="114" y="11"/>
                                  <a:pt x="111" y="11"/>
                                </a:cubicBezTo>
                                <a:close/>
                              </a:path>
                            </a:pathLst>
                          </a:custGeom>
                          <a:solidFill>
                            <a:srgbClr val="2C5871"/>
                          </a:solidFill>
                          <a:ln w="9525">
                            <a:noFill/>
                            <a:round/>
                            <a:headEnd/>
                            <a:tailEnd/>
                          </a:ln>
                        </wps:spPr>
                        <wps:bodyPr vert="horz" wrap="square" lIns="91440" tIns="45720" rIns="91440" bIns="45720" numCol="1" anchor="t" anchorCtr="0" compatLnSpc="1">
                          <a:prstTxWarp prst="textNoShape">
                            <a:avLst/>
                          </a:prstTxWarp>
                        </wps:bodyPr>
                      </wps:wsp>
                      <wps:wsp>
                        <wps:cNvPr id="1414" name="Freeform 1414"/>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5" name="Freeform 1415"/>
                        <wps:cNvSpPr>
                          <a:spLocks/>
                        </wps:cNvSpPr>
                        <wps:spPr bwMode="auto">
                          <a:xfrm>
                            <a:off x="283214" y="139640"/>
                            <a:ext cx="53103" cy="81949"/>
                          </a:xfrm>
                          <a:custGeom>
                            <a:avLst/>
                            <a:gdLst/>
                            <a:ahLst/>
                            <a:cxnLst>
                              <a:cxn ang="0">
                                <a:pos x="31" y="53"/>
                              </a:cxn>
                              <a:cxn ang="0">
                                <a:pos x="28" y="52"/>
                              </a:cxn>
                              <a:cxn ang="0">
                                <a:pos x="1" y="4"/>
                              </a:cxn>
                              <a:cxn ang="0">
                                <a:pos x="2" y="0"/>
                              </a:cxn>
                              <a:cxn ang="0">
                                <a:pos x="5" y="1"/>
                              </a:cxn>
                              <a:cxn ang="0">
                                <a:pos x="33" y="49"/>
                              </a:cxn>
                              <a:cxn ang="0">
                                <a:pos x="32" y="53"/>
                              </a:cxn>
                              <a:cxn ang="0">
                                <a:pos x="31" y="53"/>
                              </a:cxn>
                            </a:cxnLst>
                            <a:rect l="0" t="0" r="r" b="b"/>
                            <a:pathLst>
                              <a:path w="34" h="53">
                                <a:moveTo>
                                  <a:pt x="31" y="53"/>
                                </a:moveTo>
                                <a:cubicBezTo>
                                  <a:pt x="30" y="53"/>
                                  <a:pt x="29" y="53"/>
                                  <a:pt x="28" y="52"/>
                                </a:cubicBezTo>
                                <a:cubicBezTo>
                                  <a:pt x="1" y="4"/>
                                  <a:pt x="1" y="4"/>
                                  <a:pt x="1" y="4"/>
                                </a:cubicBezTo>
                                <a:cubicBezTo>
                                  <a:pt x="0" y="3"/>
                                  <a:pt x="0" y="1"/>
                                  <a:pt x="2" y="0"/>
                                </a:cubicBezTo>
                                <a:cubicBezTo>
                                  <a:pt x="3" y="0"/>
                                  <a:pt x="5" y="0"/>
                                  <a:pt x="5" y="1"/>
                                </a:cubicBezTo>
                                <a:cubicBezTo>
                                  <a:pt x="33" y="49"/>
                                  <a:pt x="33" y="49"/>
                                  <a:pt x="33" y="49"/>
                                </a:cubicBezTo>
                                <a:cubicBezTo>
                                  <a:pt x="34" y="50"/>
                                  <a:pt x="33" y="52"/>
                                  <a:pt x="32" y="53"/>
                                </a:cubicBezTo>
                                <a:cubicBezTo>
                                  <a:pt x="32" y="53"/>
                                  <a:pt x="31" y="53"/>
                                  <a:pt x="31"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6" name="Freeform 1416"/>
                        <wps:cNvSpPr>
                          <a:spLocks/>
                        </wps:cNvSpPr>
                        <wps:spPr bwMode="auto">
                          <a:xfrm>
                            <a:off x="171764" y="249124"/>
                            <a:ext cx="83915" cy="53103"/>
                          </a:xfrm>
                          <a:custGeom>
                            <a:avLst/>
                            <a:gdLst/>
                            <a:ahLst/>
                            <a:cxnLst>
                              <a:cxn ang="0">
                                <a:pos x="51" y="34"/>
                              </a:cxn>
                              <a:cxn ang="0">
                                <a:pos x="50" y="33"/>
                              </a:cxn>
                              <a:cxn ang="0">
                                <a:pos x="2" y="6"/>
                              </a:cxn>
                              <a:cxn ang="0">
                                <a:pos x="1" y="2"/>
                              </a:cxn>
                              <a:cxn ang="0">
                                <a:pos x="5" y="1"/>
                              </a:cxn>
                              <a:cxn ang="0">
                                <a:pos x="52" y="29"/>
                              </a:cxn>
                              <a:cxn ang="0">
                                <a:pos x="53" y="32"/>
                              </a:cxn>
                              <a:cxn ang="0">
                                <a:pos x="51" y="34"/>
                              </a:cxn>
                            </a:cxnLst>
                            <a:rect l="0" t="0" r="r" b="b"/>
                            <a:pathLst>
                              <a:path w="54" h="34">
                                <a:moveTo>
                                  <a:pt x="51" y="34"/>
                                </a:moveTo>
                                <a:cubicBezTo>
                                  <a:pt x="51" y="34"/>
                                  <a:pt x="50" y="33"/>
                                  <a:pt x="50" y="33"/>
                                </a:cubicBezTo>
                                <a:cubicBezTo>
                                  <a:pt x="2" y="6"/>
                                  <a:pt x="2" y="6"/>
                                  <a:pt x="2" y="6"/>
                                </a:cubicBezTo>
                                <a:cubicBezTo>
                                  <a:pt x="1" y="5"/>
                                  <a:pt x="0" y="3"/>
                                  <a:pt x="1" y="2"/>
                                </a:cubicBezTo>
                                <a:cubicBezTo>
                                  <a:pt x="2" y="1"/>
                                  <a:pt x="3" y="0"/>
                                  <a:pt x="5" y="1"/>
                                </a:cubicBezTo>
                                <a:cubicBezTo>
                                  <a:pt x="52" y="29"/>
                                  <a:pt x="52" y="29"/>
                                  <a:pt x="52" y="29"/>
                                </a:cubicBezTo>
                                <a:cubicBezTo>
                                  <a:pt x="54" y="29"/>
                                  <a:pt x="54" y="31"/>
                                  <a:pt x="53" y="32"/>
                                </a:cubicBezTo>
                                <a:cubicBezTo>
                                  <a:pt x="53" y="33"/>
                                  <a:pt x="52" y="34"/>
                                  <a:pt x="51"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7" name="Freeform 1417"/>
                        <wps:cNvSpPr>
                          <a:spLocks/>
                        </wps:cNvSpPr>
                        <wps:spPr bwMode="auto">
                          <a:xfrm>
                            <a:off x="133084" y="402531"/>
                            <a:ext cx="93094" cy="7867"/>
                          </a:xfrm>
                          <a:custGeom>
                            <a:avLst/>
                            <a:gdLst/>
                            <a:ahLst/>
                            <a:cxnLst>
                              <a:cxn ang="0">
                                <a:pos x="57" y="5"/>
                              </a:cxn>
                              <a:cxn ang="0">
                                <a:pos x="2" y="5"/>
                              </a:cxn>
                              <a:cxn ang="0">
                                <a:pos x="0" y="2"/>
                              </a:cxn>
                              <a:cxn ang="0">
                                <a:pos x="2" y="0"/>
                              </a:cxn>
                              <a:cxn ang="0">
                                <a:pos x="57" y="0"/>
                              </a:cxn>
                              <a:cxn ang="0">
                                <a:pos x="60" y="2"/>
                              </a:cxn>
                              <a:cxn ang="0">
                                <a:pos x="57" y="5"/>
                              </a:cxn>
                            </a:cxnLst>
                            <a:rect l="0" t="0" r="r" b="b"/>
                            <a:pathLst>
                              <a:path w="60" h="5">
                                <a:moveTo>
                                  <a:pt x="57" y="5"/>
                                </a:moveTo>
                                <a:cubicBezTo>
                                  <a:pt x="2" y="5"/>
                                  <a:pt x="2" y="5"/>
                                  <a:pt x="2" y="5"/>
                                </a:cubicBezTo>
                                <a:cubicBezTo>
                                  <a:pt x="1" y="5"/>
                                  <a:pt x="0" y="4"/>
                                  <a:pt x="0" y="2"/>
                                </a:cubicBezTo>
                                <a:cubicBezTo>
                                  <a:pt x="0" y="1"/>
                                  <a:pt x="1" y="0"/>
                                  <a:pt x="2" y="0"/>
                                </a:cubicBezTo>
                                <a:cubicBezTo>
                                  <a:pt x="57" y="0"/>
                                  <a:pt x="57" y="0"/>
                                  <a:pt x="57" y="0"/>
                                </a:cubicBezTo>
                                <a:cubicBezTo>
                                  <a:pt x="59" y="0"/>
                                  <a:pt x="60" y="1"/>
                                  <a:pt x="60" y="2"/>
                                </a:cubicBezTo>
                                <a:cubicBezTo>
                                  <a:pt x="60" y="4"/>
                                  <a:pt x="59" y="5"/>
                                  <a:pt x="57"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8" name="Freeform 1418"/>
                        <wps:cNvSpPr>
                          <a:spLocks/>
                        </wps:cNvSpPr>
                        <wps:spPr bwMode="auto">
                          <a:xfrm>
                            <a:off x="171764" y="511359"/>
                            <a:ext cx="83915" cy="51136"/>
                          </a:xfrm>
                          <a:custGeom>
                            <a:avLst/>
                            <a:gdLst/>
                            <a:ahLst/>
                            <a:cxnLst>
                              <a:cxn ang="0">
                                <a:pos x="3" y="33"/>
                              </a:cxn>
                              <a:cxn ang="0">
                                <a:pos x="1" y="32"/>
                              </a:cxn>
                              <a:cxn ang="0">
                                <a:pos x="2" y="28"/>
                              </a:cxn>
                              <a:cxn ang="0">
                                <a:pos x="50" y="0"/>
                              </a:cxn>
                              <a:cxn ang="0">
                                <a:pos x="53" y="1"/>
                              </a:cxn>
                              <a:cxn ang="0">
                                <a:pos x="52" y="5"/>
                              </a:cxn>
                              <a:cxn ang="0">
                                <a:pos x="5" y="33"/>
                              </a:cxn>
                              <a:cxn ang="0">
                                <a:pos x="3" y="33"/>
                              </a:cxn>
                            </a:cxnLst>
                            <a:rect l="0" t="0" r="r" b="b"/>
                            <a:pathLst>
                              <a:path w="54" h="33">
                                <a:moveTo>
                                  <a:pt x="3" y="33"/>
                                </a:moveTo>
                                <a:cubicBezTo>
                                  <a:pt x="2" y="33"/>
                                  <a:pt x="2" y="32"/>
                                  <a:pt x="1" y="32"/>
                                </a:cubicBezTo>
                                <a:cubicBezTo>
                                  <a:pt x="0" y="30"/>
                                  <a:pt x="1" y="29"/>
                                  <a:pt x="2" y="28"/>
                                </a:cubicBezTo>
                                <a:cubicBezTo>
                                  <a:pt x="50" y="0"/>
                                  <a:pt x="50" y="0"/>
                                  <a:pt x="50" y="0"/>
                                </a:cubicBezTo>
                                <a:cubicBezTo>
                                  <a:pt x="51" y="0"/>
                                  <a:pt x="53" y="0"/>
                                  <a:pt x="53" y="1"/>
                                </a:cubicBezTo>
                                <a:cubicBezTo>
                                  <a:pt x="54" y="3"/>
                                  <a:pt x="54" y="4"/>
                                  <a:pt x="52" y="5"/>
                                </a:cubicBezTo>
                                <a:cubicBezTo>
                                  <a:pt x="5" y="33"/>
                                  <a:pt x="5" y="33"/>
                                  <a:pt x="5" y="33"/>
                                </a:cubicBezTo>
                                <a:cubicBezTo>
                                  <a:pt x="4" y="33"/>
                                  <a:pt x="4" y="33"/>
                                  <a:pt x="3"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19" name="Freeform 1419"/>
                        <wps:cNvSpPr>
                          <a:spLocks/>
                        </wps:cNvSpPr>
                        <wps:spPr bwMode="auto">
                          <a:xfrm>
                            <a:off x="283214" y="590030"/>
                            <a:ext cx="53103" cy="83915"/>
                          </a:xfrm>
                          <a:custGeom>
                            <a:avLst/>
                            <a:gdLst/>
                            <a:ahLst/>
                            <a:cxnLst>
                              <a:cxn ang="0">
                                <a:pos x="3" y="54"/>
                              </a:cxn>
                              <a:cxn ang="0">
                                <a:pos x="2" y="53"/>
                              </a:cxn>
                              <a:cxn ang="0">
                                <a:pos x="1" y="50"/>
                              </a:cxn>
                              <a:cxn ang="0">
                                <a:pos x="28" y="2"/>
                              </a:cxn>
                              <a:cxn ang="0">
                                <a:pos x="32" y="1"/>
                              </a:cxn>
                              <a:cxn ang="0">
                                <a:pos x="33" y="4"/>
                              </a:cxn>
                              <a:cxn ang="0">
                                <a:pos x="5" y="52"/>
                              </a:cxn>
                              <a:cxn ang="0">
                                <a:pos x="3" y="54"/>
                              </a:cxn>
                            </a:cxnLst>
                            <a:rect l="0" t="0" r="r" b="b"/>
                            <a:pathLst>
                              <a:path w="34" h="54">
                                <a:moveTo>
                                  <a:pt x="3" y="54"/>
                                </a:moveTo>
                                <a:cubicBezTo>
                                  <a:pt x="3" y="54"/>
                                  <a:pt x="2" y="53"/>
                                  <a:pt x="2" y="53"/>
                                </a:cubicBezTo>
                                <a:cubicBezTo>
                                  <a:pt x="1" y="52"/>
                                  <a:pt x="0" y="51"/>
                                  <a:pt x="1" y="50"/>
                                </a:cubicBezTo>
                                <a:cubicBezTo>
                                  <a:pt x="28" y="2"/>
                                  <a:pt x="28" y="2"/>
                                  <a:pt x="28" y="2"/>
                                </a:cubicBezTo>
                                <a:cubicBezTo>
                                  <a:pt x="29" y="1"/>
                                  <a:pt x="31" y="0"/>
                                  <a:pt x="32" y="1"/>
                                </a:cubicBezTo>
                                <a:cubicBezTo>
                                  <a:pt x="33" y="2"/>
                                  <a:pt x="34" y="3"/>
                                  <a:pt x="33" y="4"/>
                                </a:cubicBezTo>
                                <a:cubicBezTo>
                                  <a:pt x="5" y="52"/>
                                  <a:pt x="5" y="52"/>
                                  <a:pt x="5" y="52"/>
                                </a:cubicBezTo>
                                <a:cubicBezTo>
                                  <a:pt x="5" y="53"/>
                                  <a:pt x="4" y="54"/>
                                  <a:pt x="3"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0" name="Freeform 1420"/>
                        <wps:cNvSpPr>
                          <a:spLocks/>
                        </wps:cNvSpPr>
                        <wps:spPr bwMode="auto">
                          <a:xfrm>
                            <a:off x="543483" y="590030"/>
                            <a:ext cx="53103" cy="83915"/>
                          </a:xfrm>
                          <a:custGeom>
                            <a:avLst/>
                            <a:gdLst/>
                            <a:ahLst/>
                            <a:cxnLst>
                              <a:cxn ang="0">
                                <a:pos x="31" y="54"/>
                              </a:cxn>
                              <a:cxn ang="0">
                                <a:pos x="29" y="52"/>
                              </a:cxn>
                              <a:cxn ang="0">
                                <a:pos x="1" y="4"/>
                              </a:cxn>
                              <a:cxn ang="0">
                                <a:pos x="2" y="1"/>
                              </a:cxn>
                              <a:cxn ang="0">
                                <a:pos x="6" y="2"/>
                              </a:cxn>
                              <a:cxn ang="0">
                                <a:pos x="33" y="50"/>
                              </a:cxn>
                              <a:cxn ang="0">
                                <a:pos x="32" y="53"/>
                              </a:cxn>
                              <a:cxn ang="0">
                                <a:pos x="31" y="54"/>
                              </a:cxn>
                            </a:cxnLst>
                            <a:rect l="0" t="0" r="r" b="b"/>
                            <a:pathLst>
                              <a:path w="34" h="54">
                                <a:moveTo>
                                  <a:pt x="31" y="54"/>
                                </a:moveTo>
                                <a:cubicBezTo>
                                  <a:pt x="30" y="54"/>
                                  <a:pt x="29" y="53"/>
                                  <a:pt x="29" y="52"/>
                                </a:cubicBezTo>
                                <a:cubicBezTo>
                                  <a:pt x="1" y="4"/>
                                  <a:pt x="1" y="4"/>
                                  <a:pt x="1" y="4"/>
                                </a:cubicBezTo>
                                <a:cubicBezTo>
                                  <a:pt x="0" y="3"/>
                                  <a:pt x="1" y="2"/>
                                  <a:pt x="2" y="1"/>
                                </a:cubicBezTo>
                                <a:cubicBezTo>
                                  <a:pt x="3" y="0"/>
                                  <a:pt x="5" y="1"/>
                                  <a:pt x="6" y="2"/>
                                </a:cubicBezTo>
                                <a:cubicBezTo>
                                  <a:pt x="33" y="50"/>
                                  <a:pt x="33" y="50"/>
                                  <a:pt x="33" y="50"/>
                                </a:cubicBezTo>
                                <a:cubicBezTo>
                                  <a:pt x="34" y="51"/>
                                  <a:pt x="34" y="52"/>
                                  <a:pt x="32" y="53"/>
                                </a:cubicBezTo>
                                <a:cubicBezTo>
                                  <a:pt x="32" y="53"/>
                                  <a:pt x="31" y="54"/>
                                  <a:pt x="31" y="5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1" name="Freeform 1421"/>
                        <wps:cNvSpPr>
                          <a:spLocks/>
                        </wps:cNvSpPr>
                        <wps:spPr bwMode="auto">
                          <a:xfrm>
                            <a:off x="624120" y="511359"/>
                            <a:ext cx="83915" cy="51136"/>
                          </a:xfrm>
                          <a:custGeom>
                            <a:avLst/>
                            <a:gdLst/>
                            <a:ahLst/>
                            <a:cxnLst>
                              <a:cxn ang="0">
                                <a:pos x="51" y="33"/>
                              </a:cxn>
                              <a:cxn ang="0">
                                <a:pos x="49" y="32"/>
                              </a:cxn>
                              <a:cxn ang="0">
                                <a:pos x="2" y="5"/>
                              </a:cxn>
                              <a:cxn ang="0">
                                <a:pos x="1" y="1"/>
                              </a:cxn>
                              <a:cxn ang="0">
                                <a:pos x="4" y="0"/>
                              </a:cxn>
                              <a:cxn ang="0">
                                <a:pos x="52" y="28"/>
                              </a:cxn>
                              <a:cxn ang="0">
                                <a:pos x="53" y="31"/>
                              </a:cxn>
                              <a:cxn ang="0">
                                <a:pos x="51" y="33"/>
                              </a:cxn>
                            </a:cxnLst>
                            <a:rect l="0" t="0" r="r" b="b"/>
                            <a:pathLst>
                              <a:path w="54" h="33">
                                <a:moveTo>
                                  <a:pt x="51" y="33"/>
                                </a:moveTo>
                                <a:cubicBezTo>
                                  <a:pt x="50" y="33"/>
                                  <a:pt x="50" y="33"/>
                                  <a:pt x="49" y="32"/>
                                </a:cubicBezTo>
                                <a:cubicBezTo>
                                  <a:pt x="2" y="5"/>
                                  <a:pt x="2" y="5"/>
                                  <a:pt x="2" y="5"/>
                                </a:cubicBezTo>
                                <a:cubicBezTo>
                                  <a:pt x="0" y="4"/>
                                  <a:pt x="0" y="3"/>
                                  <a:pt x="1" y="1"/>
                                </a:cubicBezTo>
                                <a:cubicBezTo>
                                  <a:pt x="1" y="0"/>
                                  <a:pt x="3" y="0"/>
                                  <a:pt x="4" y="0"/>
                                </a:cubicBezTo>
                                <a:cubicBezTo>
                                  <a:pt x="52" y="28"/>
                                  <a:pt x="52" y="28"/>
                                  <a:pt x="52" y="28"/>
                                </a:cubicBezTo>
                                <a:cubicBezTo>
                                  <a:pt x="53" y="29"/>
                                  <a:pt x="54" y="30"/>
                                  <a:pt x="53" y="31"/>
                                </a:cubicBezTo>
                                <a:cubicBezTo>
                                  <a:pt x="52" y="32"/>
                                  <a:pt x="52" y="33"/>
                                  <a:pt x="51" y="3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2" name="Freeform 1422"/>
                        <wps:cNvSpPr>
                          <a:spLocks/>
                        </wps:cNvSpPr>
                        <wps:spPr bwMode="auto">
                          <a:xfrm>
                            <a:off x="653622" y="402531"/>
                            <a:ext cx="93094" cy="7867"/>
                          </a:xfrm>
                          <a:custGeom>
                            <a:avLst/>
                            <a:gdLst/>
                            <a:ahLst/>
                            <a:cxnLst>
                              <a:cxn ang="0">
                                <a:pos x="58" y="5"/>
                              </a:cxn>
                              <a:cxn ang="0">
                                <a:pos x="3" y="5"/>
                              </a:cxn>
                              <a:cxn ang="0">
                                <a:pos x="0" y="2"/>
                              </a:cxn>
                              <a:cxn ang="0">
                                <a:pos x="3" y="0"/>
                              </a:cxn>
                              <a:cxn ang="0">
                                <a:pos x="58" y="0"/>
                              </a:cxn>
                              <a:cxn ang="0">
                                <a:pos x="60" y="2"/>
                              </a:cxn>
                              <a:cxn ang="0">
                                <a:pos x="58" y="5"/>
                              </a:cxn>
                            </a:cxnLst>
                            <a:rect l="0" t="0" r="r" b="b"/>
                            <a:pathLst>
                              <a:path w="60" h="5">
                                <a:moveTo>
                                  <a:pt x="58" y="5"/>
                                </a:moveTo>
                                <a:cubicBezTo>
                                  <a:pt x="3" y="5"/>
                                  <a:pt x="3" y="5"/>
                                  <a:pt x="3" y="5"/>
                                </a:cubicBezTo>
                                <a:cubicBezTo>
                                  <a:pt x="1" y="5"/>
                                  <a:pt x="0" y="4"/>
                                  <a:pt x="0" y="2"/>
                                </a:cubicBezTo>
                                <a:cubicBezTo>
                                  <a:pt x="0" y="1"/>
                                  <a:pt x="1" y="0"/>
                                  <a:pt x="3" y="0"/>
                                </a:cubicBezTo>
                                <a:cubicBezTo>
                                  <a:pt x="58" y="0"/>
                                  <a:pt x="58" y="0"/>
                                  <a:pt x="58" y="0"/>
                                </a:cubicBezTo>
                                <a:cubicBezTo>
                                  <a:pt x="59" y="0"/>
                                  <a:pt x="60" y="1"/>
                                  <a:pt x="60" y="2"/>
                                </a:cubicBezTo>
                                <a:cubicBezTo>
                                  <a:pt x="60" y="4"/>
                                  <a:pt x="59" y="5"/>
                                  <a:pt x="58" y="5"/>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3" name="Freeform 1423"/>
                        <wps:cNvSpPr>
                          <a:spLocks/>
                        </wps:cNvSpPr>
                        <wps:spPr bwMode="auto">
                          <a:xfrm>
                            <a:off x="624120" y="249124"/>
                            <a:ext cx="83915" cy="53103"/>
                          </a:xfrm>
                          <a:custGeom>
                            <a:avLst/>
                            <a:gdLst/>
                            <a:ahLst/>
                            <a:cxnLst>
                              <a:cxn ang="0">
                                <a:pos x="3" y="34"/>
                              </a:cxn>
                              <a:cxn ang="0">
                                <a:pos x="1" y="32"/>
                              </a:cxn>
                              <a:cxn ang="0">
                                <a:pos x="1" y="29"/>
                              </a:cxn>
                              <a:cxn ang="0">
                                <a:pos x="49" y="1"/>
                              </a:cxn>
                              <a:cxn ang="0">
                                <a:pos x="53" y="2"/>
                              </a:cxn>
                              <a:cxn ang="0">
                                <a:pos x="52" y="6"/>
                              </a:cxn>
                              <a:cxn ang="0">
                                <a:pos x="4" y="33"/>
                              </a:cxn>
                              <a:cxn ang="0">
                                <a:pos x="3" y="34"/>
                              </a:cxn>
                            </a:cxnLst>
                            <a:rect l="0" t="0" r="r" b="b"/>
                            <a:pathLst>
                              <a:path w="54" h="34">
                                <a:moveTo>
                                  <a:pt x="3" y="34"/>
                                </a:moveTo>
                                <a:cubicBezTo>
                                  <a:pt x="2" y="34"/>
                                  <a:pt x="1" y="33"/>
                                  <a:pt x="1" y="32"/>
                                </a:cubicBezTo>
                                <a:cubicBezTo>
                                  <a:pt x="0" y="31"/>
                                  <a:pt x="0" y="29"/>
                                  <a:pt x="1" y="29"/>
                                </a:cubicBezTo>
                                <a:cubicBezTo>
                                  <a:pt x="49" y="1"/>
                                  <a:pt x="49" y="1"/>
                                  <a:pt x="49" y="1"/>
                                </a:cubicBezTo>
                                <a:cubicBezTo>
                                  <a:pt x="51" y="0"/>
                                  <a:pt x="52" y="1"/>
                                  <a:pt x="53" y="2"/>
                                </a:cubicBezTo>
                                <a:cubicBezTo>
                                  <a:pt x="54" y="3"/>
                                  <a:pt x="53" y="5"/>
                                  <a:pt x="52" y="6"/>
                                </a:cubicBezTo>
                                <a:cubicBezTo>
                                  <a:pt x="4" y="33"/>
                                  <a:pt x="4" y="33"/>
                                  <a:pt x="4" y="33"/>
                                </a:cubicBezTo>
                                <a:cubicBezTo>
                                  <a:pt x="4" y="33"/>
                                  <a:pt x="3" y="34"/>
                                  <a:pt x="3" y="34"/>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4" name="Freeform 1424"/>
                        <wps:cNvSpPr>
                          <a:spLocks/>
                        </wps:cNvSpPr>
                        <wps:spPr bwMode="auto">
                          <a:xfrm>
                            <a:off x="543483" y="139640"/>
                            <a:ext cx="53103" cy="81949"/>
                          </a:xfrm>
                          <a:custGeom>
                            <a:avLst/>
                            <a:gdLst/>
                            <a:ahLst/>
                            <a:cxnLst>
                              <a:cxn ang="0">
                                <a:pos x="3" y="53"/>
                              </a:cxn>
                              <a:cxn ang="0">
                                <a:pos x="2" y="53"/>
                              </a:cxn>
                              <a:cxn ang="0">
                                <a:pos x="1" y="49"/>
                              </a:cxn>
                              <a:cxn ang="0">
                                <a:pos x="29" y="1"/>
                              </a:cxn>
                              <a:cxn ang="0">
                                <a:pos x="32" y="0"/>
                              </a:cxn>
                              <a:cxn ang="0">
                                <a:pos x="33" y="4"/>
                              </a:cxn>
                              <a:cxn ang="0">
                                <a:pos x="6" y="52"/>
                              </a:cxn>
                              <a:cxn ang="0">
                                <a:pos x="3" y="53"/>
                              </a:cxn>
                            </a:cxnLst>
                            <a:rect l="0" t="0" r="r" b="b"/>
                            <a:pathLst>
                              <a:path w="34" h="53">
                                <a:moveTo>
                                  <a:pt x="3" y="53"/>
                                </a:moveTo>
                                <a:cubicBezTo>
                                  <a:pt x="3" y="53"/>
                                  <a:pt x="2" y="53"/>
                                  <a:pt x="2" y="53"/>
                                </a:cubicBezTo>
                                <a:cubicBezTo>
                                  <a:pt x="1" y="52"/>
                                  <a:pt x="0" y="50"/>
                                  <a:pt x="1" y="49"/>
                                </a:cubicBezTo>
                                <a:cubicBezTo>
                                  <a:pt x="29" y="1"/>
                                  <a:pt x="29" y="1"/>
                                  <a:pt x="29" y="1"/>
                                </a:cubicBezTo>
                                <a:cubicBezTo>
                                  <a:pt x="29" y="0"/>
                                  <a:pt x="31" y="0"/>
                                  <a:pt x="32" y="0"/>
                                </a:cubicBezTo>
                                <a:cubicBezTo>
                                  <a:pt x="33" y="1"/>
                                  <a:pt x="34" y="3"/>
                                  <a:pt x="33" y="4"/>
                                </a:cubicBezTo>
                                <a:cubicBezTo>
                                  <a:pt x="6" y="52"/>
                                  <a:pt x="6" y="52"/>
                                  <a:pt x="6" y="52"/>
                                </a:cubicBezTo>
                                <a:cubicBezTo>
                                  <a:pt x="5" y="53"/>
                                  <a:pt x="4" y="53"/>
                                  <a:pt x="3" y="53"/>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s:wsp>
                        <wps:cNvPr id="1425" name="Freeform 1425"/>
                        <wps:cNvSpPr>
                          <a:spLocks/>
                        </wps:cNvSpPr>
                        <wps:spPr bwMode="auto">
                          <a:xfrm>
                            <a:off x="435311" y="98994"/>
                            <a:ext cx="9178" cy="93094"/>
                          </a:xfrm>
                          <a:custGeom>
                            <a:avLst/>
                            <a:gdLst/>
                            <a:ahLst/>
                            <a:cxnLst>
                              <a:cxn ang="0">
                                <a:pos x="3" y="60"/>
                              </a:cxn>
                              <a:cxn ang="0">
                                <a:pos x="0" y="58"/>
                              </a:cxn>
                              <a:cxn ang="0">
                                <a:pos x="0" y="2"/>
                              </a:cxn>
                              <a:cxn ang="0">
                                <a:pos x="3" y="0"/>
                              </a:cxn>
                              <a:cxn ang="0">
                                <a:pos x="6" y="2"/>
                              </a:cxn>
                              <a:cxn ang="0">
                                <a:pos x="6" y="58"/>
                              </a:cxn>
                              <a:cxn ang="0">
                                <a:pos x="3" y="60"/>
                              </a:cxn>
                            </a:cxnLst>
                            <a:rect l="0" t="0" r="r" b="b"/>
                            <a:pathLst>
                              <a:path w="6" h="60">
                                <a:moveTo>
                                  <a:pt x="3" y="60"/>
                                </a:moveTo>
                                <a:cubicBezTo>
                                  <a:pt x="2" y="60"/>
                                  <a:pt x="0" y="59"/>
                                  <a:pt x="0" y="58"/>
                                </a:cubicBezTo>
                                <a:cubicBezTo>
                                  <a:pt x="0" y="2"/>
                                  <a:pt x="0" y="2"/>
                                  <a:pt x="0" y="2"/>
                                </a:cubicBezTo>
                                <a:cubicBezTo>
                                  <a:pt x="0" y="1"/>
                                  <a:pt x="2" y="0"/>
                                  <a:pt x="3" y="0"/>
                                </a:cubicBezTo>
                                <a:cubicBezTo>
                                  <a:pt x="4" y="0"/>
                                  <a:pt x="6" y="1"/>
                                  <a:pt x="6" y="2"/>
                                </a:cubicBezTo>
                                <a:cubicBezTo>
                                  <a:pt x="6" y="58"/>
                                  <a:pt x="6" y="58"/>
                                  <a:pt x="6" y="58"/>
                                </a:cubicBezTo>
                                <a:cubicBezTo>
                                  <a:pt x="6" y="59"/>
                                  <a:pt x="4" y="60"/>
                                  <a:pt x="3" y="60"/>
                                </a:cubicBezTo>
                                <a:close/>
                              </a:path>
                            </a:pathLst>
                          </a:custGeom>
                          <a:solidFill>
                            <a:srgbClr val="A6DAE9"/>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D12E42" id="Group 1394" o:spid="_x0000_s1026" alt="&quot;&quot;" style="position:absolute;margin-left:3.9pt;margin-top:8.9pt;width:22.3pt;height:22.45pt;z-index:251712512;mso-position-horizontal-relative:margin;mso-width-relative:margin;mso-height-relative:margin" coordsize="8811,8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">
                <v:oval id="Oval 1395" o:spid="_x0000_s1027" style="position:absolute;width:8811;height:8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" fillcolor="#83b14c" stroked="f"/>
                <v:shape id="Freeform 1396" o:spid="_x0000_s1028" style="position:absolute;left:2851;top:2432;width:5684;height:6287;visibility:visible;mso-wrap-style:square;v-text-anchor:top" coordsize="3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" path="m155,406c253,387,333,318,367,226,179,39,179,39,179,39,161,15,132,,100,,45,,,45,,100v,4,2,50,40,99c51,213,49,243,49,243v-2,,-2,,-2,c44,243,42,245,42,248v,2,,3,1,4c43,252,43,252,43,252v6,6,6,6,6,6c49,260,49,260,49,260v-2,,-2,,-2,c44,260,42,263,42,265v,2,,3,1,4c43,269,43,269,43,269v6,6,6,6,6,6c49,277,49,277,49,277v-2,,-2,,-2,c44,277,42,280,42,283v,1,,3,2,4c43,287,43,287,43,287v6,5,6,5,6,5c49,296,49,296,49,296v,2,2,5,4,6c53,303,54,304,55,305v-1,1,-1,1,-1,1l155,406xe" fillcolor="#83b14c" stroked="f">
                  <v:path arrowok="t" o:connecttype="custom" o:connectlocs="155,406;367,226;179,39;100,0;0,100;40,199;49,243;47,243;42,248;43,252;43,252;49,258;49,260;47,260;42,265;43,269;43,269;49,275;49,277;47,277;42,283;44,287;43,287;49,292;49,296;53,302;55,305;54,306;155,406" o:connectangles="0,0,0,0,0,0,0,0,0,0,0,0,0,0,0,0,0,0,0,0,0,0,0,0,0,0,0,0,0"/>
                </v:shape>
                <v:shape id="Freeform 1397" o:spid="_x0000_s1029" style="position:absolute;left:3671;top:7001;width:1455;height:203;visibility:visible;mso-wrap-style:square;v-text-anchor:top" coordsize="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" path="m87,13c7,13,7,13,7,13,3,13,,10,,6,,3,3,,7,,87,,87,,87,v4,,7,3,7,6c94,10,91,13,87,13xe" fillcolor="#2c5871" stroked="f">
                  <v:path arrowok="t" o:connecttype="custom" o:connectlocs="87,13;7,13;0,6;7,0;87,0;94,6;87,13" o:connectangles="0,0,0,0,0,0,0"/>
                </v:shape>
                <v:shape id="Freeform 1398" o:spid="_x0000_s1030" style="position:absolute;left:2851;top:2432;width:3095;height:3763;visibility:visible;mso-wrap-style:square;v-text-anchor:top" coordsize="2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" path="m,100c,45,45,,100,v55,,100,45,100,100c200,104,198,150,160,199v-11,15,-9,44,-9,44c135,243,123,243,107,243v-5,,-9,,-14,c77,243,64,243,49,243v,,2,-29,-9,-44c2,150,,104,,100xe" stroked="f">
                  <v:path arrowok="t" o:connecttype="custom" o:connectlocs="0,100;100,0;200,100;160,199;151,243;107,243;93,243;49,243;40,199;0,100" o:connectangles="0,0,0,0,0,0,0,0,0,0"/>
                </v:shape>
                <v:shape id="Freeform 1399" o:spid="_x0000_s1031" style="position:absolute;left:2851;top:2432;width:1548;height:3763;visibility:visible;mso-wrap-style:square;v-text-anchor:top" coordsize="1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" path="m100,243v-16,,-36,,-51,c49,243,51,214,40,199,2,150,,104,,100,,45,45,,100,e" stroked="f">
                  <v:path arrowok="t" o:connecttype="custom" o:connectlocs="100,243;49,243;40,199;0,100;100,0" o:connectangles="0,0,0,0,0"/>
                </v:shape>
                <v:shape id="Freeform 1400" o:spid="_x0000_s1032" style="position:absolute;left:4399;top:2760;width:1225;height:121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" path="m79,79v-9,,-9,,-9,c70,41,39,9,,9,,,,,,,44,,79,36,79,79xe" stroked="f">
                  <v:path arrowok="t" o:connecttype="custom" o:connectlocs="79,79;70,79;0,9;0,0;79,79" o:connectangles="0,0,0,0,0"/>
                </v:shape>
                <v:shape id="Freeform 1401" o:spid="_x0000_s1033" style="position:absolute;left:4602;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" path="m21,248l,246,40,,61,2,21,248r,xe" fillcolor="#0e303f" stroked="f">
                  <v:path arrowok="t" o:connecttype="custom" o:connectlocs="21,248;0,246;40,0;61,2;21,248;21,248" o:connectangles="0,0,0,0,0,0"/>
                </v:shape>
                <v:shape id="Freeform 1402" o:spid="_x0000_s1034" style="position:absolute;left:3795;top:4694;width:400;height:1625;visibility:visible;mso-wrap-style:square;v-text-anchor:top" coordsize="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" path="m40,248l,2,21,,61,246r-21,2l40,248xe" fillcolor="#0e303f" stroked="f">
                  <v:path arrowok="t" o:connecttype="custom" o:connectlocs="40,248;0,2;21,0;61,246;40,248;40,248" o:connectangles="0,0,0,0,0,0"/>
                </v:shape>
                <v:shape id="Freeform 1403" o:spid="_x0000_s1035" style="position:absolute;left:3887;top:4694;width:1036;height:216;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" path="m67,14v-3,,-5,-3,-6,-6c60,7,59,5,59,5v-1,,-2,2,-2,3c56,11,54,14,51,14v-4,,-6,-3,-7,-6c44,7,43,5,42,5v,,-1,2,-2,3c39,11,37,14,34,14v-4,,-5,-3,-6,-6c27,7,26,5,26,5v-1,,-2,2,-3,3c22,11,21,14,17,14v-3,,-5,-3,-6,-6c10,7,9,5,9,5,8,5,7,7,7,8,6,11,4,14,,14,,10,,10,,10,1,10,2,7,2,6,4,4,5,,9,v3,,5,4,6,6c16,7,17,10,17,10v1,,2,-3,2,-4c20,4,22,,26,v3,,5,4,6,6c32,7,33,10,34,10v,,1,-3,2,-4c37,4,39,,42,v4,,5,4,6,6c49,7,50,10,51,10v,,1,-3,2,-4c54,4,55,,59,v3,,5,4,6,6c66,7,67,10,67,10v,4,,4,,4xe" fillcolor="#0e303f" stroked="f">
                  <v:path arrowok="t" o:connecttype="custom" o:connectlocs="67,14;61,8;59,5;57,8;51,14;44,8;42,5;40,8;34,14;28,8;26,5;23,8;17,14;11,8;9,5;7,8;0,14;0,10;2,6;9,0;15,6;17,10;19,6;26,0;32,6;34,10;36,6;42,0;48,6;51,10;53,6;59,0;65,6;67,10;67,14" o:connectangles="0,0,0,0,0,0,0,0,0,0,0,0,0,0,0,0,0,0,0,0,0,0,0,0,0,0,0,0,0,0,0,0,0,0,0"/>
                </v:shape>
                <v:shape id="Freeform 1404" o:spid="_x0000_s1036" style="position:absolute;left:3612;top:6195;width:1573;height:911;visibility:visible;mso-wrap-style:square;v-text-anchor:top" coordsize="1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" path="m102,v,53,,53,,53c102,56,99,59,96,59,6,59,6,59,6,59,3,59,,56,,53,,,,,,l102,xe" fillcolor="#0e303f" stroked="f">
                  <v:path arrowok="t" o:connecttype="custom" o:connectlocs="102,0;102,53;96,59;6,59;0,53;0,0;102,0" o:connectangles="0,0,0,0,0,0,0"/>
                </v:shape>
                <v:shape id="Freeform 1405" o:spid="_x0000_s1037" style="position:absolute;left:3579;top:6273;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" path="m250,l,,250,xe" fillcolor="#0e303f" stroked="f">
                  <v:path arrowok="t" o:connecttype="custom" o:connectlocs="250,0;0,0;250,0" o:connectangles="0,0,0"/>
                </v:shape>
                <v:line id="Line 436" o:spid="_x0000_s1038" style="position:absolute;flip:x;visibility:visible;mso-wrap-style:square" from="3579,6273" to="521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" stroked="f"/>
                <v:shape id="Freeform 1407" o:spid="_x0000_s1039" style="position:absolute;left:3500;top:6195;width:1797;height:157;visibility:visible;mso-wrap-style:square;v-text-anchor:top" coordsize="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" path="m111,10c5,10,5,10,5,10,2,10,,8,,5,,2,2,,5,,111,,111,,111,v3,,5,2,5,5c116,8,114,10,111,10xe" fillcolor="#2c5871" stroked="f">
                  <v:path arrowok="t" o:connecttype="custom" o:connectlocs="111,10;5,10;0,5;5,0;111,0;116,5;111,10" o:connectangles="0,0,0,0,0,0,0"/>
                </v:shape>
                <v:shape id="Freeform 1408" o:spid="_x0000_s1040" style="position:absolute;left:3579;top:6536;width:1639;height:6;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" path="m250,l,,250,xe" fillcolor="#0e303f" stroked="f">
                  <v:path arrowok="t" o:connecttype="custom" o:connectlocs="250,0;0,0;250,0" o:connectangles="0,0,0"/>
                </v:shape>
                <v:line id="Line 439" o:spid="_x0000_s1041" style="position:absolute;flip:x;visibility:visible;mso-wrap-style:square" from="3579,6536" to="5218,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" stroked="f"/>
                <v:shape id="Freeform 1410" o:spid="_x0000_s1042" style="position:absolute;left:3500;top:6457;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" path="m111,11c5,11,5,11,5,11,2,11,,8,,5,,3,2,,5,,111,,111,,111,v3,,5,3,5,5c116,8,114,11,111,11xe" fillcolor="#2c5871" stroked="f">
                  <v:path arrowok="t" o:connecttype="custom" o:connectlocs="111,11;5,11;0,5;5,0;111,0;116,5;111,11" o:connectangles="0,0,0,0,0,0,0"/>
                </v:shape>
                <v:shape id="Freeform 1411" o:spid="_x0000_s1043" style="position:absolute;left:3579;top:6811;width:1639;height:7;visibility:visible;mso-wrap-style:square;v-text-anchor:top" coordsize="2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" path="m250,l,,250,xe" fillcolor="#0e303f" stroked="f">
                  <v:path arrowok="t" o:connecttype="custom" o:connectlocs="250,0;0,0;250,0" o:connectangles="0,0,0"/>
                </v:shape>
                <v:line id="Line 442" o:spid="_x0000_s1044" style="position:absolute;flip:x;visibility:visible;mso-wrap-style:square" from="3579,6811" to="5218,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" stroked="f"/>
                <v:shape id="Freeform 1413" o:spid="_x0000_s1045" style="position:absolute;left:3500;top:6719;width:1797;height:171;visibility:visible;mso-wrap-style:square;v-text-anchor:top" coordsize="1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" path="m111,11c5,11,5,11,5,11,2,11,,8,,6,,3,2,,5,,111,,111,,111,v3,,5,3,5,6c116,8,114,11,111,11xe" fillcolor="#2c5871" stroked="f">
                  <v:path arrowok="t" o:connecttype="custom" o:connectlocs="111,11;5,11;0,6;5,0;111,0;116,6;111,11" o:connectangles="0,0,0,0,0,0,0"/>
                </v:shape>
                <v:shape id="Freeform 1414" o:spid="_x0000_s1046"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" path="m3,60c2,60,,59,,58,,2,,2,,2,,1,2,,3,,4,,6,1,6,2v,56,,56,,56c6,59,4,60,3,60xe" fillcolor="#a6dae9" stroked="f">
                  <v:path arrowok="t" o:connecttype="custom" o:connectlocs="3,60;0,58;0,2;3,0;6,2;6,58;3,60" o:connectangles="0,0,0,0,0,0,0"/>
                </v:shape>
                <v:shape id="Freeform 1415" o:spid="_x0000_s1047" style="position:absolute;left:2832;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" path="m31,53v-1,,-2,,-3,-1c1,4,1,4,1,4,,3,,1,2,,3,,5,,5,1,33,49,33,49,33,49v1,1,,3,-1,4c32,53,31,53,31,53xe" fillcolor="#a6dae9" stroked="f">
                  <v:path arrowok="t" o:connecttype="custom" o:connectlocs="31,53;28,52;1,4;2,0;5,1;33,49;32,53;31,53" o:connectangles="0,0,0,0,0,0,0,0"/>
                </v:shape>
                <v:shape id="Freeform 1416" o:spid="_x0000_s1048" style="position:absolute;left:1717;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" path="m51,34v,,-1,-1,-1,-1c2,6,2,6,2,6,1,5,,3,1,2,2,1,3,,5,1,52,29,52,29,52,29v2,,2,2,1,3c53,33,52,34,51,34xe" fillcolor="#a6dae9" stroked="f">
                  <v:path arrowok="t" o:connecttype="custom" o:connectlocs="51,34;50,33;2,6;1,2;5,1;52,29;53,32;51,34" o:connectangles="0,0,0,0,0,0,0,0"/>
                </v:shape>
                <v:shape id="Freeform 1417" o:spid="_x0000_s1049" style="position:absolute;left:1330;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" path="m57,5c2,5,2,5,2,5,1,5,,4,,2,,1,1,,2,,57,,57,,57,v2,,3,1,3,2c60,4,59,5,57,5xe" fillcolor="#a6dae9" stroked="f">
                  <v:path arrowok="t" o:connecttype="custom" o:connectlocs="57,5;2,5;0,2;2,0;57,0;60,2;57,5" o:connectangles="0,0,0,0,0,0,0"/>
                </v:shape>
                <v:shape id="Freeform 1418" o:spid="_x0000_s1050" style="position:absolute;left:1717;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" path="m3,33c2,33,2,32,1,32,,30,1,29,2,28,50,,50,,50,v1,,3,,3,1c54,3,54,4,52,5,5,33,5,33,5,33v-1,,-1,,-2,xe" fillcolor="#a6dae9" stroked="f">
                  <v:path arrowok="t" o:connecttype="custom" o:connectlocs="3,33;1,32;2,28;50,0;53,1;52,5;5,33;3,33" o:connectangles="0,0,0,0,0,0,0,0"/>
                </v:shape>
                <v:shape id="Freeform 1419" o:spid="_x0000_s1051" style="position:absolute;left:2832;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" path="m3,54v,,-1,-1,-1,-1c1,52,,51,1,50,28,2,28,2,28,2,29,1,31,,32,1v1,1,2,2,1,3c5,52,5,52,5,52v,1,-1,2,-2,2xe" fillcolor="#a6dae9" stroked="f">
                  <v:path arrowok="t" o:connecttype="custom" o:connectlocs="3,54;2,53;1,50;28,2;32,1;33,4;5,52;3,54" o:connectangles="0,0,0,0,0,0,0,0"/>
                </v:shape>
                <v:shape id="Freeform 1420" o:spid="_x0000_s1052" style="position:absolute;left:5434;top:5900;width:531;height:839;visibility:visible;mso-wrap-style:square;v-text-anchor:top" coordsize="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" path="m31,54v-1,,-2,-1,-2,-2c1,4,1,4,1,4,,3,1,2,2,1,3,,5,1,6,2,33,50,33,50,33,50v1,1,1,2,-1,3c32,53,31,54,31,54xe" fillcolor="#a6dae9" stroked="f">
                  <v:path arrowok="t" o:connecttype="custom" o:connectlocs="31,54;29,52;1,4;2,1;6,2;33,50;32,53;31,54" o:connectangles="0,0,0,0,0,0,0,0"/>
                </v:shape>
                <v:shape id="Freeform 1421" o:spid="_x0000_s1053" style="position:absolute;left:6241;top:5113;width:839;height:511;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" path="m51,33v-1,,-1,,-2,-1c2,5,2,5,2,5,,4,,3,1,1,1,,3,,4,,52,28,52,28,52,28v1,1,2,2,1,3c52,32,52,33,51,33xe" fillcolor="#a6dae9" stroked="f">
                  <v:path arrowok="t" o:connecttype="custom" o:connectlocs="51,33;49,32;2,5;1,1;4,0;52,28;53,31;51,33" o:connectangles="0,0,0,0,0,0,0,0"/>
                </v:shape>
                <v:shape id="Freeform 1422" o:spid="_x0000_s1054" style="position:absolute;left:6536;top:4025;width:931;height:78;visibility:visible;mso-wrap-style:square;v-text-anchor:top" coordsize="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" path="m58,5c3,5,3,5,3,5,1,5,,4,,2,,1,1,,3,,58,,58,,58,v1,,2,1,2,2c60,4,59,5,58,5xe" fillcolor="#a6dae9" stroked="f">
                  <v:path arrowok="t" o:connecttype="custom" o:connectlocs="58,5;3,5;0,2;3,0;58,0;60,2;58,5" o:connectangles="0,0,0,0,0,0,0"/>
                </v:shape>
                <v:shape id="Freeform 1423" o:spid="_x0000_s1055" style="position:absolute;left:6241;top:2491;width:839;height:531;visibility:visible;mso-wrap-style:square;v-text-anchor:top" coordsize="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" path="m3,34c2,34,1,33,1,32,,31,,29,1,29,49,1,49,1,49,1v2,-1,3,,4,1c54,3,53,5,52,6,4,33,4,33,4,33v,,-1,1,-1,1xe" fillcolor="#a6dae9" stroked="f">
                  <v:path arrowok="t" o:connecttype="custom" o:connectlocs="3,34;1,32;1,29;49,1;53,2;52,6;4,33;3,34" o:connectangles="0,0,0,0,0,0,0,0"/>
                </v:shape>
                <v:shape id="Freeform 1424" o:spid="_x0000_s1056" style="position:absolute;left:5434;top:1396;width:531;height:819;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" path="m3,53v,,-1,,-1,c1,52,,50,1,49,29,1,29,1,29,1,29,,31,,32,v1,1,2,3,1,4c6,52,6,52,6,52,5,53,4,53,3,53xe" fillcolor="#a6dae9" stroked="f">
                  <v:path arrowok="t" o:connecttype="custom" o:connectlocs="3,53;2,53;1,49;29,1;32,0;33,4;6,52;3,53" o:connectangles="0,0,0,0,0,0,0,0"/>
                </v:shape>
                <v:shape id="Freeform 1425" o:spid="_x0000_s1057" style="position:absolute;left:4353;top:989;width:91;height:931;visibility:visible;mso-wrap-style:square;v-text-anchor:top" coordsize="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" path="m3,60c2,60,,59,,58,,2,,2,,2,,1,2,,3,,4,,6,1,6,2v,56,,56,,56c6,59,4,60,3,60xe" fillcolor="#a6dae9" stroked="f">
                  <v:path arrowok="t" o:connecttype="custom" o:connectlocs="3,60;0,58;0,2;3,0;6,2;6,58;3,60" o:connectangles="0,0,0,0,0,0,0"/>
                </v:shape>
                <w10:wrap anchorx="margin"/>
              </v:group>
            </w:pict>
          </mc:Fallback>
        </mc:AlternateContent>
      </w:r>
      <w:r w:rsidRPr="00D10406">
        <w:rPr>
          <w:b/>
          <w:i/>
          <w:iCs/>
        </w:rPr>
        <w:t xml:space="preserve">Tip: </w:t>
      </w:r>
      <w:r w:rsidRPr="00D10406">
        <w:rPr>
          <w:i/>
          <w:iCs/>
        </w:rPr>
        <w:t xml:space="preserve">If Other is selected as a reason for closure, additional information is required in the </w:t>
      </w:r>
      <w:r w:rsidRPr="00D10406">
        <w:rPr>
          <w:b/>
          <w:i/>
          <w:iCs/>
        </w:rPr>
        <w:t>Closure description</w:t>
      </w:r>
      <w:r w:rsidRPr="00D10406">
        <w:rPr>
          <w:i/>
          <w:iCs/>
        </w:rPr>
        <w:t xml:space="preserve"> box. </w:t>
      </w:r>
      <w:bookmarkStart w:id="73" w:name="_Toc173931385"/>
    </w:p>
    <w:p w14:paraId="64CD7D5D" w14:textId="77777777" w:rsidR="00C433BF" w:rsidRDefault="00C433BF" w:rsidP="00D10406">
      <w:pPr>
        <w:spacing w:before="400"/>
        <w:ind w:left="567"/>
        <w:rPr>
          <w:i/>
          <w:iCs/>
        </w:rPr>
      </w:pPr>
    </w:p>
    <w:p w14:paraId="6537DA36" w14:textId="77777777" w:rsidR="00AD092B" w:rsidRDefault="00AD092B">
      <w:pPr>
        <w:suppressAutoHyphens w:val="0"/>
        <w:spacing w:before="120" w:after="120" w:line="240" w:lineRule="auto"/>
        <w:rPr>
          <w:rFonts w:asciiTheme="majorHAnsi" w:eastAsiaTheme="majorEastAsia" w:hAnsiTheme="majorHAnsi" w:cstheme="majorBidi"/>
          <w:b/>
          <w:color w:val="85367B"/>
          <w:sz w:val="34"/>
          <w:szCs w:val="34"/>
        </w:rPr>
      </w:pPr>
      <w:r>
        <w:br w:type="page"/>
      </w:r>
    </w:p>
    <w:p w14:paraId="27015C98" w14:textId="7573595A" w:rsidR="00C433BF" w:rsidRDefault="00C433BF" w:rsidP="00FC6313">
      <w:pPr>
        <w:pStyle w:val="Heading2"/>
      </w:pPr>
      <w:bookmarkStart w:id="74" w:name="_Toc174022615"/>
      <w:r>
        <w:lastRenderedPageBreak/>
        <w:t>Plan status definitions</w:t>
      </w:r>
      <w:bookmarkEnd w:id="74"/>
    </w:p>
    <w:tbl>
      <w:tblPr>
        <w:tblStyle w:val="PlainTable2"/>
        <w:tblW w:w="0" w:type="auto"/>
        <w:tblLook w:val="04A0" w:firstRow="1" w:lastRow="0" w:firstColumn="1" w:lastColumn="0" w:noHBand="0" w:noVBand="1"/>
      </w:tblPr>
      <w:tblGrid>
        <w:gridCol w:w="2122"/>
        <w:gridCol w:w="6938"/>
      </w:tblGrid>
      <w:tr w:rsidR="00C433BF" w14:paraId="39FE28F4" w14:textId="77777777" w:rsidTr="0019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071AFA" w14:textId="2F0FBC21" w:rsidR="00C433BF" w:rsidRDefault="00C433BF" w:rsidP="00C433BF">
            <w:r>
              <w:t>Draft</w:t>
            </w:r>
          </w:p>
        </w:tc>
        <w:tc>
          <w:tcPr>
            <w:tcW w:w="6938" w:type="dxa"/>
          </w:tcPr>
          <w:p w14:paraId="03E46373" w14:textId="77777777"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rFonts w:ascii="Arial" w:eastAsiaTheme="minorHAnsi" w:hAnsi="Arial"/>
                <w:b w:val="0"/>
                <w:bCs w:val="0"/>
                <w:color w:val="auto"/>
              </w:rPr>
            </w:pPr>
            <w:r w:rsidRPr="00191167">
              <w:rPr>
                <w:b w:val="0"/>
                <w:bCs w:val="0"/>
              </w:rPr>
              <w:t xml:space="preserve">This means that the behaviour support practitioner is developing the plan. </w:t>
            </w:r>
          </w:p>
          <w:p w14:paraId="6BC7D2EB" w14:textId="77777777"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b w:val="0"/>
                <w:bCs w:val="0"/>
              </w:rPr>
            </w:pPr>
            <w:r w:rsidRPr="00191167">
              <w:rPr>
                <w:b w:val="0"/>
                <w:bCs w:val="0"/>
              </w:rPr>
              <w:t xml:space="preserve">The Implementing Provider cannot view the plan when it is in draft status. When the practitioner clicks 'send draft' from the Details tab on the left-hand side of the page the status will change to 'pending'. </w:t>
            </w:r>
          </w:p>
          <w:p w14:paraId="0DA2CF7A" w14:textId="6BF37EA6" w:rsidR="00C433BF" w:rsidRDefault="00C433BF" w:rsidP="00C433BF">
            <w:pPr>
              <w:cnfStyle w:val="100000000000" w:firstRow="1" w:lastRow="0" w:firstColumn="0" w:lastColumn="0" w:oddVBand="0" w:evenVBand="0" w:oddHBand="0" w:evenHBand="0" w:firstRowFirstColumn="0" w:firstRowLastColumn="0" w:lastRowFirstColumn="0" w:lastRowLastColumn="0"/>
            </w:pPr>
            <w:r w:rsidRPr="00191167">
              <w:rPr>
                <w:b w:val="0"/>
                <w:bCs w:val="0"/>
              </w:rPr>
              <w:t>Best practice is for the practitioner to contact the implementing provider/s to advise the plan has been lodged on the Commission portal.</w:t>
            </w:r>
          </w:p>
        </w:tc>
      </w:tr>
      <w:tr w:rsidR="00C433BF" w14:paraId="2D9715C5" w14:textId="77777777" w:rsidTr="00191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75E3DE" w14:textId="1BC6617B" w:rsidR="00C433BF" w:rsidRDefault="00C433BF" w:rsidP="00C433BF">
            <w:r>
              <w:t>Pending</w:t>
            </w:r>
          </w:p>
        </w:tc>
        <w:tc>
          <w:tcPr>
            <w:tcW w:w="6938" w:type="dxa"/>
          </w:tcPr>
          <w:p w14:paraId="2E0808B5" w14:textId="77777777" w:rsidR="00C433BF" w:rsidRDefault="00C433BF" w:rsidP="00C433BF">
            <w:pPr>
              <w:cnfStyle w:val="000000100000" w:firstRow="0" w:lastRow="0" w:firstColumn="0" w:lastColumn="0" w:oddVBand="0" w:evenVBand="0" w:oddHBand="1" w:evenHBand="0" w:firstRowFirstColumn="0" w:firstRowLastColumn="0" w:lastRowFirstColumn="0" w:lastRowLastColumn="0"/>
            </w:pPr>
            <w:r>
              <w:t xml:space="preserve">This means that the plan has been lodged by the behaviour support practitioner. </w:t>
            </w:r>
          </w:p>
          <w:p w14:paraId="0542C653" w14:textId="77777777" w:rsidR="00C433BF" w:rsidRDefault="00C433BF" w:rsidP="00C433BF">
            <w:pPr>
              <w:cnfStyle w:val="000000100000" w:firstRow="0" w:lastRow="0" w:firstColumn="0" w:lastColumn="0" w:oddVBand="0" w:evenVBand="0" w:oddHBand="1" w:evenHBand="0" w:firstRowFirstColumn="0" w:firstRowLastColumn="0" w:lastRowFirstColumn="0" w:lastRowLastColumn="0"/>
            </w:pPr>
            <w:r w:rsidRPr="00BB36BB">
              <w:t xml:space="preserve">An implementing provider cannot complete monthly reporting when a plan has a status of ‘pending’. The plan must be ‘active’ to complete </w:t>
            </w:r>
            <w:r>
              <w:t xml:space="preserve">monthly reporting. </w:t>
            </w:r>
          </w:p>
          <w:p w14:paraId="53B3A393" w14:textId="6DBF04F6" w:rsidR="00C433BF" w:rsidRDefault="00C433BF" w:rsidP="00C433BF">
            <w:pPr>
              <w:cnfStyle w:val="000000100000" w:firstRow="0" w:lastRow="0" w:firstColumn="0" w:lastColumn="0" w:oddVBand="0" w:evenVBand="0" w:oddHBand="1" w:evenHBand="0" w:firstRowFirstColumn="0" w:firstRowLastColumn="0" w:lastRowFirstColumn="0" w:lastRowLastColumn="0"/>
            </w:pPr>
            <w:r>
              <w:t>If changes need to be made when a plan has a status of ‘pending’, the practitioner can change the plan status back to ‘draft’, make the necessary amendments and then change the status back to ‘pending’.</w:t>
            </w:r>
          </w:p>
        </w:tc>
      </w:tr>
      <w:tr w:rsidR="00C433BF" w14:paraId="3B54CE1F" w14:textId="77777777" w:rsidTr="00191167">
        <w:tc>
          <w:tcPr>
            <w:cnfStyle w:val="001000000000" w:firstRow="0" w:lastRow="0" w:firstColumn="1" w:lastColumn="0" w:oddVBand="0" w:evenVBand="0" w:oddHBand="0" w:evenHBand="0" w:firstRowFirstColumn="0" w:firstRowLastColumn="0" w:lastRowFirstColumn="0" w:lastRowLastColumn="0"/>
            <w:tcW w:w="2122" w:type="dxa"/>
          </w:tcPr>
          <w:p w14:paraId="182AF877" w14:textId="466665A6" w:rsidR="00C433BF" w:rsidRDefault="00C433BF" w:rsidP="00C433BF">
            <w:r>
              <w:t>Active</w:t>
            </w:r>
          </w:p>
        </w:tc>
        <w:tc>
          <w:tcPr>
            <w:tcW w:w="6938" w:type="dxa"/>
          </w:tcPr>
          <w:p w14:paraId="2227B14F" w14:textId="77777777" w:rsidR="00C433BF" w:rsidRDefault="00C433BF" w:rsidP="00C433BF">
            <w:pPr>
              <w:cnfStyle w:val="000000000000" w:firstRow="0" w:lastRow="0" w:firstColumn="0" w:lastColumn="0" w:oddVBand="0" w:evenVBand="0" w:oddHBand="0" w:evenHBand="0" w:firstRowFirstColumn="0" w:firstRowLastColumn="0" w:lastRowFirstColumn="0" w:lastRowLastColumn="0"/>
            </w:pPr>
            <w:r>
              <w:t xml:space="preserve">This means that the behaviour support plan has been activated by the implementing provider. </w:t>
            </w:r>
          </w:p>
          <w:p w14:paraId="438AB529" w14:textId="67C9F9CA" w:rsidR="00C433BF" w:rsidRDefault="00C433BF" w:rsidP="00C433BF">
            <w:pPr>
              <w:cnfStyle w:val="000000000000" w:firstRow="0" w:lastRow="0" w:firstColumn="0" w:lastColumn="0" w:oddVBand="0" w:evenVBand="0" w:oddHBand="0" w:evenHBand="0" w:firstRowFirstColumn="0" w:firstRowLastColumn="0" w:lastRowFirstColumn="0" w:lastRowLastColumn="0"/>
            </w:pPr>
            <w:r>
              <w:t xml:space="preserve">No changes can be made to an active plan. A new plan will have to be lodged. To save time, a copy of the plan can be made by going to the </w:t>
            </w:r>
            <w:r>
              <w:rPr>
                <w:b/>
              </w:rPr>
              <w:t xml:space="preserve">Details </w:t>
            </w:r>
            <w:r>
              <w:t xml:space="preserve">page and clicking the </w:t>
            </w:r>
            <w:r>
              <w:rPr>
                <w:b/>
              </w:rPr>
              <w:t>C</w:t>
            </w:r>
            <w:r w:rsidRPr="009D5DF5">
              <w:rPr>
                <w:b/>
              </w:rPr>
              <w:t>opy</w:t>
            </w:r>
            <w:r>
              <w:t xml:space="preserve"> button.</w:t>
            </w:r>
          </w:p>
        </w:tc>
      </w:tr>
      <w:tr w:rsidR="00C433BF" w14:paraId="05D00135" w14:textId="77777777" w:rsidTr="00191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744823" w14:textId="5B93704B" w:rsidR="00C433BF" w:rsidRDefault="00C433BF" w:rsidP="00C433BF">
            <w:r>
              <w:t>Partially Active</w:t>
            </w:r>
          </w:p>
        </w:tc>
        <w:tc>
          <w:tcPr>
            <w:tcW w:w="6938" w:type="dxa"/>
          </w:tcPr>
          <w:p w14:paraId="13809877" w14:textId="77777777" w:rsidR="00C433BF" w:rsidRDefault="00C433BF" w:rsidP="00C433BF">
            <w:pPr>
              <w:cnfStyle w:val="000000100000" w:firstRow="0" w:lastRow="0" w:firstColumn="0" w:lastColumn="0" w:oddVBand="0" w:evenVBand="0" w:oddHBand="1" w:evenHBand="0" w:firstRowFirstColumn="0" w:firstRowLastColumn="0" w:lastRowFirstColumn="0" w:lastRowLastColumn="0"/>
            </w:pPr>
            <w:r>
              <w:t xml:space="preserve">This means that there is more than one implementing provider. </w:t>
            </w:r>
          </w:p>
          <w:p w14:paraId="6B004E7D" w14:textId="4765D533" w:rsidR="00C433BF" w:rsidRDefault="00C433BF" w:rsidP="00C433BF">
            <w:pPr>
              <w:cnfStyle w:val="000000100000" w:firstRow="0" w:lastRow="0" w:firstColumn="0" w:lastColumn="0" w:oddVBand="0" w:evenVBand="0" w:oddHBand="1" w:evenHBand="0" w:firstRowFirstColumn="0" w:firstRowLastColumn="0" w:lastRowFirstColumn="0" w:lastRowLastColumn="0"/>
            </w:pPr>
            <w:r>
              <w:t>The status will show as ‘partially active’ until ALL implementing providers have activated the plan. Implementing Providers that have activated the plan can commence monthly reporting</w:t>
            </w:r>
          </w:p>
        </w:tc>
      </w:tr>
      <w:tr w:rsidR="00C433BF" w14:paraId="0F1E9F44" w14:textId="77777777" w:rsidTr="00191167">
        <w:tc>
          <w:tcPr>
            <w:cnfStyle w:val="001000000000" w:firstRow="0" w:lastRow="0" w:firstColumn="1" w:lastColumn="0" w:oddVBand="0" w:evenVBand="0" w:oddHBand="0" w:evenHBand="0" w:firstRowFirstColumn="0" w:firstRowLastColumn="0" w:lastRowFirstColumn="0" w:lastRowLastColumn="0"/>
            <w:tcW w:w="2122" w:type="dxa"/>
          </w:tcPr>
          <w:p w14:paraId="17CB0208" w14:textId="68513895" w:rsidR="00C433BF" w:rsidRDefault="00C433BF" w:rsidP="00C433BF">
            <w:r>
              <w:t>Closed</w:t>
            </w:r>
          </w:p>
        </w:tc>
        <w:tc>
          <w:tcPr>
            <w:tcW w:w="6938" w:type="dxa"/>
          </w:tcPr>
          <w:p w14:paraId="2B374208" w14:textId="77777777" w:rsidR="00C433BF" w:rsidRDefault="00C433BF" w:rsidP="00C433BF">
            <w:pPr>
              <w:cnfStyle w:val="000000000000" w:firstRow="0" w:lastRow="0" w:firstColumn="0" w:lastColumn="0" w:oddVBand="0" w:evenVBand="0" w:oddHBand="0" w:evenHBand="0" w:firstRowFirstColumn="0" w:firstRowLastColumn="0" w:lastRowFirstColumn="0" w:lastRowLastColumn="0"/>
            </w:pPr>
            <w:r>
              <w:t xml:space="preserve">This means that the behaviour support plan has been closed and no changes can be made to the plan. </w:t>
            </w:r>
          </w:p>
          <w:p w14:paraId="01ECFAC3" w14:textId="77777777" w:rsidR="00C433BF" w:rsidRDefault="00C433BF" w:rsidP="00C433BF">
            <w:pPr>
              <w:cnfStyle w:val="000000000000" w:firstRow="0" w:lastRow="0" w:firstColumn="0" w:lastColumn="0" w:oddVBand="0" w:evenVBand="0" w:oddHBand="0" w:evenHBand="0" w:firstRowFirstColumn="0" w:firstRowLastColumn="0" w:lastRowFirstColumn="0" w:lastRowLastColumn="0"/>
            </w:pPr>
            <w:r>
              <w:t>Behaviour support plans cannot be re-activated once they have been closed. If a plan has been closed in error, it will need to be re-lodged. A new behaviour support plan will need to be lodged if one is required.</w:t>
            </w:r>
          </w:p>
          <w:p w14:paraId="6219B416" w14:textId="7B5CB3BF" w:rsidR="00C433BF" w:rsidRDefault="00C433BF" w:rsidP="00C433BF">
            <w:pPr>
              <w:cnfStyle w:val="000000000000" w:firstRow="0" w:lastRow="0" w:firstColumn="0" w:lastColumn="0" w:oddVBand="0" w:evenVBand="0" w:oddHBand="0" w:evenHBand="0" w:firstRowFirstColumn="0" w:firstRowLastColumn="0" w:lastRowFirstColumn="0" w:lastRowLastColumn="0"/>
            </w:pPr>
            <w:r w:rsidRPr="00AB5269">
              <w:t>Monthly reporting will also cease against this plan and any further reporting will need to be completed through the reportable incidents function on the portal until a new plan with authorisation is in place</w:t>
            </w:r>
            <w:r>
              <w:t>.</w:t>
            </w:r>
          </w:p>
        </w:tc>
      </w:tr>
    </w:tbl>
    <w:p w14:paraId="1DE448F3" w14:textId="77777777" w:rsidR="00191167" w:rsidRDefault="00191167">
      <w:r>
        <w:rPr>
          <w:b/>
          <w:bCs/>
        </w:rPr>
        <w:br w:type="page"/>
      </w:r>
    </w:p>
    <w:tbl>
      <w:tblPr>
        <w:tblStyle w:val="PlainTable2"/>
        <w:tblW w:w="0" w:type="auto"/>
        <w:tblLook w:val="04A0" w:firstRow="1" w:lastRow="0" w:firstColumn="1" w:lastColumn="0" w:noHBand="0" w:noVBand="1"/>
      </w:tblPr>
      <w:tblGrid>
        <w:gridCol w:w="2122"/>
        <w:gridCol w:w="6938"/>
      </w:tblGrid>
      <w:tr w:rsidR="00C433BF" w:rsidRPr="00191167" w14:paraId="4344EEC0" w14:textId="77777777" w:rsidTr="00191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D09D11" w14:textId="587865C0" w:rsidR="00C433BF" w:rsidRDefault="00C433BF" w:rsidP="00C433BF">
            <w:r>
              <w:lastRenderedPageBreak/>
              <w:t>Expired</w:t>
            </w:r>
          </w:p>
        </w:tc>
        <w:tc>
          <w:tcPr>
            <w:tcW w:w="6938" w:type="dxa"/>
          </w:tcPr>
          <w:p w14:paraId="7D5F2D18" w14:textId="77777777"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rFonts w:cs="Arial"/>
                <w:b w:val="0"/>
                <w:bCs w:val="0"/>
              </w:rPr>
            </w:pPr>
            <w:r w:rsidRPr="00191167">
              <w:rPr>
                <w:rFonts w:cs="Arial"/>
                <w:b w:val="0"/>
                <w:bCs w:val="0"/>
              </w:rPr>
              <w:t xml:space="preserve">This means the end date of the behaviour support plan has been reached. </w:t>
            </w:r>
          </w:p>
          <w:p w14:paraId="4751E722" w14:textId="77777777"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rFonts w:cs="Arial"/>
                <w:b w:val="0"/>
                <w:bCs w:val="0"/>
              </w:rPr>
            </w:pPr>
            <w:r w:rsidRPr="00191167">
              <w:rPr>
                <w:rFonts w:cs="Arial"/>
                <w:b w:val="0"/>
                <w:bCs w:val="0"/>
              </w:rPr>
              <w:t xml:space="preserve">Monthly reporting can be completed on a plan with an ‘expired’ status. This function is useful when an implementing provider is awaiting a new plan to be uploaded onto the NDIS Commission Portal. </w:t>
            </w:r>
          </w:p>
          <w:p w14:paraId="722652D7" w14:textId="2C1CCF1B" w:rsidR="00C433BF" w:rsidRPr="00191167" w:rsidRDefault="00C433BF" w:rsidP="00C433BF">
            <w:pPr>
              <w:cnfStyle w:val="100000000000" w:firstRow="1" w:lastRow="0" w:firstColumn="0" w:lastColumn="0" w:oddVBand="0" w:evenVBand="0" w:oddHBand="0" w:evenHBand="0" w:firstRowFirstColumn="0" w:firstRowLastColumn="0" w:lastRowFirstColumn="0" w:lastRowLastColumn="0"/>
              <w:rPr>
                <w:b w:val="0"/>
                <w:bCs w:val="0"/>
              </w:rPr>
            </w:pPr>
            <w:r w:rsidRPr="00191167">
              <w:rPr>
                <w:rFonts w:cs="Arial"/>
                <w:b w:val="0"/>
                <w:bCs w:val="0"/>
              </w:rPr>
              <w:t>Comprehensive behaviour support plans must be developed within 6 months of being engaged and comprehensive behaviour support plans must be reviewed every 12 months or if there is a change in circumstances that requires the behaviour support plan to be amended</w:t>
            </w:r>
          </w:p>
        </w:tc>
      </w:tr>
    </w:tbl>
    <w:p w14:paraId="51ACF857" w14:textId="77777777" w:rsidR="00C433BF" w:rsidRPr="00C433BF" w:rsidRDefault="00C433BF" w:rsidP="00C433BF"/>
    <w:p w14:paraId="5F724654" w14:textId="77777777" w:rsidR="00D10406" w:rsidRDefault="00D10406" w:rsidP="00191167">
      <w:pPr>
        <w:spacing w:before="400"/>
        <w:rPr>
          <w:rFonts w:eastAsia="Times New Roman"/>
          <w:b/>
          <w:color w:val="85367B"/>
          <w:sz w:val="34"/>
          <w:szCs w:val="34"/>
        </w:rPr>
      </w:pPr>
    </w:p>
    <w:p w14:paraId="6A389475" w14:textId="1B17144B" w:rsidR="00C03787" w:rsidRPr="00EC188E" w:rsidRDefault="00C03787" w:rsidP="00292D88">
      <w:pPr>
        <w:pStyle w:val="Heading2"/>
        <w:rPr>
          <w:rFonts w:eastAsia="Times New Roman"/>
        </w:rPr>
      </w:pPr>
      <w:bookmarkStart w:id="75" w:name="_Toc174022616"/>
      <w:r>
        <w:rPr>
          <w:rFonts w:eastAsia="Times New Roman"/>
        </w:rPr>
        <w:t xml:space="preserve">Contact </w:t>
      </w:r>
      <w:r w:rsidRPr="00EC188E">
        <w:rPr>
          <w:rFonts w:eastAsia="Times New Roman"/>
        </w:rPr>
        <w:t>us</w:t>
      </w:r>
      <w:bookmarkEnd w:id="73"/>
      <w:bookmarkEnd w:id="75"/>
    </w:p>
    <w:p w14:paraId="17A42C91" w14:textId="77777777" w:rsidR="00C03787" w:rsidRPr="00EC188E" w:rsidRDefault="00C03787" w:rsidP="00C03787">
      <w:pPr>
        <w:suppressAutoHyphens w:val="0"/>
        <w:rPr>
          <w:rFonts w:cs="Calibri"/>
          <w:szCs w:val="22"/>
        </w:rPr>
      </w:pPr>
      <w:r w:rsidRPr="00EC188E">
        <w:rPr>
          <w:rFonts w:cs="Calibri"/>
          <w:b/>
          <w:bCs/>
          <w:szCs w:val="22"/>
        </w:rPr>
        <w:t>Call: 1800 035 544</w:t>
      </w:r>
      <w:r w:rsidRPr="00EC188E">
        <w:rPr>
          <w:rFonts w:cs="Calibri"/>
          <w:szCs w:val="22"/>
        </w:rPr>
        <w:t> (free call from landlines). Our contact centre is open 9.00am to 4.30pm in the NT, 9.00am to 5.00pm in the ACT, NSW, QLD, SA, TAS and VIC Monday to Friday, excluding public holidays.</w:t>
      </w:r>
    </w:p>
    <w:p w14:paraId="104E64E9" w14:textId="77777777" w:rsidR="00C03787" w:rsidRPr="00EC188E" w:rsidRDefault="00C03787" w:rsidP="00C03787">
      <w:pPr>
        <w:suppressAutoHyphens w:val="0"/>
        <w:rPr>
          <w:rFonts w:cs="Calibri"/>
          <w:bCs/>
          <w:szCs w:val="22"/>
        </w:rPr>
      </w:pPr>
      <w:r w:rsidRPr="00EC188E">
        <w:rPr>
          <w:rFonts w:cs="Calibri"/>
          <w:b/>
          <w:bCs/>
          <w:szCs w:val="22"/>
        </w:rPr>
        <w:t xml:space="preserve">Email: </w:t>
      </w:r>
      <w:hyperlink r:id="rId79" w:history="1">
        <w:r w:rsidRPr="00C47E4B">
          <w:rPr>
            <w:rStyle w:val="Hyperlink"/>
            <w:rFonts w:cs="Calibri"/>
            <w:bCs/>
            <w:szCs w:val="22"/>
          </w:rPr>
          <w:t>behavioursupport@ndiscommission.gov.au</w:t>
        </w:r>
      </w:hyperlink>
    </w:p>
    <w:p w14:paraId="2A81F4E5" w14:textId="77777777" w:rsidR="00C03787" w:rsidRPr="00644AB6" w:rsidRDefault="00C03787" w:rsidP="00C03787">
      <w:pPr>
        <w:suppressAutoHyphens w:val="0"/>
        <w:rPr>
          <w:rFonts w:cs="Calibri"/>
          <w:szCs w:val="22"/>
        </w:rPr>
      </w:pPr>
      <w:r w:rsidRPr="00EC188E">
        <w:rPr>
          <w:rFonts w:cs="Calibri"/>
          <w:b/>
          <w:szCs w:val="22"/>
        </w:rPr>
        <w:t>Website:</w:t>
      </w:r>
      <w:r w:rsidRPr="00EC188E">
        <w:rPr>
          <w:rFonts w:cs="Calibri"/>
          <w:szCs w:val="22"/>
        </w:rPr>
        <w:t xml:space="preserve"> </w:t>
      </w:r>
      <w:hyperlink r:id="rId80" w:history="1">
        <w:r w:rsidRPr="00EC188E">
          <w:rPr>
            <w:rFonts w:cs="Calibri"/>
            <w:color w:val="943C84"/>
            <w:szCs w:val="22"/>
            <w:u w:val="single"/>
          </w:rPr>
          <w:t>www.ndiscommission.gov.au</w:t>
        </w:r>
      </w:hyperlink>
    </w:p>
    <w:p w14:paraId="4268EFC6" w14:textId="6FC2D058" w:rsidR="00CB64BD" w:rsidRPr="00CB64BD" w:rsidRDefault="00CB64BD" w:rsidP="00280CD6"/>
    <w:sectPr w:rsidR="00CB64BD" w:rsidRPr="00CB64BD" w:rsidSect="006E6C6D">
      <w:headerReference w:type="default" r:id="rId81"/>
      <w:footerReference w:type="default" r:id="rId82"/>
      <w:headerReference w:type="first" r:id="rId83"/>
      <w:footerReference w:type="first" r:id="rId84"/>
      <w:type w:val="continuous"/>
      <w:pgSz w:w="11906" w:h="16838" w:code="9"/>
      <w:pgMar w:top="1134" w:right="1418" w:bottom="1134" w:left="1418"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7EACD" w14:textId="77777777" w:rsidR="00D60F2E" w:rsidRDefault="00D60F2E" w:rsidP="008E21DE">
      <w:pPr>
        <w:spacing w:before="0" w:after="0"/>
      </w:pPr>
      <w:r>
        <w:separator/>
      </w:r>
    </w:p>
  </w:endnote>
  <w:endnote w:type="continuationSeparator" w:id="0">
    <w:p w14:paraId="3C8194EF" w14:textId="77777777" w:rsidR="00D60F2E" w:rsidRDefault="00D60F2E"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FC436" w14:textId="77777777" w:rsidR="00C2698C" w:rsidRDefault="00FD66D7" w:rsidP="00362AB6">
    <w:pPr>
      <w:pStyle w:val="Footer"/>
    </w:pPr>
    <w:r>
      <w:rPr>
        <w:b/>
        <w:bCs/>
        <w:noProof/>
        <w:lang w:eastAsia="en-AU"/>
      </w:rPr>
      <mc:AlternateContent>
        <mc:Choice Requires="wps">
          <w:drawing>
            <wp:inline distT="0" distB="0" distL="0" distR="0" wp14:anchorId="7EEB74B6" wp14:editId="29E9648D">
              <wp:extent cx="5734800" cy="75600"/>
              <wp:effectExtent l="0" t="0" r="0" b="635"/>
              <wp:docPr id="8" name="Rectangle 8"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AA2BEE" id="Rectangle 8"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3DEC44B8" w14:textId="79F657DA" w:rsidR="008E5D09" w:rsidRDefault="00812CD9" w:rsidP="00812CD9">
    <w:pPr>
      <w:jc w:val="center"/>
      <w:rPr>
        <w:rFonts w:asciiTheme="minorHAnsi" w:eastAsiaTheme="minorHAnsi" w:hAnsiTheme="minorHAnsi"/>
        <w:color w:val="auto"/>
      </w:rPr>
    </w:pPr>
    <w:r w:rsidRPr="00812CD9">
      <w:rPr>
        <w:rFonts w:asciiTheme="minorHAnsi" w:eastAsiaTheme="minorHAnsi" w:hAnsiTheme="minorHAnsi"/>
        <w:color w:val="auto"/>
      </w:rPr>
      <w:fldChar w:fldCharType="begin"/>
    </w:r>
    <w:r w:rsidRPr="00812CD9">
      <w:rPr>
        <w:rFonts w:asciiTheme="minorHAnsi" w:eastAsiaTheme="minorHAnsi" w:hAnsiTheme="minorHAnsi"/>
        <w:color w:val="auto"/>
      </w:rPr>
      <w:instrText xml:space="preserve"> PAGE   \* MERGEFORMAT </w:instrText>
    </w:r>
    <w:r w:rsidRPr="00812CD9">
      <w:rPr>
        <w:rFonts w:asciiTheme="minorHAnsi" w:eastAsiaTheme="minorHAnsi" w:hAnsiTheme="minorHAnsi"/>
        <w:color w:val="auto"/>
      </w:rPr>
      <w:fldChar w:fldCharType="separate"/>
    </w:r>
    <w:r w:rsidRPr="00812CD9">
      <w:rPr>
        <w:rFonts w:asciiTheme="minorHAnsi" w:eastAsiaTheme="minorHAnsi" w:hAnsiTheme="minorHAnsi"/>
        <w:noProof/>
        <w:color w:val="auto"/>
      </w:rPr>
      <w:t>1</w:t>
    </w:r>
    <w:r w:rsidRPr="00812CD9">
      <w:rPr>
        <w:rFonts w:asciiTheme="minorHAnsi" w:eastAsiaTheme="minorHAnsi" w:hAnsiTheme="minorHAnsi"/>
        <w:noProof/>
        <w:color w:val="auto"/>
      </w:rPr>
      <w:fldChar w:fldCharType="end"/>
    </w:r>
  </w:p>
  <w:p w14:paraId="4B3B9EE4" w14:textId="5DD17156" w:rsidR="00D82B5B" w:rsidRPr="00080615" w:rsidRDefault="008E5D09" w:rsidP="008E5D09">
    <w:pPr>
      <w:pStyle w:val="Footer"/>
      <w:rPr>
        <w:noProof/>
      </w:rPr>
    </w:pPr>
    <w:r>
      <w:rPr>
        <w:sz w:val="18"/>
        <w:szCs w:val="18"/>
      </w:rPr>
      <w:t xml:space="preserve">NDIS Commission Portal Quick Reference Guide: Specialist Behaviour Support providers: </w:t>
    </w:r>
    <w:r w:rsidR="00D82B5B">
      <w:rPr>
        <w:noProof/>
      </w:rPr>
      <w:t>How to lodge a behaviour support plan</w:t>
    </w:r>
    <w:r>
      <w:rPr>
        <w:noProof/>
      </w:rPr>
      <w:t xml:space="preserve"> - V</w:t>
    </w:r>
    <w:r w:rsidR="00D82B5B">
      <w:rPr>
        <w:noProof/>
      </w:rPr>
      <w:t>4 August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CD194" w14:textId="77777777" w:rsidR="009F4EAA" w:rsidRDefault="00AA094B" w:rsidP="00080615">
    <w:pPr>
      <w:pStyle w:val="Footer"/>
      <w:rPr>
        <w:sz w:val="18"/>
        <w:szCs w:val="18"/>
      </w:rPr>
    </w:pPr>
    <w:r>
      <w:rPr>
        <w:b/>
        <w:bCs/>
        <w:noProof/>
        <w:lang w:eastAsia="en-AU"/>
      </w:rPr>
      <mc:AlternateContent>
        <mc:Choice Requires="wps">
          <w:drawing>
            <wp:inline distT="0" distB="0" distL="0" distR="0" wp14:anchorId="5AFB1385" wp14:editId="6D28B260">
              <wp:extent cx="5734050" cy="76200"/>
              <wp:effectExtent l="0" t="0" r="0" b="0"/>
              <wp:docPr id="7" name="Rectangle 7"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A98E11" id="Rectangle 7"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4080DA01" w14:textId="13DBC31A" w:rsidR="008E21DE" w:rsidRPr="00080615" w:rsidRDefault="004D4273" w:rsidP="00080615">
    <w:pPr>
      <w:pStyle w:val="Footer"/>
    </w:pPr>
    <w:r w:rsidRPr="00362AB6">
      <w:rPr>
        <w:sz w:val="18"/>
        <w:szCs w:val="18"/>
      </w:rPr>
      <w:t>NDIS Quality and Safeguards Commission</w:t>
    </w:r>
    <w:r>
      <w:tab/>
    </w:r>
    <w:r w:rsidR="00812CD9">
      <w:fldChar w:fldCharType="begin"/>
    </w:r>
    <w:r w:rsidR="00812CD9">
      <w:instrText xml:space="preserve"> PAGE   \* MERGEFORMAT </w:instrText>
    </w:r>
    <w:r w:rsidR="00812CD9">
      <w:fldChar w:fldCharType="separate"/>
    </w:r>
    <w:r w:rsidR="00812CD9">
      <w:rPr>
        <w:noProof/>
      </w:rPr>
      <w:t>1</w:t>
    </w:r>
    <w:r w:rsidR="00812CD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A2573" w14:textId="77777777" w:rsidR="00D60F2E" w:rsidRDefault="00D60F2E" w:rsidP="008E21DE">
      <w:pPr>
        <w:spacing w:before="0" w:after="0"/>
      </w:pPr>
      <w:r>
        <w:separator/>
      </w:r>
    </w:p>
  </w:footnote>
  <w:footnote w:type="continuationSeparator" w:id="0">
    <w:p w14:paraId="1003F759" w14:textId="77777777" w:rsidR="00D60F2E" w:rsidRDefault="00D60F2E"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2BA54" w14:textId="77777777" w:rsidR="008B7938" w:rsidRDefault="008B7938">
    <w:pPr>
      <w:pStyle w:val="Header"/>
    </w:pPr>
  </w:p>
  <w:p w14:paraId="505323EC" w14:textId="77777777" w:rsidR="00680A20" w:rsidRDefault="00362AB6">
    <w:pPr>
      <w:pStyle w:val="Header"/>
    </w:pPr>
    <w:r>
      <w:rPr>
        <w:b w:val="0"/>
        <w:bCs/>
        <w:noProof/>
        <w:lang w:eastAsia="en-AU"/>
      </w:rPr>
      <mc:AlternateContent>
        <mc:Choice Requires="wps">
          <w:drawing>
            <wp:inline distT="0" distB="0" distL="0" distR="0" wp14:anchorId="24B8E2A6" wp14:editId="63DBB63F">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34B9E1"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FE4B5" w14:textId="77777777" w:rsidR="00182709" w:rsidRDefault="00182709">
    <w:pPr>
      <w:pStyle w:val="Header"/>
    </w:pPr>
    <w:r>
      <w:rPr>
        <w:noProof/>
        <w:lang w:eastAsia="en-AU"/>
      </w:rPr>
      <w:ptab w:relativeTo="margin" w:alignment="left" w:leader="none"/>
    </w:r>
    <w:r w:rsidR="00EE737C">
      <w:rPr>
        <w:noProof/>
        <w:lang w:eastAsia="en-AU"/>
      </w:rPr>
      <w:drawing>
        <wp:inline distT="0" distB="0" distL="0" distR="0" wp14:anchorId="79C34791" wp14:editId="539D776B">
          <wp:extent cx="3404235" cy="1223842"/>
          <wp:effectExtent l="0" t="0" r="5715" b="0"/>
          <wp:docPr id="11" name="Picture 11"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D0B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055F63"/>
    <w:multiLevelType w:val="multilevel"/>
    <w:tmpl w:val="AADC4F72"/>
    <w:lvl w:ilvl="0">
      <w:start w:val="1"/>
      <w:numFmt w:val="none"/>
      <w:lvlText w:val="10."/>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E63E8F"/>
    <w:multiLevelType w:val="hybridMultilevel"/>
    <w:tmpl w:val="7054C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F52CEB"/>
    <w:multiLevelType w:val="hybridMultilevel"/>
    <w:tmpl w:val="82461DB0"/>
    <w:lvl w:ilvl="0" w:tplc="2012D1DC">
      <w:start w:val="1"/>
      <w:numFmt w:val="bullet"/>
      <w:lvlText w:val=""/>
      <w:lvlJc w:val="left"/>
      <w:pPr>
        <w:ind w:left="927" w:hanging="360"/>
      </w:pPr>
      <w:rPr>
        <w:rFonts w:ascii="Symbol" w:hAnsi="Symbol" w:hint="default"/>
        <w:color w:val="auto"/>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start w:val="1"/>
      <w:numFmt w:val="bullet"/>
      <w:lvlText w:val=""/>
      <w:lvlJc w:val="left"/>
      <w:pPr>
        <w:ind w:left="3087" w:hanging="360"/>
      </w:pPr>
      <w:rPr>
        <w:rFonts w:ascii="Symbol" w:hAnsi="Symbol" w:hint="default"/>
      </w:rPr>
    </w:lvl>
    <w:lvl w:ilvl="4" w:tplc="FFFFFFFF">
      <w:start w:val="1"/>
      <w:numFmt w:val="bullet"/>
      <w:lvlText w:val="o"/>
      <w:lvlJc w:val="left"/>
      <w:pPr>
        <w:ind w:left="3807" w:hanging="360"/>
      </w:pPr>
      <w:rPr>
        <w:rFonts w:ascii="Courier New" w:hAnsi="Courier New" w:cs="Courier New" w:hint="default"/>
      </w:rPr>
    </w:lvl>
    <w:lvl w:ilvl="5" w:tplc="FFFFFFFF">
      <w:start w:val="1"/>
      <w:numFmt w:val="bullet"/>
      <w:lvlText w:val=""/>
      <w:lvlJc w:val="left"/>
      <w:pPr>
        <w:ind w:left="4527" w:hanging="360"/>
      </w:pPr>
      <w:rPr>
        <w:rFonts w:ascii="Wingdings" w:hAnsi="Wingdings" w:hint="default"/>
      </w:rPr>
    </w:lvl>
    <w:lvl w:ilvl="6" w:tplc="FFFFFFFF">
      <w:start w:val="1"/>
      <w:numFmt w:val="bullet"/>
      <w:lvlText w:val=""/>
      <w:lvlJc w:val="left"/>
      <w:pPr>
        <w:ind w:left="5247" w:hanging="360"/>
      </w:pPr>
      <w:rPr>
        <w:rFonts w:ascii="Symbol" w:hAnsi="Symbol" w:hint="default"/>
      </w:rPr>
    </w:lvl>
    <w:lvl w:ilvl="7" w:tplc="FFFFFFFF">
      <w:start w:val="1"/>
      <w:numFmt w:val="bullet"/>
      <w:lvlText w:val="o"/>
      <w:lvlJc w:val="left"/>
      <w:pPr>
        <w:ind w:left="5967" w:hanging="360"/>
      </w:pPr>
      <w:rPr>
        <w:rFonts w:ascii="Courier New" w:hAnsi="Courier New" w:cs="Courier New" w:hint="default"/>
      </w:rPr>
    </w:lvl>
    <w:lvl w:ilvl="8" w:tplc="FFFFFFFF">
      <w:start w:val="1"/>
      <w:numFmt w:val="bullet"/>
      <w:lvlText w:val=""/>
      <w:lvlJc w:val="left"/>
      <w:pPr>
        <w:ind w:left="6687" w:hanging="360"/>
      </w:pPr>
      <w:rPr>
        <w:rFonts w:ascii="Wingdings" w:hAnsi="Wingdings" w:hint="default"/>
      </w:rPr>
    </w:lvl>
  </w:abstractNum>
  <w:abstractNum w:abstractNumId="8"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9"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456C7067"/>
    <w:multiLevelType w:val="hybridMultilevel"/>
    <w:tmpl w:val="CC067582"/>
    <w:lvl w:ilvl="0" w:tplc="2012D1DC">
      <w:start w:val="1"/>
      <w:numFmt w:val="bullet"/>
      <w:lvlText w:val=""/>
      <w:lvlJc w:val="left"/>
      <w:pPr>
        <w:ind w:left="927" w:hanging="360"/>
      </w:pPr>
      <w:rPr>
        <w:rFonts w:ascii="Symbol" w:hAnsi="Symbol" w:hint="default"/>
        <w:color w:val="auto"/>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3C7479E"/>
    <w:multiLevelType w:val="hybridMultilevel"/>
    <w:tmpl w:val="5B4021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8615703"/>
    <w:multiLevelType w:val="multilevel"/>
    <w:tmpl w:val="803CF862"/>
    <w:numStyleLink w:val="List1Numbered"/>
  </w:abstractNum>
  <w:abstractNum w:abstractNumId="15" w15:restartNumberingAfterBreak="0">
    <w:nsid w:val="6D4F423B"/>
    <w:multiLevelType w:val="multilevel"/>
    <w:tmpl w:val="4A7CCC2C"/>
    <w:numStyleLink w:val="DefaultBullets"/>
  </w:abstractNum>
  <w:abstractNum w:abstractNumId="1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790B67C4"/>
    <w:multiLevelType w:val="multilevel"/>
    <w:tmpl w:val="FE688822"/>
    <w:numStyleLink w:val="BoxedBullets"/>
  </w:abstractNum>
  <w:abstractNum w:abstractNumId="18" w15:restartNumberingAfterBreak="0">
    <w:nsid w:val="7D3934DB"/>
    <w:multiLevelType w:val="hybridMultilevel"/>
    <w:tmpl w:val="EDDEE0F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16cid:durableId="1309743837">
    <w:abstractNumId w:val="1"/>
  </w:num>
  <w:num w:numId="2" w16cid:durableId="253782048">
    <w:abstractNumId w:val="11"/>
  </w:num>
  <w:num w:numId="3" w16cid:durableId="1696616457">
    <w:abstractNumId w:val="17"/>
  </w:num>
  <w:num w:numId="4" w16cid:durableId="1945531998">
    <w:abstractNumId w:val="8"/>
  </w:num>
  <w:num w:numId="5" w16cid:durableId="1903632718">
    <w:abstractNumId w:val="3"/>
  </w:num>
  <w:num w:numId="6" w16cid:durableId="311757190">
    <w:abstractNumId w:val="2"/>
  </w:num>
  <w:num w:numId="7" w16cid:durableId="926690857">
    <w:abstractNumId w:val="14"/>
  </w:num>
  <w:num w:numId="8" w16cid:durableId="731196901">
    <w:abstractNumId w:val="13"/>
  </w:num>
  <w:num w:numId="9" w16cid:durableId="1628000011">
    <w:abstractNumId w:val="4"/>
  </w:num>
  <w:num w:numId="10" w16cid:durableId="144127100">
    <w:abstractNumId w:val="16"/>
  </w:num>
  <w:num w:numId="11" w16cid:durableId="542596200">
    <w:abstractNumId w:val="1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454375088">
    <w:abstractNumId w:val="9"/>
  </w:num>
  <w:num w:numId="13" w16cid:durableId="184056117">
    <w:abstractNumId w:val="0"/>
  </w:num>
  <w:num w:numId="14" w16cid:durableId="338701284">
    <w:abstractNumId w:val="12"/>
  </w:num>
  <w:num w:numId="15" w16cid:durableId="411583891">
    <w:abstractNumId w:val="6"/>
  </w:num>
  <w:num w:numId="16" w16cid:durableId="2136633631">
    <w:abstractNumId w:val="18"/>
  </w:num>
  <w:num w:numId="17" w16cid:durableId="735321220">
    <w:abstractNumId w:val="5"/>
  </w:num>
  <w:num w:numId="18" w16cid:durableId="1884973798">
    <w:abstractNumId w:val="7"/>
  </w:num>
  <w:num w:numId="19" w16cid:durableId="180828059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59E"/>
    <w:rsid w:val="00006045"/>
    <w:rsid w:val="00010095"/>
    <w:rsid w:val="00012B75"/>
    <w:rsid w:val="0002578F"/>
    <w:rsid w:val="00043D08"/>
    <w:rsid w:val="00045129"/>
    <w:rsid w:val="000454EC"/>
    <w:rsid w:val="0005522A"/>
    <w:rsid w:val="000553F1"/>
    <w:rsid w:val="00062042"/>
    <w:rsid w:val="0006297B"/>
    <w:rsid w:val="00063E8A"/>
    <w:rsid w:val="00075198"/>
    <w:rsid w:val="00080615"/>
    <w:rsid w:val="0008321A"/>
    <w:rsid w:val="0009260F"/>
    <w:rsid w:val="00096322"/>
    <w:rsid w:val="000A1BCD"/>
    <w:rsid w:val="000A6537"/>
    <w:rsid w:val="000C252F"/>
    <w:rsid w:val="000F3A54"/>
    <w:rsid w:val="000F48FC"/>
    <w:rsid w:val="001171D1"/>
    <w:rsid w:val="00127BA7"/>
    <w:rsid w:val="00135532"/>
    <w:rsid w:val="00147377"/>
    <w:rsid w:val="00182709"/>
    <w:rsid w:val="00191167"/>
    <w:rsid w:val="00192D12"/>
    <w:rsid w:val="001A5534"/>
    <w:rsid w:val="001C0114"/>
    <w:rsid w:val="001C214E"/>
    <w:rsid w:val="001F5175"/>
    <w:rsid w:val="001F5B96"/>
    <w:rsid w:val="00201052"/>
    <w:rsid w:val="00220BFF"/>
    <w:rsid w:val="00231AAC"/>
    <w:rsid w:val="0024097A"/>
    <w:rsid w:val="002566D5"/>
    <w:rsid w:val="00257E51"/>
    <w:rsid w:val="0026002A"/>
    <w:rsid w:val="00265D69"/>
    <w:rsid w:val="00273762"/>
    <w:rsid w:val="002804D3"/>
    <w:rsid w:val="00280CD6"/>
    <w:rsid w:val="002900E7"/>
    <w:rsid w:val="00292D88"/>
    <w:rsid w:val="002A56A3"/>
    <w:rsid w:val="002A7447"/>
    <w:rsid w:val="002B5CCA"/>
    <w:rsid w:val="002E2EFB"/>
    <w:rsid w:val="002F742D"/>
    <w:rsid w:val="003106AE"/>
    <w:rsid w:val="0031154A"/>
    <w:rsid w:val="0034048C"/>
    <w:rsid w:val="003449A0"/>
    <w:rsid w:val="00345DA0"/>
    <w:rsid w:val="003555FC"/>
    <w:rsid w:val="00362AB6"/>
    <w:rsid w:val="00387AD4"/>
    <w:rsid w:val="003A011B"/>
    <w:rsid w:val="003B700C"/>
    <w:rsid w:val="003C2CE8"/>
    <w:rsid w:val="003D6185"/>
    <w:rsid w:val="003F2788"/>
    <w:rsid w:val="003F29B8"/>
    <w:rsid w:val="004154E2"/>
    <w:rsid w:val="0041626A"/>
    <w:rsid w:val="00425B36"/>
    <w:rsid w:val="00450FAC"/>
    <w:rsid w:val="004C1498"/>
    <w:rsid w:val="004D4273"/>
    <w:rsid w:val="004E78E6"/>
    <w:rsid w:val="00500AC9"/>
    <w:rsid w:val="00534D53"/>
    <w:rsid w:val="00550345"/>
    <w:rsid w:val="0055175E"/>
    <w:rsid w:val="00554CEE"/>
    <w:rsid w:val="0057679A"/>
    <w:rsid w:val="005767A0"/>
    <w:rsid w:val="00586536"/>
    <w:rsid w:val="0059438B"/>
    <w:rsid w:val="005B053D"/>
    <w:rsid w:val="00625854"/>
    <w:rsid w:val="00642196"/>
    <w:rsid w:val="00651348"/>
    <w:rsid w:val="00651AF9"/>
    <w:rsid w:val="00680A20"/>
    <w:rsid w:val="00680F04"/>
    <w:rsid w:val="0069524C"/>
    <w:rsid w:val="006B2E75"/>
    <w:rsid w:val="006D6D91"/>
    <w:rsid w:val="006E5256"/>
    <w:rsid w:val="006E6C6D"/>
    <w:rsid w:val="00701148"/>
    <w:rsid w:val="0070345C"/>
    <w:rsid w:val="0070502C"/>
    <w:rsid w:val="0072059E"/>
    <w:rsid w:val="00741AB7"/>
    <w:rsid w:val="00766DC4"/>
    <w:rsid w:val="00772D3F"/>
    <w:rsid w:val="0078103B"/>
    <w:rsid w:val="00786699"/>
    <w:rsid w:val="007B13FE"/>
    <w:rsid w:val="007C0D44"/>
    <w:rsid w:val="007C72FD"/>
    <w:rsid w:val="007D7285"/>
    <w:rsid w:val="007F7F45"/>
    <w:rsid w:val="008030D7"/>
    <w:rsid w:val="00812CD9"/>
    <w:rsid w:val="00844073"/>
    <w:rsid w:val="008564CD"/>
    <w:rsid w:val="00872FE1"/>
    <w:rsid w:val="00884654"/>
    <w:rsid w:val="008A50D8"/>
    <w:rsid w:val="008A649A"/>
    <w:rsid w:val="008B7938"/>
    <w:rsid w:val="008D0429"/>
    <w:rsid w:val="008E21DE"/>
    <w:rsid w:val="008E5D09"/>
    <w:rsid w:val="0092679E"/>
    <w:rsid w:val="00934822"/>
    <w:rsid w:val="009539C8"/>
    <w:rsid w:val="0095675F"/>
    <w:rsid w:val="00975C08"/>
    <w:rsid w:val="00981F08"/>
    <w:rsid w:val="00997FE8"/>
    <w:rsid w:val="009A1972"/>
    <w:rsid w:val="009D06E2"/>
    <w:rsid w:val="009D5D6A"/>
    <w:rsid w:val="009E3042"/>
    <w:rsid w:val="009E427A"/>
    <w:rsid w:val="009F4EAA"/>
    <w:rsid w:val="00A07E4A"/>
    <w:rsid w:val="00A33217"/>
    <w:rsid w:val="00A378FF"/>
    <w:rsid w:val="00A60009"/>
    <w:rsid w:val="00A923C4"/>
    <w:rsid w:val="00AA094B"/>
    <w:rsid w:val="00AB12D5"/>
    <w:rsid w:val="00AD092B"/>
    <w:rsid w:val="00AD735D"/>
    <w:rsid w:val="00AF0899"/>
    <w:rsid w:val="00B603C0"/>
    <w:rsid w:val="00B80109"/>
    <w:rsid w:val="00B83AB4"/>
    <w:rsid w:val="00BA1902"/>
    <w:rsid w:val="00BA4FF9"/>
    <w:rsid w:val="00BA6EA7"/>
    <w:rsid w:val="00BC3BA1"/>
    <w:rsid w:val="00C03787"/>
    <w:rsid w:val="00C0421C"/>
    <w:rsid w:val="00C10202"/>
    <w:rsid w:val="00C21944"/>
    <w:rsid w:val="00C2698C"/>
    <w:rsid w:val="00C40178"/>
    <w:rsid w:val="00C433BF"/>
    <w:rsid w:val="00C52C59"/>
    <w:rsid w:val="00C7062A"/>
    <w:rsid w:val="00C90DF2"/>
    <w:rsid w:val="00CA57CC"/>
    <w:rsid w:val="00CB4D5E"/>
    <w:rsid w:val="00CB5080"/>
    <w:rsid w:val="00CB64BD"/>
    <w:rsid w:val="00CE6A16"/>
    <w:rsid w:val="00D06B21"/>
    <w:rsid w:val="00D10406"/>
    <w:rsid w:val="00D34F83"/>
    <w:rsid w:val="00D37B77"/>
    <w:rsid w:val="00D60F2E"/>
    <w:rsid w:val="00D82479"/>
    <w:rsid w:val="00D82B5B"/>
    <w:rsid w:val="00D920E5"/>
    <w:rsid w:val="00D939ED"/>
    <w:rsid w:val="00DB74AB"/>
    <w:rsid w:val="00DE63CC"/>
    <w:rsid w:val="00DF74BA"/>
    <w:rsid w:val="00E12BDB"/>
    <w:rsid w:val="00E243C4"/>
    <w:rsid w:val="00E260AC"/>
    <w:rsid w:val="00E35C99"/>
    <w:rsid w:val="00E40290"/>
    <w:rsid w:val="00E431D7"/>
    <w:rsid w:val="00E51EC5"/>
    <w:rsid w:val="00E570C4"/>
    <w:rsid w:val="00EA6BE8"/>
    <w:rsid w:val="00EC32DB"/>
    <w:rsid w:val="00EE150F"/>
    <w:rsid w:val="00EE737C"/>
    <w:rsid w:val="00F27074"/>
    <w:rsid w:val="00F30C16"/>
    <w:rsid w:val="00F30CB1"/>
    <w:rsid w:val="00F32485"/>
    <w:rsid w:val="00F33CC9"/>
    <w:rsid w:val="00F41613"/>
    <w:rsid w:val="00F6075F"/>
    <w:rsid w:val="00F64D68"/>
    <w:rsid w:val="00F9318C"/>
    <w:rsid w:val="00F935F7"/>
    <w:rsid w:val="00FC3F11"/>
    <w:rsid w:val="00FC6313"/>
    <w:rsid w:val="00FD66D7"/>
    <w:rsid w:val="00FE123F"/>
    <w:rsid w:val="00FE33AC"/>
    <w:rsid w:val="00FF4C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C3FF9"/>
  <w15:chartTrackingRefBased/>
  <w15:docId w15:val="{8AE10C33-2536-4D96-B73F-61425828B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3C4"/>
    <w:pPr>
      <w:suppressAutoHyphens/>
      <w:spacing w:before="200" w:after="200" w:line="280" w:lineRule="atLeast"/>
    </w:pPr>
    <w:rPr>
      <w:rFonts w:ascii="Calibri" w:eastAsia="Calibri" w:hAnsi="Calibri" w:cs="Times New Roman"/>
      <w:color w:val="000000"/>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1C0114"/>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ind w:right="238"/>
    </w:pPr>
  </w:style>
  <w:style w:type="paragraph" w:customStyle="1" w:styleId="Boxed2Bullet">
    <w:name w:val="Boxed 2 Bullet"/>
    <w:basedOn w:val="Boxed2Text"/>
    <w:uiPriority w:val="32"/>
    <w:rsid w:val="001C0114"/>
    <w:pPr>
      <w:numPr>
        <w:ilvl w:val="1"/>
        <w:numId w:val="3"/>
      </w:numPr>
      <w:ind w:left="568" w:hanging="284"/>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2"/>
    <w:unhideWhenUsed/>
    <w:qFormat/>
    <w:rsid w:val="00A60009"/>
    <w:pPr>
      <w:numPr>
        <w:ilvl w:val="1"/>
        <w:numId w:val="11"/>
      </w:numPr>
    </w:pPr>
  </w:style>
  <w:style w:type="paragraph" w:customStyle="1" w:styleId="Bullet3">
    <w:name w:val="Bullet 3"/>
    <w:basedOn w:val="Normal"/>
    <w:uiPriority w:val="2"/>
    <w:unhideWhenUsed/>
    <w:qFormat/>
    <w:rsid w:val="00A60009"/>
    <w:pPr>
      <w:numPr>
        <w:ilvl w:val="2"/>
        <w:numId w:val="11"/>
      </w:numPr>
    </w:pPr>
  </w:style>
  <w:style w:type="paragraph" w:styleId="Caption">
    <w:name w:val="caption"/>
    <w:basedOn w:val="Normal"/>
    <w:next w:val="Normal"/>
    <w:uiPriority w:val="19"/>
    <w:rsid w:val="00FF4C98"/>
    <w:pPr>
      <w:spacing w:before="0" w:after="480"/>
    </w:pPr>
    <w:rPr>
      <w:iCs/>
      <w:color w:val="auto"/>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05522A"/>
    <w:pPr>
      <w:keepNext/>
      <w:tabs>
        <w:tab w:val="right" w:leader="dot" w:pos="9628"/>
      </w:tabs>
      <w:spacing w:before="120" w:after="120" w:line="240" w:lineRule="auto"/>
    </w:pPr>
    <w:rPr>
      <w:rFonts w:asciiTheme="majorHAnsi" w:eastAsiaTheme="majorEastAsia" w:hAnsiTheme="majorHAnsi" w:cstheme="majorBidi"/>
      <w:noProof/>
      <w:color w:val="auto"/>
      <w:kern w:val="28"/>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ListParagraph-A">
    <w:name w:val="List Paragraph - A"/>
    <w:basedOn w:val="ListParagraph"/>
    <w:qFormat/>
    <w:rsid w:val="00F935F7"/>
    <w:pPr>
      <w:numPr>
        <w:numId w:val="12"/>
      </w:numPr>
      <w:spacing w:before="120" w:after="240"/>
      <w:contextualSpacing w:val="0"/>
    </w:pPr>
  </w:style>
  <w:style w:type="paragraph" w:styleId="ListParagraph">
    <w:name w:val="List Paragraph"/>
    <w:basedOn w:val="Normal"/>
    <w:uiPriority w:val="34"/>
    <w:unhideWhenUsed/>
    <w:qFormat/>
    <w:rsid w:val="00F935F7"/>
    <w:pPr>
      <w:ind w:left="720"/>
      <w:contextualSpacing/>
    </w:pPr>
  </w:style>
  <w:style w:type="paragraph" w:customStyle="1" w:styleId="Heading2-numbered">
    <w:name w:val="Heading 2 - numbered"/>
    <w:basedOn w:val="Heading2"/>
    <w:link w:val="Heading2-numberedChar"/>
    <w:qFormat/>
    <w:rsid w:val="00280CD6"/>
    <w:rPr>
      <w:rFonts w:ascii="Calibri" w:eastAsia="Times New Roman" w:hAnsi="Calibri" w:cs="Times New Roman"/>
    </w:rPr>
  </w:style>
  <w:style w:type="character" w:customStyle="1" w:styleId="Heading2-numberedChar">
    <w:name w:val="Heading 2 - numbered Char"/>
    <w:basedOn w:val="Heading2Char"/>
    <w:link w:val="Heading2-numbered"/>
    <w:rsid w:val="00280CD6"/>
    <w:rPr>
      <w:rFonts w:ascii="Calibri" w:eastAsia="Times New Roman" w:hAnsi="Calibri" w:cs="Times New Roman"/>
      <w:b/>
      <w:color w:val="85367B"/>
      <w:sz w:val="34"/>
      <w:szCs w:val="34"/>
    </w:rPr>
  </w:style>
  <w:style w:type="character" w:styleId="CommentReference">
    <w:name w:val="annotation reference"/>
    <w:basedOn w:val="DefaultParagraphFont"/>
    <w:uiPriority w:val="99"/>
    <w:semiHidden/>
    <w:unhideWhenUsed/>
    <w:rsid w:val="0070345C"/>
    <w:rPr>
      <w:sz w:val="16"/>
      <w:szCs w:val="16"/>
    </w:rPr>
  </w:style>
  <w:style w:type="paragraph" w:styleId="CommentText">
    <w:name w:val="annotation text"/>
    <w:basedOn w:val="Normal"/>
    <w:link w:val="CommentTextChar"/>
    <w:uiPriority w:val="99"/>
    <w:unhideWhenUsed/>
    <w:rsid w:val="0070345C"/>
    <w:pPr>
      <w:spacing w:line="240" w:lineRule="auto"/>
    </w:pPr>
    <w:rPr>
      <w:rFonts w:asciiTheme="minorHAnsi" w:eastAsiaTheme="minorHAnsi" w:hAnsiTheme="minorHAnsi" w:cstheme="minorBidi"/>
      <w:color w:val="000000" w:themeColor="text1"/>
      <w:sz w:val="20"/>
    </w:rPr>
  </w:style>
  <w:style w:type="character" w:customStyle="1" w:styleId="CommentTextChar">
    <w:name w:val="Comment Text Char"/>
    <w:basedOn w:val="DefaultParagraphFont"/>
    <w:link w:val="CommentText"/>
    <w:uiPriority w:val="99"/>
    <w:rsid w:val="0070345C"/>
  </w:style>
  <w:style w:type="paragraph" w:customStyle="1" w:styleId="pf0">
    <w:name w:val="pf0"/>
    <w:basedOn w:val="Normal"/>
    <w:rsid w:val="0070345C"/>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cf01">
    <w:name w:val="cf01"/>
    <w:basedOn w:val="DefaultParagraphFont"/>
    <w:rsid w:val="0070345C"/>
    <w:rPr>
      <w:rFonts w:ascii="Segoe UI" w:hAnsi="Segoe UI" w:cs="Segoe UI" w:hint="default"/>
      <w:i/>
      <w:iCs/>
      <w:sz w:val="18"/>
      <w:szCs w:val="18"/>
    </w:rPr>
  </w:style>
  <w:style w:type="paragraph" w:customStyle="1" w:styleId="Indentedtext">
    <w:name w:val="Indented text"/>
    <w:basedOn w:val="Bullet1"/>
    <w:qFormat/>
    <w:rsid w:val="00265D69"/>
    <w:pPr>
      <w:numPr>
        <w:numId w:val="0"/>
      </w:numPr>
      <w:spacing w:before="120" w:after="120"/>
      <w:ind w:left="720"/>
    </w:pPr>
    <w:rPr>
      <w:rFonts w:asciiTheme="minorHAnsi" w:eastAsiaTheme="minorHAnsi" w:hAnsiTheme="minorHAnsi" w:cstheme="minorBidi"/>
      <w:color w:val="000000" w:themeColor="text1"/>
    </w:rPr>
  </w:style>
  <w:style w:type="paragraph" w:customStyle="1" w:styleId="Default">
    <w:name w:val="Default"/>
    <w:rsid w:val="00C03787"/>
    <w:pPr>
      <w:autoSpaceDE w:val="0"/>
      <w:autoSpaceDN w:val="0"/>
      <w:adjustRightInd w:val="0"/>
      <w:spacing w:before="0" w:after="0"/>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701148"/>
    <w:rPr>
      <w:rFonts w:ascii="Calibri" w:eastAsia="Calibri" w:hAnsi="Calibri" w:cs="Times New Roman"/>
      <w:b/>
      <w:bCs/>
      <w:color w:val="000000"/>
    </w:rPr>
  </w:style>
  <w:style w:type="character" w:customStyle="1" w:styleId="CommentSubjectChar">
    <w:name w:val="Comment Subject Char"/>
    <w:basedOn w:val="CommentTextChar"/>
    <w:link w:val="CommentSubject"/>
    <w:uiPriority w:val="99"/>
    <w:semiHidden/>
    <w:rsid w:val="00701148"/>
    <w:rPr>
      <w:rFonts w:ascii="Calibri" w:eastAsia="Calibri" w:hAnsi="Calibri" w:cs="Times New Roman"/>
      <w:b/>
      <w:bCs/>
      <w:color w:val="000000"/>
    </w:rPr>
  </w:style>
  <w:style w:type="table" w:styleId="PlainTable2">
    <w:name w:val="Plain Table 2"/>
    <w:basedOn w:val="TableNormal"/>
    <w:uiPriority w:val="42"/>
    <w:rsid w:val="0019116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013373">
      <w:bodyDiv w:val="1"/>
      <w:marLeft w:val="0"/>
      <w:marRight w:val="0"/>
      <w:marTop w:val="0"/>
      <w:marBottom w:val="0"/>
      <w:divBdr>
        <w:top w:val="none" w:sz="0" w:space="0" w:color="auto"/>
        <w:left w:val="none" w:sz="0" w:space="0" w:color="auto"/>
        <w:bottom w:val="none" w:sz="0" w:space="0" w:color="auto"/>
        <w:right w:val="none" w:sz="0" w:space="0" w:color="auto"/>
      </w:divBdr>
    </w:div>
    <w:div w:id="193705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jpeg"/><Relationship Id="rId21" Type="http://schemas.openxmlformats.org/officeDocument/2006/relationships/image" Target="media/image12.pn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image" Target="media/image37.jpg"/><Relationship Id="rId55" Type="http://schemas.openxmlformats.org/officeDocument/2006/relationships/image" Target="media/image42.png"/><Relationship Id="rId63" Type="http://schemas.openxmlformats.org/officeDocument/2006/relationships/image" Target="media/image50.jpg"/><Relationship Id="rId68" Type="http://schemas.openxmlformats.org/officeDocument/2006/relationships/image" Target="media/image55.png"/><Relationship Id="rId76" Type="http://schemas.openxmlformats.org/officeDocument/2006/relationships/image" Target="media/image61.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40.png"/><Relationship Id="rId40" Type="http://schemas.openxmlformats.org/officeDocument/2006/relationships/image" Target="media/image27.jpe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3.png"/><Relationship Id="rId74" Type="http://schemas.openxmlformats.org/officeDocument/2006/relationships/hyperlink" Target="mailto:behavioursupport@ndiscommission.gov.au" TargetMode="External"/><Relationship Id="rId79" Type="http://schemas.openxmlformats.org/officeDocument/2006/relationships/hyperlink" Target="mailto:behavioursupport@ndiscommission.gov.au" TargetMode="External"/><Relationship Id="rId5" Type="http://schemas.openxmlformats.org/officeDocument/2006/relationships/webSettings" Target="webSettings.xml"/><Relationship Id="rId61" Type="http://schemas.openxmlformats.org/officeDocument/2006/relationships/image" Target="media/image48.jpg"/><Relationship Id="rId82"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jpeg"/><Relationship Id="rId78" Type="http://schemas.openxmlformats.org/officeDocument/2006/relationships/image" Target="media/image63.png"/><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discommission.gov.au/providers/behaviour-suppor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43" Type="http://schemas.openxmlformats.org/officeDocument/2006/relationships/image" Target="media/image30.jpeg"/><Relationship Id="rId48" Type="http://schemas.openxmlformats.org/officeDocument/2006/relationships/image" Target="media/image35.jp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hyperlink" Target="mailto:nqsc.ictsupport@ndiscommission.gov.au" TargetMode="External"/><Relationship Id="rId77" Type="http://schemas.openxmlformats.org/officeDocument/2006/relationships/image" Target="media/image62.png"/><Relationship Id="rId8" Type="http://schemas.openxmlformats.org/officeDocument/2006/relationships/hyperlink" Target="https://www.ndiscommission.gov.au/document/1021" TargetMode="External"/><Relationship Id="rId51" Type="http://schemas.openxmlformats.org/officeDocument/2006/relationships/image" Target="media/image38.jpg"/><Relationship Id="rId72" Type="http://schemas.openxmlformats.org/officeDocument/2006/relationships/image" Target="media/image58.png"/><Relationship Id="rId80" Type="http://schemas.openxmlformats.org/officeDocument/2006/relationships/hyperlink" Target="http://www.ndiscommission.gov.a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jpg"/><Relationship Id="rId62" Type="http://schemas.openxmlformats.org/officeDocument/2006/relationships/image" Target="media/image49.png"/><Relationship Id="rId70" Type="http://schemas.openxmlformats.org/officeDocument/2006/relationships/image" Target="media/image56.jpeg"/><Relationship Id="rId75" Type="http://schemas.openxmlformats.org/officeDocument/2006/relationships/image" Target="media/image60.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57" Type="http://schemas.openxmlformats.org/officeDocument/2006/relationships/image" Target="media/image44.jpg"/></Relationships>
</file>

<file path=word/_rels/header2.xml.rels><?xml version="1.0" encoding="UTF-8" standalone="yes"?>
<Relationships xmlns="http://schemas.openxmlformats.org/package/2006/relationships"><Relationship Id="rId1" Type="http://schemas.openxmlformats.org/officeDocument/2006/relationships/image" Target="media/image6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F1AFA-3246-47E3-BAD5-9DE6B92F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0</TotalTime>
  <Pages>44</Pages>
  <Words>4753</Words>
  <Characters>24564</Characters>
  <Application>Microsoft Office Word</Application>
  <DocSecurity>4</DocSecurity>
  <Lines>593</Lines>
  <Paragraphs>250</Paragraphs>
  <ScaleCrop>false</ScaleCrop>
  <HeadingPairs>
    <vt:vector size="2" baseType="variant">
      <vt:variant>
        <vt:lpstr>Title</vt:lpstr>
      </vt:variant>
      <vt:variant>
        <vt:i4>1</vt:i4>
      </vt:variant>
    </vt:vector>
  </HeadingPairs>
  <TitlesOfParts>
    <vt:vector size="1" baseType="lpstr">
      <vt:lpstr>Document template - portrait layout</vt:lpstr>
    </vt:vector>
  </TitlesOfParts>
  <Company/>
  <LinksUpToDate>false</LinksUpToDate>
  <CharactersWithSpaces>29216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 - portrait layout</dc:title>
  <dc:subject/>
  <dc:creator>WHITE, Donna</dc:creator>
  <cp:keywords>[SEC=OFFICIAL]</cp:keywords>
  <dc:description>DOTX Document template - portrait - v 2.1 (July 2023)</dc:description>
  <cp:lastModifiedBy>Jessica FARAH</cp:lastModifiedBy>
  <cp:revision>2</cp:revision>
  <dcterms:created xsi:type="dcterms:W3CDTF">2024-08-12T23:40:00Z</dcterms:created>
  <dcterms:modified xsi:type="dcterms:W3CDTF">2024-08-12T23:40:00Z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C6E30C209EB04CC6B88BBBEEF3B3CE6C</vt:lpwstr>
  </property>
  <property fmtid="{D5CDD505-2E9C-101B-9397-08002B2CF9AE}" pid="9" name="PM_ProtectiveMarkingValue_Footer">
    <vt:lpwstr>OFFICIAL</vt:lpwstr>
  </property>
  <property fmtid="{D5CDD505-2E9C-101B-9397-08002B2CF9AE}" pid="10" name="PM_Originator_Hash_SHA1">
    <vt:lpwstr>17E925C9F9811EB53A25B56AC78E1E109580A70C</vt:lpwstr>
  </property>
  <property fmtid="{D5CDD505-2E9C-101B-9397-08002B2CF9AE}" pid="11" name="PM_OriginationTimeStamp">
    <vt:lpwstr>2023-07-25T00:10:21Z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8EBB12E90409ADEEF3F7D50C5D6E41B1</vt:lpwstr>
  </property>
  <property fmtid="{D5CDD505-2E9C-101B-9397-08002B2CF9AE}" pid="21" name="PM_Hash_Salt">
    <vt:lpwstr>755545949D844F5DB0F6114A10B3DCE5</vt:lpwstr>
  </property>
  <property fmtid="{D5CDD505-2E9C-101B-9397-08002B2CF9AE}" pid="22" name="PM_Hash_SHA1">
    <vt:lpwstr>E940019DFC9718F8832FDAB32AFF1A36110ECF09</vt:lpwstr>
  </property>
  <property fmtid="{D5CDD505-2E9C-101B-9397-08002B2CF9AE}" pid="23" name="PM_OriginatorUserAccountName_SHA256">
    <vt:lpwstr>D07084E2D22A01E588D947255F1C519FBCC1856ADD72FF875EFEF942FD275075</vt:lpwstr>
  </property>
  <property fmtid="{D5CDD505-2E9C-101B-9397-08002B2CF9AE}" pid="24" name="PM_OriginatorDomainName_SHA256">
    <vt:lpwstr>CE53151D70EF3143B9B6CA1DC053F41E858E2C804CF2EE5AE813E5CCE407743B</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PMHMAC">
    <vt:lpwstr>v=2022.1;a=SHA256;h=82230221615919A8ECB870E382A4642BC222B9D24A0F534F6A9DED0544A16A16</vt:lpwstr>
  </property>
  <property fmtid="{D5CDD505-2E9C-101B-9397-08002B2CF9AE}" pid="28" name="MSIP_Label_eb34d90b-fc41-464d-af60-f74d721d0790_SetDate">
    <vt:lpwstr>2023-07-25T00:10:21Z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024f1b06756c4c50b43d2478e35a1471</vt:lpwstr>
  </property>
  <property fmtid="{D5CDD505-2E9C-101B-9397-08002B2CF9AE}" pid="35" name="PMUuid">
    <vt:lpwstr>v=2022.2;d=gov.au;g=46DD6D7C-8107-577B-BC6E-F348953B2E44</vt:lpwstr>
  </property>
</Properties>
</file>