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E8F5A" w14:textId="77777777" w:rsidR="009B193E" w:rsidRPr="00875735" w:rsidRDefault="00000000" w:rsidP="009B193E">
      <w:pPr>
        <w:pStyle w:val="Heading1"/>
        <w:spacing w:before="0" w:after="120" w:line="240" w:lineRule="auto"/>
        <w:rPr>
          <w:noProof/>
          <w:sz w:val="74"/>
          <w:szCs w:val="74"/>
          <w:lang w:val="it-IT" w:eastAsia="en-AU"/>
        </w:rPr>
      </w:pPr>
      <w:bookmarkStart w:id="0" w:name="_Toc256000000"/>
      <w:bookmarkStart w:id="1" w:name="_Toc135231026"/>
      <w:bookmarkStart w:id="2" w:name="_Toc136256378"/>
      <w:r w:rsidRPr="00875735">
        <w:rPr>
          <w:noProof/>
          <w:sz w:val="74"/>
          <w:szCs w:val="74"/>
          <w:lang w:val="it-IT" w:eastAsia="en-AU"/>
        </w:rPr>
        <w:t>Pepa o Faamatalaga o le Faavae o Agavaa o Tagata Faigaluega NDIS</w:t>
      </w:r>
      <w:bookmarkEnd w:id="0"/>
      <w:bookmarkEnd w:id="1"/>
      <w:bookmarkEnd w:id="2"/>
    </w:p>
    <w:p w14:paraId="131E66FC" w14:textId="52B9236A" w:rsidR="009B193E" w:rsidRPr="00875735" w:rsidRDefault="00000000" w:rsidP="009B193E">
      <w:pPr>
        <w:pStyle w:val="Heading2"/>
        <w:rPr>
          <w:color w:val="612C69"/>
          <w:lang w:eastAsia="en-AU"/>
        </w:rPr>
      </w:pPr>
      <w:r w:rsidRPr="00875735">
        <w:rPr>
          <w:noProof/>
          <w:color w:val="612C69"/>
          <w:lang w:eastAsia="en-AU"/>
        </w:rPr>
        <w:t xml:space="preserve">NDIS Workforce Capability Framework Information Pack </w:t>
      </w:r>
      <w:bookmarkStart w:id="3" w:name="_Toc256000001"/>
      <w:r w:rsidR="00875735">
        <w:rPr>
          <w:noProof/>
          <w:color w:val="612C69"/>
          <w:lang w:eastAsia="en-AU"/>
        </w:rPr>
        <w:br/>
      </w:r>
      <w:r w:rsidRPr="00875735">
        <w:rPr>
          <w:noProof/>
          <w:color w:val="612C69"/>
          <w:lang w:eastAsia="en-AU"/>
        </w:rPr>
        <w:t>Samoan | Gagana Samoa</w:t>
      </w:r>
      <w:bookmarkEnd w:id="3"/>
    </w:p>
    <w:p w14:paraId="10618B9F" w14:textId="77777777" w:rsidR="00D23398" w:rsidRPr="00875735" w:rsidRDefault="00000000" w:rsidP="009B193E">
      <w:pPr>
        <w:pStyle w:val="NewCoverSubtitle"/>
        <w:framePr w:w="8505" w:h="3969" w:hRule="exact" w:wrap="notBeside" w:hAnchor="page" w:x="2150" w:anchorLock="1"/>
        <w:spacing w:before="120" w:line="600" w:lineRule="atLeast"/>
        <w:rPr>
          <w:noProof/>
          <w:sz w:val="60"/>
          <w:szCs w:val="60"/>
          <w:lang w:val="it-IT" w:eastAsia="en-AU"/>
        </w:rPr>
      </w:pPr>
      <w:r w:rsidRPr="00875735">
        <w:rPr>
          <w:noProof/>
          <w:sz w:val="60"/>
          <w:szCs w:val="60"/>
          <w:lang w:val="it-IT" w:eastAsia="en-AU"/>
        </w:rPr>
        <w:t>O se ta'iala i le Faavae</w:t>
      </w:r>
    </w:p>
    <w:p w14:paraId="0935FD79" w14:textId="77777777" w:rsidR="00D23398" w:rsidRPr="00875735" w:rsidRDefault="00000000" w:rsidP="009B193E">
      <w:pPr>
        <w:pStyle w:val="NewCoverSubtitle"/>
        <w:framePr w:w="8505" w:h="3969" w:hRule="exact" w:wrap="notBeside" w:hAnchor="page" w:x="2150" w:anchorLock="1"/>
        <w:spacing w:before="1400" w:line="600" w:lineRule="atLeast"/>
        <w:contextualSpacing w:val="0"/>
        <w:rPr>
          <w:noProof/>
          <w:sz w:val="60"/>
          <w:szCs w:val="60"/>
          <w:lang w:val="it-IT" w:eastAsia="en-AU"/>
        </w:rPr>
      </w:pPr>
      <w:r w:rsidRPr="00875735">
        <w:rPr>
          <w:sz w:val="40"/>
          <w:szCs w:val="40"/>
          <w:lang w:val="it-IT"/>
        </w:rPr>
        <w:t>Aperila 2023</w:t>
      </w:r>
    </w:p>
    <w:p w14:paraId="7749D2F6" w14:textId="77777777" w:rsidR="000A60A1" w:rsidRPr="00875735" w:rsidRDefault="00000000" w:rsidP="001E5B66">
      <w:pPr>
        <w:suppressAutoHyphens w:val="0"/>
        <w:spacing w:before="120" w:after="120" w:line="240" w:lineRule="auto"/>
        <w:rPr>
          <w:lang w:val="it-IT"/>
        </w:rPr>
      </w:pPr>
      <w:r w:rsidRPr="00875735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2A5B6E8B" wp14:editId="3E01D91E">
            <wp:simplePos x="0" y="0"/>
            <wp:positionH relativeFrom="page">
              <wp:posOffset>0</wp:posOffset>
            </wp:positionH>
            <wp:positionV relativeFrom="page">
              <wp:posOffset>6686550</wp:posOffset>
            </wp:positionV>
            <wp:extent cx="7616825" cy="3009900"/>
            <wp:effectExtent l="0" t="0" r="3175" b="0"/>
            <wp:wrapNone/>
            <wp:docPr id="10" name="Picture 10" descr="Ata teuteu&#10;O le tatou Faiā&#10;Lou Aafiaga&#10;Lagolago A'u&#10;Ia Iai&#10;Fai ma Siaki ma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ta teuteu&#10;O le tatou Faiā&#10;Lou Aafiaga&#10;Lagolago A'u&#10;Ia Iai&#10;Fai ma Siaki ma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8" b="8015"/>
                    <a:stretch/>
                  </pic:blipFill>
                  <pic:spPr bwMode="auto">
                    <a:xfrm>
                      <a:off x="0" y="0"/>
                      <a:ext cx="76168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98" w:rsidRPr="00875735">
        <w:rPr>
          <w:lang w:val="it-IT"/>
        </w:rPr>
        <w:tab/>
      </w:r>
      <w:r w:rsidR="00D23398" w:rsidRPr="00875735">
        <w:rPr>
          <w:lang w:val="it-IT"/>
        </w:rPr>
        <w:br w:type="page"/>
      </w:r>
    </w:p>
    <w:p w14:paraId="662F168F" w14:textId="77777777" w:rsidR="001E5B66" w:rsidRPr="00875735" w:rsidRDefault="00000000" w:rsidP="001E5B66">
      <w:pPr>
        <w:pStyle w:val="Heading1"/>
        <w:rPr>
          <w:lang w:val="it-IT"/>
        </w:rPr>
      </w:pPr>
      <w:bookmarkStart w:id="4" w:name="_Toc256000002"/>
      <w:r w:rsidRPr="00875735">
        <w:rPr>
          <w:lang w:val="it-IT"/>
        </w:rPr>
        <w:lastRenderedPageBreak/>
        <w:t>Vaaiga Lautele</w:t>
      </w:r>
      <w:bookmarkEnd w:id="4"/>
    </w:p>
    <w:p w14:paraId="37815B12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O lenei pepa o faamatalaga na tusiaina e le Komisi o Puipuiga ma tulaga Taua a NDIS. </w:t>
      </w:r>
    </w:p>
    <w:p w14:paraId="788F8353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O le Faavae o Agavaa o Tagata Faigaluega NDIS (o le Faavae) na atiina a'e ma feutaga'ina tāua, ma e aogā tele mo sui auai, i latou e ofoina auaunaga ma tagata faigaluega e aofia i galuega a le Fuafuaga Inisiua o Aafiaga Tumau i le Soifua a le Atunuu (National DIsabilitiy Insurance Scheme(NDISS)). O saofaga i le atiina a'e ma le fuafuaina o le Faavae, e aofia ai manatu faaalia, o loo faailoaina fo'i ona o lona sao tāua i lenei faamoemoe.</w:t>
      </w:r>
    </w:p>
    <w:p w14:paraId="34ADF36D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O le Faavae e mafai fo'i ona fesoasoani ia i latou o mafaufau e tapena se galuega lelei i le vaega o aafiaga tumau i le soifua ma o faalapotopotoga e faia a'oa'oga e mafai ona faaaoga le Faavae e fesoasoani e atia'e mataupu a'oa'oina i auala fou e kiliva ai fesoasoani mo aafiaga tumau i le soifua e ala mai i le NDIS.</w:t>
      </w:r>
    </w:p>
    <w:p w14:paraId="10606236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O lenei faalauiloa e maua ai nisi faamatalaga i le Faavae, o lona faamoemoe, pe faapefea ona faaaogaina, o lona tāua ma se otootoga o mea o loo maua. E iai mea faigaluega, o ta'iala ma faata'ita'iga o le faavae e mafai ona kopiiina e lagolago ai le Faavae e tagata eseese e aofia ai i latou e ofoina auaunaga, tagata faigaluega, tagata su'e galuega ma sui auai. </w:t>
      </w:r>
    </w:p>
    <w:p w14:paraId="5CA45B47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I le itu o le Ta'iala lava ia o loo tusia mai le vaaiga a le sui auai, o le a iai se faata'ita'iga, ma se vaega o le a manino mai ai, o 'a'u, 'oe' poo 'tatou' e talafeagai.</w:t>
      </w:r>
    </w:p>
    <w:p w14:paraId="284E8C56" w14:textId="7C60DF29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Asiasi le</w:t>
      </w:r>
      <w:r w:rsidR="00875735">
        <w:rPr>
          <w:lang w:val="it-IT"/>
        </w:rPr>
        <w:t xml:space="preserve"> </w:t>
      </w:r>
      <w:hyperlink r:id="rId9" w:history="1">
        <w:r w:rsidRPr="00875735">
          <w:rPr>
            <w:rStyle w:val="Hyperlink"/>
            <w:lang w:val="it-IT"/>
          </w:rPr>
          <w:t xml:space="preserve">upega tafa'ilagi a le Faavae o Agavaa o Tagata Faigaluega </w:t>
        </w:r>
      </w:hyperlink>
      <w:r w:rsidRPr="00875735">
        <w:rPr>
          <w:lang w:val="it-IT"/>
        </w:rPr>
        <w:t xml:space="preserve">mo vaega lata mai </w:t>
      </w:r>
      <w:hyperlink r:id="rId10" w:history="1">
        <w:r w:rsidRPr="00875735">
          <w:rPr>
            <w:rStyle w:val="Hyperlink"/>
            <w:lang w:val="it-IT"/>
          </w:rPr>
          <w:t>ma punaoa</w:t>
        </w:r>
      </w:hyperlink>
      <w:r w:rsidRPr="00875735">
        <w:rPr>
          <w:lang w:val="it-IT"/>
        </w:rPr>
        <w:t xml:space="preserve"> ma </w:t>
      </w:r>
      <w:hyperlink r:id="rId11" w:history="1">
        <w:r w:rsidRPr="00875735">
          <w:rPr>
            <w:rStyle w:val="Hyperlink"/>
            <w:lang w:val="it-IT"/>
          </w:rPr>
          <w:t>tala fou</w:t>
        </w:r>
      </w:hyperlink>
      <w:r w:rsidRPr="00875735">
        <w:rPr>
          <w:b/>
          <w:lang w:val="it-IT"/>
        </w:rPr>
        <w:t>.</w:t>
      </w:r>
    </w:p>
    <w:p w14:paraId="686A750A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52074828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718EA81" w14:textId="77777777" w:rsidR="001E5B66" w:rsidRPr="00875735" w:rsidRDefault="00000000">
          <w:pPr>
            <w:pStyle w:val="TOCHeading"/>
          </w:pPr>
          <w:r w:rsidRPr="00875735">
            <w:t>I lenei Pepa:</w:t>
          </w:r>
        </w:p>
        <w:p w14:paraId="73DE136D" w14:textId="09830868" w:rsidR="00620BF8" w:rsidRPr="00875735" w:rsidRDefault="00000000" w:rsidP="00875735">
          <w:pPr>
            <w:pStyle w:val="TOC1"/>
            <w:rPr>
              <w:rFonts w:asciiTheme="minorHAnsi" w:hAnsiTheme="minorHAnsi"/>
              <w:noProof/>
              <w:sz w:val="22"/>
            </w:rPr>
          </w:pPr>
          <w:r w:rsidRPr="00875735">
            <w:fldChar w:fldCharType="begin"/>
          </w:r>
          <w:r w:rsidRPr="00875735">
            <w:instrText xml:space="preserve"> TOC \o "1-3" \h \z \u </w:instrText>
          </w:r>
          <w:r w:rsidRPr="00875735">
            <w:fldChar w:fldCharType="separate"/>
          </w:r>
          <w:hyperlink w:anchor="_Toc256000002" w:history="1">
            <w:r w:rsidRPr="00875735">
              <w:rPr>
                <w:rStyle w:val="Hyperlink"/>
                <w:noProof/>
              </w:rPr>
              <w:t>Vaaiga Lautele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_Toc256000002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1</w:t>
            </w:r>
            <w:r w:rsidRPr="00875735">
              <w:rPr>
                <w:noProof/>
              </w:rPr>
              <w:fldChar w:fldCharType="end"/>
            </w:r>
          </w:hyperlink>
        </w:p>
        <w:p w14:paraId="299C4352" w14:textId="3D4D26EB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875735">
              <w:rPr>
                <w:rStyle w:val="Hyperlink"/>
                <w:noProof/>
              </w:rPr>
              <w:t>O le a le Faavae o Agavaa o Tagata Faigaluega?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_Toc256000003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3</w:t>
            </w:r>
            <w:r w:rsidRPr="00875735">
              <w:rPr>
                <w:noProof/>
              </w:rPr>
              <w:fldChar w:fldCharType="end"/>
            </w:r>
          </w:hyperlink>
        </w:p>
        <w:p w14:paraId="6ACF6B0A" w14:textId="0D1F7E66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Pr="00875735">
              <w:rPr>
                <w:rStyle w:val="Hyperlink"/>
                <w:noProof/>
              </w:rPr>
              <w:t>O ai na faatalanoaina ao atia'eina le Faavae?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_Toc256000004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3</w:t>
            </w:r>
            <w:r w:rsidRPr="00875735">
              <w:rPr>
                <w:noProof/>
              </w:rPr>
              <w:fldChar w:fldCharType="end"/>
            </w:r>
          </w:hyperlink>
        </w:p>
        <w:p w14:paraId="324A5F10" w14:textId="2B9BEB45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 w:rsidRPr="00875735">
              <w:rPr>
                <w:rStyle w:val="Hyperlink"/>
                <w:noProof/>
              </w:rPr>
              <w:t>E mafai faapefea ona faaaoga le Faavae?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_Toc256000005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4</w:t>
            </w:r>
            <w:r w:rsidRPr="00875735">
              <w:rPr>
                <w:noProof/>
              </w:rPr>
              <w:fldChar w:fldCharType="end"/>
            </w:r>
          </w:hyperlink>
        </w:p>
        <w:p w14:paraId="6A2DA92C" w14:textId="0FAFAB19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Pr="00875735">
              <w:rPr>
                <w:rStyle w:val="Hyperlink"/>
                <w:noProof/>
              </w:rPr>
              <w:t>O ai e mafai ona faaaogaina le Faavae?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_Toc256000006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4</w:t>
            </w:r>
            <w:r w:rsidRPr="00875735">
              <w:rPr>
                <w:noProof/>
              </w:rPr>
              <w:fldChar w:fldCharType="end"/>
            </w:r>
          </w:hyperlink>
        </w:p>
        <w:p w14:paraId="74BFFE4F" w14:textId="7A339599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Pr="00875735">
              <w:rPr>
                <w:rStyle w:val="Hyperlink"/>
                <w:noProof/>
              </w:rPr>
              <w:t>O a meafaigaluega ma puna'oa o lagolagoina le Faavae?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_Toc256000007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5</w:t>
            </w:r>
            <w:r w:rsidRPr="00875735">
              <w:rPr>
                <w:noProof/>
              </w:rPr>
              <w:fldChar w:fldCharType="end"/>
            </w:r>
          </w:hyperlink>
        </w:p>
        <w:p w14:paraId="048C0A2C" w14:textId="7E238F8F" w:rsidR="00620BF8" w:rsidRPr="00875735" w:rsidRDefault="00000000">
          <w:pPr>
            <w:pStyle w:val="TOC2"/>
            <w:rPr>
              <w:rFonts w:asciiTheme="minorHAnsi" w:hAnsiTheme="minorHAnsi"/>
              <w:noProof/>
            </w:rPr>
          </w:pPr>
          <w:hyperlink w:anchor="_Toc256000008" w:history="1">
            <w:r w:rsidRPr="00875735">
              <w:rPr>
                <w:rStyle w:val="Hyperlink"/>
                <w:noProof/>
              </w:rPr>
              <w:t>Meafaigaluega ma puna'oa mo tagata faigaluega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_Toc256000008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6</w:t>
            </w:r>
            <w:r w:rsidRPr="00875735">
              <w:rPr>
                <w:noProof/>
              </w:rPr>
              <w:fldChar w:fldCharType="end"/>
            </w:r>
          </w:hyperlink>
        </w:p>
        <w:p w14:paraId="0B6EFC00" w14:textId="0B61A9C8" w:rsidR="00620BF8" w:rsidRPr="00875735" w:rsidRDefault="00000000">
          <w:pPr>
            <w:pStyle w:val="TOC3"/>
            <w:rPr>
              <w:noProof/>
            </w:rPr>
          </w:pPr>
          <w:hyperlink w:anchor="_Toc256000009" w:history="1">
            <w:r w:rsidR="001E5B66" w:rsidRPr="00875735">
              <w:rPr>
                <w:rStyle w:val="Hyperlink"/>
                <w:noProof/>
              </w:rPr>
              <w:t>Taiala i Filifiliga o Galuega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_Toc256000009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6</w:t>
            </w:r>
            <w:r w:rsidRPr="00875735">
              <w:rPr>
                <w:noProof/>
              </w:rPr>
              <w:fldChar w:fldCharType="end"/>
            </w:r>
          </w:hyperlink>
        </w:p>
        <w:p w14:paraId="3BC64073" w14:textId="70FA2699" w:rsidR="00620BF8" w:rsidRPr="00875735" w:rsidRDefault="00000000">
          <w:pPr>
            <w:pStyle w:val="TOC3"/>
            <w:rPr>
              <w:noProof/>
            </w:rPr>
          </w:pPr>
          <w:hyperlink w:anchor="_Toc256000010" w:history="1">
            <w:r w:rsidR="001E5B66" w:rsidRPr="00875735">
              <w:rPr>
                <w:rStyle w:val="Hyperlink"/>
                <w:noProof/>
              </w:rPr>
              <w:t>Meafaigaluega Su'esu'e-Patino mo Tagata Faigaluega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_Toc256000010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6</w:t>
            </w:r>
            <w:r w:rsidRPr="00875735">
              <w:rPr>
                <w:noProof/>
              </w:rPr>
              <w:fldChar w:fldCharType="end"/>
            </w:r>
          </w:hyperlink>
        </w:p>
        <w:p w14:paraId="3FA35B50" w14:textId="0518EB05" w:rsidR="00620BF8" w:rsidRPr="00875735" w:rsidRDefault="00000000">
          <w:pPr>
            <w:pStyle w:val="TOC2"/>
            <w:rPr>
              <w:rFonts w:asciiTheme="minorHAnsi" w:hAnsiTheme="minorHAnsi"/>
              <w:noProof/>
            </w:rPr>
          </w:pPr>
          <w:hyperlink w:anchor="_Toc256000011" w:history="1">
            <w:r w:rsidRPr="00875735">
              <w:rPr>
                <w:rStyle w:val="Hyperlink"/>
                <w:noProof/>
              </w:rPr>
              <w:t>Meafaigaluega ma puna'oa mo sui auai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_Toc256000011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6</w:t>
            </w:r>
            <w:r w:rsidRPr="00875735">
              <w:rPr>
                <w:noProof/>
              </w:rPr>
              <w:fldChar w:fldCharType="end"/>
            </w:r>
          </w:hyperlink>
        </w:p>
        <w:p w14:paraId="78F2D63D" w14:textId="28F6FA9A" w:rsidR="00620BF8" w:rsidRPr="00875735" w:rsidRDefault="00000000">
          <w:pPr>
            <w:pStyle w:val="TOC3"/>
            <w:rPr>
              <w:noProof/>
            </w:rPr>
          </w:pPr>
          <w:hyperlink w:anchor="_Toc256000012" w:history="1">
            <w:r w:rsidR="001E5B66" w:rsidRPr="00875735">
              <w:rPr>
                <w:rStyle w:val="Hyperlink"/>
                <w:noProof/>
              </w:rPr>
              <w:t>Puna'oa a le sui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_Toc256000012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6</w:t>
            </w:r>
            <w:r w:rsidRPr="00875735">
              <w:rPr>
                <w:noProof/>
              </w:rPr>
              <w:fldChar w:fldCharType="end"/>
            </w:r>
          </w:hyperlink>
        </w:p>
        <w:p w14:paraId="1711DB9F" w14:textId="4F58DC6E" w:rsidR="00620BF8" w:rsidRPr="00875735" w:rsidRDefault="00000000">
          <w:pPr>
            <w:pStyle w:val="TOC2"/>
            <w:rPr>
              <w:rFonts w:asciiTheme="minorHAnsi" w:hAnsiTheme="minorHAnsi"/>
              <w:noProof/>
            </w:rPr>
          </w:pPr>
          <w:hyperlink w:anchor="_Toc256000013" w:history="1">
            <w:r w:rsidRPr="00875735">
              <w:rPr>
                <w:rStyle w:val="Hyperlink"/>
                <w:noProof/>
              </w:rPr>
              <w:t>Meafaigaluega ma puna'oa mo sui ma fai auaunaga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_Toc256000013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7</w:t>
            </w:r>
            <w:r w:rsidRPr="00875735">
              <w:rPr>
                <w:noProof/>
              </w:rPr>
              <w:fldChar w:fldCharType="end"/>
            </w:r>
          </w:hyperlink>
        </w:p>
        <w:p w14:paraId="2323272C" w14:textId="59A252A7" w:rsidR="00620BF8" w:rsidRPr="00875735" w:rsidRDefault="00000000">
          <w:pPr>
            <w:pStyle w:val="TOC3"/>
            <w:rPr>
              <w:noProof/>
            </w:rPr>
          </w:pPr>
          <w:hyperlink w:anchor="_Toc256000014" w:history="1">
            <w:r w:rsidR="001E5B66" w:rsidRPr="00875735">
              <w:rPr>
                <w:rStyle w:val="Hyperlink"/>
                <w:noProof/>
              </w:rPr>
              <w:t>Meafaigaluega e Faamatala ai Tulaga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_Toc256000014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7</w:t>
            </w:r>
            <w:r w:rsidRPr="00875735">
              <w:rPr>
                <w:noProof/>
              </w:rPr>
              <w:fldChar w:fldCharType="end"/>
            </w:r>
          </w:hyperlink>
        </w:p>
        <w:p w14:paraId="16A2969B" w14:textId="7F46CA8E" w:rsidR="00620BF8" w:rsidRPr="00875735" w:rsidRDefault="00000000">
          <w:pPr>
            <w:pStyle w:val="TOC3"/>
            <w:rPr>
              <w:noProof/>
            </w:rPr>
          </w:pPr>
          <w:hyperlink w:anchor="_Toc256000015" w:history="1">
            <w:r w:rsidR="001E5B66" w:rsidRPr="00875735">
              <w:rPr>
                <w:rStyle w:val="Hyperlink"/>
                <w:noProof/>
              </w:rPr>
              <w:t>Vaavaaiga mo Agavaa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_Toc256000015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7</w:t>
            </w:r>
            <w:r w:rsidRPr="00875735">
              <w:rPr>
                <w:noProof/>
              </w:rPr>
              <w:fldChar w:fldCharType="end"/>
            </w:r>
          </w:hyperlink>
        </w:p>
        <w:p w14:paraId="7678870E" w14:textId="73BD2943" w:rsidR="00620BF8" w:rsidRPr="00875735" w:rsidRDefault="00000000">
          <w:pPr>
            <w:pStyle w:val="TOC3"/>
            <w:rPr>
              <w:noProof/>
            </w:rPr>
          </w:pPr>
          <w:hyperlink w:anchor="_Toc256000016" w:history="1">
            <w:r w:rsidR="001E5B66" w:rsidRPr="00875735">
              <w:rPr>
                <w:rStyle w:val="Hyperlink"/>
                <w:noProof/>
              </w:rPr>
              <w:t>Puna'oa o le Faafaigaluegaina ma Filifiliga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_Toc256000016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7</w:t>
            </w:r>
            <w:r w:rsidRPr="00875735">
              <w:rPr>
                <w:noProof/>
              </w:rPr>
              <w:fldChar w:fldCharType="end"/>
            </w:r>
          </w:hyperlink>
        </w:p>
        <w:p w14:paraId="08E2209F" w14:textId="7CEE8BFE" w:rsidR="00620BF8" w:rsidRPr="00875735" w:rsidRDefault="00000000">
          <w:pPr>
            <w:pStyle w:val="TOC2"/>
            <w:rPr>
              <w:rFonts w:asciiTheme="minorHAnsi" w:hAnsiTheme="minorHAnsi"/>
              <w:noProof/>
            </w:rPr>
          </w:pPr>
          <w:hyperlink w:anchor="_Toc256000017" w:history="1">
            <w:r w:rsidRPr="00875735">
              <w:rPr>
                <w:rStyle w:val="Hyperlink"/>
                <w:noProof/>
              </w:rPr>
              <w:t>Meafaigaluega ma puna'oa mo fai auaunaga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_Toc256000017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8</w:t>
            </w:r>
            <w:r w:rsidRPr="00875735">
              <w:rPr>
                <w:noProof/>
              </w:rPr>
              <w:fldChar w:fldCharType="end"/>
            </w:r>
          </w:hyperlink>
        </w:p>
        <w:p w14:paraId="660A230A" w14:textId="7B9C9A21" w:rsidR="00620BF8" w:rsidRPr="00875735" w:rsidRDefault="00000000">
          <w:pPr>
            <w:pStyle w:val="TOC3"/>
            <w:rPr>
              <w:noProof/>
            </w:rPr>
          </w:pPr>
          <w:hyperlink w:anchor="_Toc256000018" w:history="1">
            <w:r w:rsidR="001E5B66" w:rsidRPr="00875735">
              <w:rPr>
                <w:rStyle w:val="Hyperlink"/>
                <w:noProof/>
              </w:rPr>
              <w:t>A'oa'oga mo le Ta'iala i Agava'a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_Toc256000018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8</w:t>
            </w:r>
            <w:r w:rsidRPr="00875735">
              <w:rPr>
                <w:noProof/>
              </w:rPr>
              <w:fldChar w:fldCharType="end"/>
            </w:r>
          </w:hyperlink>
        </w:p>
        <w:p w14:paraId="2DEF2813" w14:textId="29A53AB9" w:rsidR="00620BF8" w:rsidRPr="00875735" w:rsidRDefault="00000000">
          <w:pPr>
            <w:pStyle w:val="TOC3"/>
            <w:rPr>
              <w:noProof/>
            </w:rPr>
          </w:pPr>
          <w:hyperlink w:anchor="_Toc256000019" w:history="1">
            <w:r w:rsidR="001E5B66" w:rsidRPr="00875735">
              <w:rPr>
                <w:rStyle w:val="Hyperlink"/>
                <w:noProof/>
              </w:rPr>
              <w:t>Pulega o Tagata Faigaluega ma Fuafuaga o meafaigaluega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_Toc256000019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8</w:t>
            </w:r>
            <w:r w:rsidRPr="00875735">
              <w:rPr>
                <w:noProof/>
              </w:rPr>
              <w:fldChar w:fldCharType="end"/>
            </w:r>
          </w:hyperlink>
        </w:p>
        <w:p w14:paraId="4AE13AE4" w14:textId="706A4EB7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 w:rsidRPr="00875735">
              <w:rPr>
                <w:rStyle w:val="Hyperlink"/>
                <w:noProof/>
              </w:rPr>
              <w:t>E faapefea ona fesoota'i le Tulafono o Amioga ma Tulaga Faatino?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_Toc256000020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9</w:t>
            </w:r>
            <w:r w:rsidRPr="00875735">
              <w:rPr>
                <w:noProof/>
              </w:rPr>
              <w:fldChar w:fldCharType="end"/>
            </w:r>
          </w:hyperlink>
        </w:p>
        <w:p w14:paraId="3D9D1C70" w14:textId="65EF1328" w:rsidR="00620BF8" w:rsidRPr="00875735" w:rsidRDefault="00000000"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 w:rsidRPr="00875735">
              <w:rPr>
                <w:rStyle w:val="Hyperlink"/>
                <w:noProof/>
              </w:rPr>
              <w:t>O ai e mafai ona ou faafesoota'ia mo nisi faamatalaga?</w:t>
            </w:r>
            <w:r w:rsidRPr="00875735">
              <w:rPr>
                <w:noProof/>
              </w:rPr>
              <w:tab/>
            </w:r>
            <w:r w:rsidRPr="00875735">
              <w:rPr>
                <w:noProof/>
              </w:rPr>
              <w:fldChar w:fldCharType="begin"/>
            </w:r>
            <w:r w:rsidRPr="00875735">
              <w:rPr>
                <w:noProof/>
              </w:rPr>
              <w:instrText xml:space="preserve"> PAGEREF _Toc256000021 \h </w:instrText>
            </w:r>
            <w:r w:rsidRPr="00875735">
              <w:rPr>
                <w:noProof/>
              </w:rPr>
            </w:r>
            <w:r w:rsidRPr="00875735">
              <w:rPr>
                <w:noProof/>
              </w:rPr>
              <w:fldChar w:fldCharType="separate"/>
            </w:r>
            <w:r w:rsidR="009D2695">
              <w:rPr>
                <w:noProof/>
              </w:rPr>
              <w:t>9</w:t>
            </w:r>
            <w:r w:rsidRPr="00875735">
              <w:rPr>
                <w:noProof/>
              </w:rPr>
              <w:fldChar w:fldCharType="end"/>
            </w:r>
          </w:hyperlink>
        </w:p>
        <w:p w14:paraId="4F58C5D6" w14:textId="77777777" w:rsidR="001E5B66" w:rsidRPr="00875735" w:rsidRDefault="00000000">
          <w:r w:rsidRPr="00875735">
            <w:rPr>
              <w:b/>
              <w:bCs/>
              <w:noProof/>
            </w:rPr>
            <w:fldChar w:fldCharType="end"/>
          </w:r>
        </w:p>
      </w:sdtContent>
    </w:sdt>
    <w:p w14:paraId="1BAA71B8" w14:textId="77777777" w:rsidR="001E5B66" w:rsidRPr="00875735" w:rsidRDefault="00000000" w:rsidP="001E5B66">
      <w:pPr>
        <w:rPr>
          <w:rFonts w:eastAsiaTheme="majorEastAsia" w:cstheme="majorBidi"/>
          <w:color w:val="7030A0"/>
          <w:sz w:val="32"/>
          <w:szCs w:val="32"/>
        </w:rPr>
      </w:pPr>
      <w:r w:rsidRPr="00875735">
        <w:br w:type="page"/>
      </w:r>
    </w:p>
    <w:p w14:paraId="74D9648D" w14:textId="77777777" w:rsidR="001E5B66" w:rsidRPr="00875735" w:rsidRDefault="00000000" w:rsidP="001E5B66">
      <w:pPr>
        <w:pStyle w:val="Heading1"/>
        <w:rPr>
          <w:lang w:val="it-IT"/>
        </w:rPr>
      </w:pPr>
      <w:bookmarkStart w:id="5" w:name="_Toc256000003"/>
      <w:r w:rsidRPr="00875735">
        <w:rPr>
          <w:lang w:val="it-IT"/>
        </w:rPr>
        <w:lastRenderedPageBreak/>
        <w:t>O le a le Faavae o Agavaa o Tagata Faigaluega?</w:t>
      </w:r>
      <w:bookmarkEnd w:id="5"/>
    </w:p>
    <w:p w14:paraId="52F364B7" w14:textId="743A2491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Faavae o Agavaa o Tagata Faigaluega NDIS (o le Faavae) e faamatala ai uiga, tomai ma le iloa o faamoemoega e tagata faigaluega uma o loo faatupe i lalo o le NDIS. E tuuina mai ai faata'ita</w:t>
      </w:r>
      <w:r w:rsidR="002847D5">
        <w:rPr>
          <w:lang w:val="it-IT"/>
        </w:rPr>
        <w:t>’</w:t>
      </w:r>
      <w:r w:rsidRPr="00875735">
        <w:rPr>
          <w:lang w:val="it-IT"/>
        </w:rPr>
        <w:t>iga manino ma amio e faaalia mai ai le agavaa o le tagata faigaluega ma faatuina ai le gagana faasoa 'i foliga vaaia o le lelei'. O le Faavae e lagolagoina e ta'iala e fesoasoani i a latou e ofoina auaunaga, tagata faigaluega ono maua pe o loo iai nei, tagata su'e galuega ma sui auai.</w:t>
      </w:r>
    </w:p>
    <w:p w14:paraId="5E6BA51C" w14:textId="77777777" w:rsidR="001E5B66" w:rsidRPr="00875735" w:rsidRDefault="00000000" w:rsidP="001E5B66">
      <w:r w:rsidRPr="00875735">
        <w:t>O le Faavae:</w:t>
      </w:r>
    </w:p>
    <w:p w14:paraId="62A9FAD6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>E tusia mai lea i manatu o le sui auai o le NDIS.</w:t>
      </w:r>
    </w:p>
    <w:p w14:paraId="2E08D183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 xml:space="preserve">E faaliliua le </w:t>
      </w:r>
      <w:hyperlink r:id="rId12" w:history="1">
        <w:r w:rsidRPr="00875735">
          <w:rPr>
            <w:rStyle w:val="Hyperlink"/>
            <w:lang w:val="it-IT"/>
          </w:rPr>
          <w:t>NDIS Code of Conduct</w:t>
        </w:r>
      </w:hyperlink>
      <w:r w:rsidRPr="00875735">
        <w:rPr>
          <w:lang w:val="it-IT"/>
        </w:rPr>
        <w:t xml:space="preserve"> ma le </w:t>
      </w:r>
      <w:hyperlink r:id="rId13" w:history="1">
        <w:r w:rsidRPr="00875735">
          <w:rPr>
            <w:rStyle w:val="Hyperlink"/>
            <w:lang w:val="it-IT"/>
          </w:rPr>
          <w:t>Practice Standards</w:t>
        </w:r>
      </w:hyperlink>
      <w:r w:rsidRPr="00875735">
        <w:rPr>
          <w:lang w:val="it-IT"/>
        </w:rPr>
        <w:t xml:space="preserve"> i amio ma agavaa mataituina mo tagata faigaluega i tulaga uma.</w:t>
      </w:r>
    </w:p>
    <w:p w14:paraId="235A6C67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>Faamatala uiga, tomai ma le poto (o agavaa) e mana'omia mai tagata faigaluega uma ma le malosi o le taula'i agai i le faiā ma fesoota'iga faatagata faigaluega ma le sui auai.</w:t>
      </w:r>
    </w:p>
    <w:p w14:paraId="5EFD6EC7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>Faamatala 'foliga vaaia o le lelei' pe a lagolagoina faavae o aiā tatau faatauaina o le NDIS ina ia una'i suiga lelei o le aganuu.</w:t>
      </w:r>
    </w:p>
    <w:p w14:paraId="3B8FAD72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>E tusia ma le taula'i i le aofiaga, filifiliga ma pulega, ma lagolagoina aia tatau o tagata e iai aafiaga tumau i le soifua.</w:t>
      </w:r>
    </w:p>
    <w:p w14:paraId="11FDD080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 xml:space="preserve">Talafeagai i tagata faigaluega uma saunia lagolago tautupe a le NDIS ma auaunaga i sui auai NDIS, e aofia ai: </w:t>
      </w:r>
    </w:p>
    <w:p w14:paraId="5134690F" w14:textId="77777777" w:rsidR="001E5B66" w:rsidRPr="00875735" w:rsidRDefault="00000000" w:rsidP="00F968C7">
      <w:pPr>
        <w:pStyle w:val="Bullet2"/>
        <w:spacing w:before="180" w:after="180"/>
        <w:rPr>
          <w:lang w:val="it-IT"/>
        </w:rPr>
      </w:pPr>
      <w:r w:rsidRPr="00875735">
        <w:rPr>
          <w:lang w:val="it-IT"/>
        </w:rPr>
        <w:t>Galuega lagolago i tagata i lea aso-ma-lea-aso (e pei o le lagolago i galuega fai i aso taitasi poo tausiga patino)</w:t>
      </w:r>
    </w:p>
    <w:p w14:paraId="62AF44E1" w14:textId="77777777" w:rsidR="001E5B66" w:rsidRPr="00875735" w:rsidRDefault="00000000" w:rsidP="00F968C7">
      <w:pPr>
        <w:pStyle w:val="Bullet2"/>
        <w:spacing w:before="180" w:after="180"/>
        <w:rPr>
          <w:lang w:val="it-IT"/>
        </w:rPr>
      </w:pPr>
      <w:r w:rsidRPr="00875735">
        <w:rPr>
          <w:lang w:val="it-IT"/>
        </w:rPr>
        <w:t>Lagolago faapitoa, lagolago fausia agavaa (e pei o lagolago tau soifua maloloina ma togafitiga)</w:t>
      </w:r>
    </w:p>
    <w:p w14:paraId="78F2632C" w14:textId="77777777" w:rsidR="001E5B66" w:rsidRPr="00875735" w:rsidRDefault="00000000" w:rsidP="00F968C7">
      <w:pPr>
        <w:pStyle w:val="Bullet2"/>
        <w:spacing w:before="180" w:after="180"/>
      </w:pPr>
      <w:r w:rsidRPr="00875735">
        <w:t>Ta'ita'i ma pule, ma</w:t>
      </w:r>
    </w:p>
    <w:p w14:paraId="05D37D5C" w14:textId="77777777" w:rsidR="001E5B66" w:rsidRPr="00875735" w:rsidRDefault="00000000" w:rsidP="00F968C7">
      <w:pPr>
        <w:pStyle w:val="Bullet2"/>
        <w:spacing w:before="180" w:after="180"/>
        <w:rPr>
          <w:lang w:val="it-IT"/>
        </w:rPr>
      </w:pPr>
      <w:r w:rsidRPr="00875735">
        <w:rPr>
          <w:lang w:val="it-IT"/>
        </w:rPr>
        <w:t>Auaunaga fai faatasi (e pei o le tausiga, faamamaina poo talimalo).</w:t>
      </w:r>
    </w:p>
    <w:p w14:paraId="1D7CD4F7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 xml:space="preserve">Fuafua mo soo se tasi o fia iloa, tuusa'o pe auai ma tagata faigaluega a le NDIS. </w:t>
      </w:r>
    </w:p>
    <w:p w14:paraId="5902D774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Afai e faaali agavaa faatulagaina a tagata faigaluega i vaega uma i totonu o le Faavae, e tatau e sui auai ona maua auaunaga saogalemu ma lelei e lagolago ai o latou sini filifilia.</w:t>
      </w:r>
    </w:p>
    <w:p w14:paraId="5D10612B" w14:textId="77777777" w:rsidR="001E5B66" w:rsidRPr="00875735" w:rsidRDefault="00000000" w:rsidP="001E5B66">
      <w:pPr>
        <w:pStyle w:val="Heading1"/>
        <w:rPr>
          <w:lang w:val="it-IT"/>
        </w:rPr>
      </w:pPr>
      <w:bookmarkStart w:id="6" w:name="_Toc256000004"/>
      <w:r w:rsidRPr="00875735">
        <w:rPr>
          <w:lang w:val="it-IT"/>
        </w:rPr>
        <w:t>O ai na faatalanoaina ao atia'eina le Faavae?</w:t>
      </w:r>
      <w:bookmarkEnd w:id="6"/>
    </w:p>
    <w:p w14:paraId="586C9B44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Na fausia le Faavae i le sili atu ma le 18-masina piriota o faatalanoaga vaega-eseese i le sili atu ma le 600 tagata e aofia ai:</w:t>
      </w:r>
    </w:p>
    <w:p w14:paraId="598D6814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t>sui auai/ tagata tausi/tagata o aiga</w:t>
      </w:r>
    </w:p>
    <w:p w14:paraId="20DEA215" w14:textId="77777777" w:rsidR="001E5B66" w:rsidRPr="00875735" w:rsidRDefault="00000000" w:rsidP="00F968C7">
      <w:pPr>
        <w:pStyle w:val="Bullet1"/>
        <w:spacing w:before="180" w:after="180"/>
      </w:pPr>
      <w:r w:rsidRPr="00875735">
        <w:t>tagata faigaluega</w:t>
      </w:r>
    </w:p>
    <w:p w14:paraId="17FCB8CD" w14:textId="77777777" w:rsidR="001E5B66" w:rsidRPr="00875735" w:rsidRDefault="00000000" w:rsidP="00F968C7">
      <w:pPr>
        <w:pStyle w:val="Bullet1"/>
        <w:spacing w:before="180" w:after="180"/>
      </w:pPr>
      <w:r w:rsidRPr="00875735">
        <w:t>vaega tuuina atu auaunaga</w:t>
      </w:r>
    </w:p>
    <w:p w14:paraId="554A5AA7" w14:textId="77777777" w:rsidR="001E5B66" w:rsidRPr="00875735" w:rsidRDefault="00000000" w:rsidP="00F968C7">
      <w:pPr>
        <w:pStyle w:val="Bullet1"/>
        <w:spacing w:before="180" w:after="180"/>
      </w:pPr>
      <w:r w:rsidRPr="00875735">
        <w:t>vaega faufautua</w:t>
      </w:r>
    </w:p>
    <w:p w14:paraId="20848BC4" w14:textId="77777777" w:rsidR="001E5B66" w:rsidRPr="00875735" w:rsidRDefault="00000000" w:rsidP="00F968C7">
      <w:pPr>
        <w:pStyle w:val="Bullet1"/>
        <w:spacing w:before="180" w:after="180"/>
        <w:rPr>
          <w:lang w:val="it-IT"/>
        </w:rPr>
      </w:pPr>
      <w:r w:rsidRPr="00875735">
        <w:rPr>
          <w:lang w:val="it-IT"/>
        </w:rPr>
        <w:lastRenderedPageBreak/>
        <w:t>tekinisi popoto/tagata su'esu'e ma tautua tau a'oa'oga faamasani.</w:t>
      </w:r>
    </w:p>
    <w:p w14:paraId="17F2A28A" w14:textId="77777777" w:rsidR="001E5B66" w:rsidRPr="00875735" w:rsidRDefault="00000000" w:rsidP="001E5B66">
      <w:pPr>
        <w:pStyle w:val="Heading1"/>
        <w:rPr>
          <w:b w:val="0"/>
          <w:lang w:val="it-IT"/>
        </w:rPr>
      </w:pPr>
      <w:bookmarkStart w:id="7" w:name="_Toc256000005"/>
      <w:r w:rsidRPr="00875735">
        <w:rPr>
          <w:lang w:val="it-IT"/>
        </w:rPr>
        <w:t>E mafai faapefea ona faaaoga le Faavae?</w:t>
      </w:r>
      <w:bookmarkEnd w:id="7"/>
    </w:p>
    <w:p w14:paraId="525254C9" w14:textId="77777777" w:rsidR="001E5B66" w:rsidRPr="00875735" w:rsidRDefault="00000000" w:rsidP="001E5B66">
      <w:pPr>
        <w:tabs>
          <w:tab w:val="left" w:pos="426"/>
        </w:tabs>
        <w:rPr>
          <w:lang w:val="it-IT"/>
        </w:rPr>
      </w:pPr>
      <w:r w:rsidRPr="00875735">
        <w:rPr>
          <w:lang w:val="it-IT"/>
        </w:rPr>
        <w:t xml:space="preserve">E tusia le Faavae i le leo o le sui auai ma faamatala 'foliga vaaia o le lelei' mo le tuuina atu ma le mauaina o lagolago. 'O oe' ma 'o lou' e faasino i le tagata faigaluega poo le tautua, ma 'a'u' ma le 'oute' e faasino i le sui auai. </w:t>
      </w:r>
    </w:p>
    <w:p w14:paraId="3B8B75E4" w14:textId="77777777" w:rsidR="001E5B66" w:rsidRPr="00875735" w:rsidRDefault="00000000" w:rsidP="001E5B66">
      <w:pPr>
        <w:tabs>
          <w:tab w:val="left" w:pos="426"/>
        </w:tabs>
        <w:rPr>
          <w:lang w:val="it-IT"/>
        </w:rPr>
      </w:pPr>
      <w:r w:rsidRPr="00875735">
        <w:rPr>
          <w:lang w:val="it-IT"/>
        </w:rPr>
        <w:t xml:space="preserve">E lima sini o le Faavae e faamatala ai faamoemoega taua o iai a sui auai i tagata faigaluega ma fai auaunaga. </w:t>
      </w:r>
    </w:p>
    <w:p w14:paraId="7036819E" w14:textId="77777777" w:rsidR="001E5B66" w:rsidRPr="00875735" w:rsidRDefault="00000000" w:rsidP="001E5B66">
      <w:r w:rsidRPr="00875735">
        <w:t>E aofia ai:</w:t>
      </w:r>
    </w:p>
    <w:p w14:paraId="761789C6" w14:textId="77777777" w:rsidR="001E5B66" w:rsidRPr="00875735" w:rsidRDefault="00000000" w:rsidP="00F968C7">
      <w:pPr>
        <w:pStyle w:val="Bullet1"/>
      </w:pPr>
      <w:r w:rsidRPr="00875735">
        <w:t>O le tatou Faiā: Faatulaga tatou faiā mo le manuia.</w:t>
      </w:r>
    </w:p>
    <w:p w14:paraId="000D690B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Lou Aafiaga: Iloa ou agavaa, matafaioi ma aafiaga.</w:t>
      </w:r>
    </w:p>
    <w:p w14:paraId="1D838511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Lagolago A'u: Lagolago a'u e tuliloa mea e taua ia te a'u.</w:t>
      </w:r>
    </w:p>
    <w:p w14:paraId="5994AE40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Ia Iai: Ia iai ma saunia lagolago ou te mana'omia.</w:t>
      </w:r>
    </w:p>
    <w:p w14:paraId="37EDA2E5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Fai ma Siaki mai: Galue ma a'u e iloilo ma faatino mea o loo aoga ma mea e leai.</w:t>
      </w:r>
    </w:p>
    <w:p w14:paraId="328EF645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O le upega tafailagi a le Faavae e valaauliaina le tagata e filifili le ituaiga galuega latou te manana'o e faamatala (lautele, alualu i luma, lagolago faaopopo, pulega, taitaiga) ma faailoa agavaa talafeagai.</w:t>
      </w:r>
    </w:p>
    <w:p w14:paraId="318A8F0E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O meafaigaluega ma puna'oa e lagolagoina le Faavae e sau mai se faiga faavae i agavaa i fuafuaga a tagata faigaluega. O meafaigaluega uma e faaaogaina agavaa o le faavae i auala faatino e faaleleia ai tagata faigaluega.</w:t>
      </w:r>
    </w:p>
    <w:p w14:paraId="2B9EEBB2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O loo maua le Faavae o Agavaa o Tagata Faigaluega NDIS i luga o le upega tafailagi ma e mafai ona aumai i lalo i le lomiga </w:t>
      </w:r>
      <w:hyperlink r:id="rId14" w:history="1">
        <w:r w:rsidRPr="00875735">
          <w:rPr>
            <w:rStyle w:val="Hyperlink"/>
            <w:lang w:val="it-IT"/>
          </w:rPr>
          <w:t>PDF</w:t>
        </w:r>
      </w:hyperlink>
      <w:r w:rsidRPr="00875735">
        <w:rPr>
          <w:lang w:val="it-IT"/>
        </w:rPr>
        <w:t xml:space="preserve"> pe maua foi o se </w:t>
      </w:r>
      <w:hyperlink r:id="rId15" w:history="1">
        <w:r w:rsidRPr="00875735">
          <w:rPr>
            <w:rStyle w:val="Hyperlink"/>
            <w:lang w:val="it-IT"/>
          </w:rPr>
          <w:t>Word document</w:t>
        </w:r>
      </w:hyperlink>
      <w:r w:rsidRPr="00875735">
        <w:rPr>
          <w:b/>
          <w:lang w:val="it-IT"/>
        </w:rPr>
        <w:t>.</w:t>
      </w:r>
      <w:r w:rsidRPr="00875735">
        <w:rPr>
          <w:lang w:val="it-IT"/>
        </w:rPr>
        <w:t xml:space="preserve"> </w:t>
      </w:r>
    </w:p>
    <w:p w14:paraId="0AC4DCD1" w14:textId="77777777" w:rsidR="001E5B66" w:rsidRPr="00875735" w:rsidRDefault="00000000" w:rsidP="001E5B66">
      <w:pPr>
        <w:pStyle w:val="Heading1"/>
        <w:rPr>
          <w:lang w:val="it-IT"/>
        </w:rPr>
      </w:pPr>
      <w:bookmarkStart w:id="8" w:name="_Toc256000006"/>
      <w:r w:rsidRPr="00875735">
        <w:rPr>
          <w:lang w:val="it-IT"/>
        </w:rPr>
        <w:t>O ai e mafai ona faaaogaina le Faavae?</w:t>
      </w:r>
      <w:bookmarkEnd w:id="8"/>
    </w:p>
    <w:p w14:paraId="3D57E68A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E mafai ona faaaogaina le Faavae e tagata e toatele, e aofia ai tagata faigaluega, sui auai, fai auaunaga ma tagata e ono faigaluega. </w:t>
      </w:r>
    </w:p>
    <w:p w14:paraId="703400D7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Sui e fia avea ma vaega faafaigaluegaina, vaavaaia pe sauniaina manatu faaalia e mafai ona faaaoga le Faavae, ma mafai foi e sui pulea lava e latou.</w:t>
      </w:r>
    </w:p>
    <w:p w14:paraId="1611279A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Tagata faigaluega e manana'o e faalautele a latou galuega poo tagata faigaluega e fia iloa poo le a se vaaiga i galuega o le lagolagoina o aafiaga tumau i le soifua, e mafai ona faaaoga le Faavae. </w:t>
      </w:r>
    </w:p>
    <w:p w14:paraId="2B28FD36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E mafai e fai auaunaga ma tagata faigaluega mo le aufaigaluega ona faaaoga le Faavae e fuafua ai tagata faigaluega, faafaigaluega, vaavaaia ma faailoa filifiliga o a'oa'oga faamasani mo tagata faigaluega.</w:t>
      </w:r>
    </w:p>
    <w:p w14:paraId="5E86D848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br w:type="page"/>
      </w:r>
    </w:p>
    <w:p w14:paraId="76242FEC" w14:textId="77777777" w:rsidR="001E5B66" w:rsidRPr="00875735" w:rsidRDefault="00000000" w:rsidP="001E5B66">
      <w:pPr>
        <w:pStyle w:val="Heading1"/>
        <w:rPr>
          <w:lang w:val="it-IT"/>
        </w:rPr>
      </w:pPr>
      <w:bookmarkStart w:id="9" w:name="_Toc256000007"/>
      <w:r w:rsidRPr="00875735">
        <w:rPr>
          <w:lang w:val="it-IT"/>
        </w:rPr>
        <w:lastRenderedPageBreak/>
        <w:t>O a meafaigaluega ma puna'oa o lagolagoina le Faavae?</w:t>
      </w:r>
      <w:bookmarkEnd w:id="9"/>
    </w:p>
    <w:p w14:paraId="654F74E8" w14:textId="77777777" w:rsidR="001E5B66" w:rsidRPr="00875735" w:rsidRDefault="00000000" w:rsidP="001E5B66">
      <w:pPr>
        <w:rPr>
          <w:noProof/>
          <w:lang w:val="it-IT" w:eastAsia="en-AU"/>
        </w:rPr>
      </w:pPr>
      <w:r w:rsidRPr="00875735">
        <w:rPr>
          <w:rFonts w:cs="Arial"/>
          <w:lang w:val="it-IT"/>
        </w:rPr>
        <w:t xml:space="preserve">O le Faavae e lagolagoina e meafaigaluega ma ta'iala e lagolago vaega e pei o fuafuaga mo galuega, faafaigaluegaina, fuafuaga ma pulega ma atina'eina o tagata faigaluega. </w:t>
      </w:r>
    </w:p>
    <w:p w14:paraId="3444D202" w14:textId="3D3247A7" w:rsidR="001E5B66" w:rsidRPr="00875735" w:rsidRDefault="001A49ED" w:rsidP="00875735">
      <w:pPr>
        <w:jc w:val="center"/>
        <w:rPr>
          <w:noProof/>
          <w:lang w:eastAsia="en-AU"/>
        </w:rPr>
      </w:pPr>
      <w:r w:rsidRPr="001A49ED">
        <w:rPr>
          <w:noProof/>
          <w:lang w:eastAsia="en-AU"/>
        </w:rPr>
        <w:drawing>
          <wp:inline distT="0" distB="0" distL="0" distR="0" wp14:anchorId="5766AF5C" wp14:editId="1A58C5D9">
            <wp:extent cx="5093743" cy="3931200"/>
            <wp:effectExtent l="0" t="0" r="0" b="0"/>
            <wp:docPr id="1622985829" name="Picture 1" descr="O le ata o le Faavae o Agavaa o Tagata Faigaluega e faalia mai pe faapefea ona fesoota'i le Faavae ma le fuafuaga o tagata faigaluega, atina'ega o tagata faigaluega, fuafuaga o galuega ma faafaigaluegaina ma le filifiliga o faatinog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85829" name="Picture 1" descr="O le ata o le Faavae o Agavaa o Tagata Faigaluega e faalia mai pe faapefea ona fesoota'i le Faavae ma le fuafuaga o tagata faigaluega, atina'ega o tagata faigaluega, fuafuaga o galuega ma faafaigaluegaina ma le filifiliga o faatinoga.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743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5584" w14:textId="53B5D583" w:rsidR="001E5B66" w:rsidRPr="00875735" w:rsidRDefault="00000000" w:rsidP="001E5B66">
      <w:pPr>
        <w:rPr>
          <w:rFonts w:cs="Arial"/>
          <w:lang w:val="it-IT"/>
        </w:rPr>
      </w:pPr>
      <w:r w:rsidRPr="00875735">
        <w:rPr>
          <w:rFonts w:cs="Arial"/>
          <w:lang w:val="it-IT"/>
        </w:rPr>
        <w:br w:type="page"/>
      </w:r>
    </w:p>
    <w:p w14:paraId="65928B08" w14:textId="77777777" w:rsidR="001E5B66" w:rsidRPr="00875735" w:rsidRDefault="00000000" w:rsidP="001E5B66">
      <w:pPr>
        <w:pStyle w:val="Heading2"/>
        <w:rPr>
          <w:lang w:val="it-IT"/>
        </w:rPr>
      </w:pPr>
      <w:bookmarkStart w:id="10" w:name="_Toc256000008"/>
      <w:r w:rsidRPr="00875735">
        <w:rPr>
          <w:lang w:val="it-IT"/>
        </w:rPr>
        <w:lastRenderedPageBreak/>
        <w:t>Meafaigaluega ma puna'oa mo tagata faigaluega</w:t>
      </w:r>
      <w:bookmarkEnd w:id="10"/>
    </w:p>
    <w:p w14:paraId="41ECA931" w14:textId="77777777" w:rsidR="001E5B66" w:rsidRPr="00875735" w:rsidRDefault="00000000" w:rsidP="001E5B66">
      <w:pPr>
        <w:pStyle w:val="Heading3"/>
      </w:pPr>
      <w:hyperlink r:id="rId17" w:history="1">
        <w:bookmarkStart w:id="11" w:name="_Toc256000009"/>
        <w:r w:rsidRPr="00875735">
          <w:rPr>
            <w:rStyle w:val="Hyperlink"/>
            <w:color w:val="5F2E74" w:themeColor="text2"/>
            <w:u w:val="none"/>
          </w:rPr>
          <w:t>Taiala i Filifiliga o Galuega</w:t>
        </w:r>
        <w:bookmarkEnd w:id="11"/>
      </w:hyperlink>
    </w:p>
    <w:p w14:paraId="2F239D3C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Fesoasoani i tagata faigaluega e suesue galuega ma avanoa i matagaluega o aafiaga tumau i le soifua ma isi vaega talitutusa. </w:t>
      </w:r>
    </w:p>
    <w:p w14:paraId="0453D7E0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Faalatalata i luga o le Faavae e faamatala faamoemoega o matafaioi eseese, o se faavae ia malamalama poo fea e faaaoga ma atina'e ai agavaa ma mea e fiafia ai.</w:t>
      </w:r>
    </w:p>
    <w:p w14:paraId="1F8D4E05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fesoasoani ma fautuaga e uiga i auala e faaaoga ai lagolago lautele i agavaa o galuega i aafiaga tumau o le soifua i ni auala fou ma faapefea ona fausia i luga o nei agavaa ina ia avatu tulaga eseese o le lagolago, faatino le tele o matafaioi faapitoa pe me'i i luma i tulaga tau pulega.</w:t>
      </w:r>
    </w:p>
    <w:p w14:paraId="0AF6DEA6" w14:textId="77777777" w:rsidR="001E5B66" w:rsidRPr="00875735" w:rsidRDefault="00000000" w:rsidP="00F968C7">
      <w:pPr>
        <w:pStyle w:val="Bullet1"/>
        <w:rPr>
          <w:b/>
          <w:lang w:val="it-IT"/>
        </w:rPr>
      </w:pPr>
      <w:r w:rsidRPr="00875735">
        <w:rPr>
          <w:b/>
          <w:lang w:val="it-IT"/>
        </w:rPr>
        <w:t>E aoga mo:</w:t>
      </w:r>
      <w:r w:rsidRPr="00875735">
        <w:rPr>
          <w:lang w:val="it-IT"/>
        </w:rPr>
        <w:t xml:space="preserve"> tagata faigaluega NDIS e fiafia i le suesueina o filifiliga o galuega ma le atina'eina atili o latou agavaa ma galuega.</w:t>
      </w:r>
    </w:p>
    <w:p w14:paraId="3BC84F10" w14:textId="77777777" w:rsidR="001E5B66" w:rsidRPr="00875735" w:rsidRDefault="00000000" w:rsidP="001E5B66">
      <w:pPr>
        <w:pStyle w:val="Heading3"/>
        <w:rPr>
          <w:rStyle w:val="Hyperlink"/>
          <w:color w:val="5F2E74" w:themeColor="text2"/>
          <w:u w:val="none"/>
        </w:rPr>
      </w:pPr>
      <w:hyperlink r:id="rId18" w:history="1">
        <w:bookmarkStart w:id="12" w:name="_Toc256000010"/>
        <w:r w:rsidRPr="00875735">
          <w:rPr>
            <w:rStyle w:val="Hyperlink"/>
            <w:color w:val="5F2E74" w:themeColor="text2"/>
            <w:u w:val="none"/>
          </w:rPr>
          <w:t>Meafaigaluega Su'esu'e-Patino mo Tagata Faigaluega</w:t>
        </w:r>
        <w:bookmarkEnd w:id="12"/>
      </w:hyperlink>
    </w:p>
    <w:p w14:paraId="0E8DDA9A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tagata su'e galuega i se otootoga o foliga vaai o le galuega i totonu o se matafaioi lagolago i aafiaga tumau i le soifua.</w:t>
      </w:r>
    </w:p>
    <w:p w14:paraId="73080BDA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Faaaoga fesili ma faataitaiga aoga e lagolago ai tagata ina ia atagia i o latou uiga, measina ma talitonuga ina ia fesoasoani iai latou e filifili pe e fetaui lelei mo le tulaga e galue ai i aafiaga tumau o le soifua.</w:t>
      </w:r>
    </w:p>
    <w:p w14:paraId="16BB9618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Faailoa aoaoga o loo fai, tomai ma mea tutupu i le olaga e mafai ona faaaupega ai le tagata mo le faigaluega lea i le vaega o aafiaga tumau i le soifua.</w:t>
      </w:r>
    </w:p>
    <w:p w14:paraId="3579DFC6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Saunia se suesuega faapitoa, fua i luga o tali a tagata ma otooto mai fautuaga lautele i isi laasaga e sosoo ai. </w:t>
      </w:r>
    </w:p>
    <w:p w14:paraId="1F8A8C98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Aoga mo:</w:t>
      </w:r>
      <w:r w:rsidRPr="00875735">
        <w:rPr>
          <w:lang w:val="it-IT"/>
        </w:rPr>
        <w:t xml:space="preserve"> tagata o loo mafaufau e galulue i le NDIS. </w:t>
      </w:r>
    </w:p>
    <w:p w14:paraId="214058A5" w14:textId="77777777" w:rsidR="001E5B66" w:rsidRPr="00875735" w:rsidRDefault="001E5B66" w:rsidP="001E5B66">
      <w:pPr>
        <w:pStyle w:val="ListParagraph"/>
        <w:ind w:left="709"/>
        <w:rPr>
          <w:rStyle w:val="CommentReference"/>
          <w:szCs w:val="22"/>
          <w:lang w:val="it-IT"/>
        </w:rPr>
      </w:pPr>
    </w:p>
    <w:p w14:paraId="3C9578F9" w14:textId="77777777" w:rsidR="001E5B66" w:rsidRPr="00875735" w:rsidRDefault="00000000" w:rsidP="001E5B66">
      <w:pPr>
        <w:pStyle w:val="Heading2"/>
        <w:rPr>
          <w:lang w:val="it-IT"/>
        </w:rPr>
      </w:pPr>
      <w:bookmarkStart w:id="13" w:name="_Toc256000011"/>
      <w:r w:rsidRPr="00875735">
        <w:rPr>
          <w:lang w:val="it-IT"/>
        </w:rPr>
        <w:t>Meafaigaluega ma puna'oa mo sui auai</w:t>
      </w:r>
      <w:bookmarkEnd w:id="13"/>
    </w:p>
    <w:p w14:paraId="4D4EC9CA" w14:textId="77777777" w:rsidR="001E5B66" w:rsidRPr="00875735" w:rsidRDefault="00000000" w:rsidP="001E5B66">
      <w:pPr>
        <w:pStyle w:val="Heading3"/>
      </w:pPr>
      <w:hyperlink r:id="rId19" w:history="1">
        <w:bookmarkStart w:id="14" w:name="_Toc256000012"/>
        <w:r w:rsidRPr="00875735">
          <w:rPr>
            <w:rStyle w:val="Hyperlink"/>
            <w:color w:val="5F2E74" w:themeColor="text2"/>
            <w:u w:val="none"/>
          </w:rPr>
          <w:t>Puna'oa a le sui</w:t>
        </w:r>
        <w:bookmarkEnd w:id="14"/>
      </w:hyperlink>
    </w:p>
    <w:p w14:paraId="62A02259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taiala aoga mo sui auai e uiga i le faaaogaina o le Faavae ma meafaigaluega e lagolago ai latou e saili ma taofi tagata faigaluega latou te mana'omia.</w:t>
      </w:r>
    </w:p>
    <w:p w14:paraId="3452939D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O puna'oa faitau gofie, vitio ma ata animei o loo avanoa mo pepa ma faagasologa autu.</w:t>
      </w:r>
    </w:p>
    <w:p w14:paraId="5EF5BB5C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O faataitaiga faaalia itu o le Faavae ma meafaigaluega faaaoga o loo iai atoa i le upega tafailagi e lagolago ai sui i le sailiina ma le faatumauina o tagata faigaluega.</w:t>
      </w:r>
    </w:p>
    <w:p w14:paraId="1421A3A6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br w:type="page"/>
      </w:r>
    </w:p>
    <w:p w14:paraId="698FC802" w14:textId="77777777" w:rsidR="001E5B66" w:rsidRPr="00875735" w:rsidRDefault="00000000" w:rsidP="001E5B66">
      <w:pPr>
        <w:pStyle w:val="Heading2"/>
        <w:rPr>
          <w:lang w:val="it-IT"/>
        </w:rPr>
      </w:pPr>
      <w:bookmarkStart w:id="15" w:name="_Toc256000013"/>
      <w:r w:rsidRPr="00875735">
        <w:rPr>
          <w:lang w:val="it-IT"/>
        </w:rPr>
        <w:lastRenderedPageBreak/>
        <w:t>Meafaigaluega ma puna'oa mo sui ma fai auaunaga</w:t>
      </w:r>
      <w:bookmarkEnd w:id="15"/>
    </w:p>
    <w:p w14:paraId="4BF8D11D" w14:textId="77777777" w:rsidR="001E5B66" w:rsidRPr="00875735" w:rsidRDefault="00000000" w:rsidP="001E5B66">
      <w:pPr>
        <w:pStyle w:val="Heading3"/>
        <w:rPr>
          <w:rStyle w:val="Hyperlink"/>
          <w:color w:val="5F2E74" w:themeColor="text2"/>
          <w:u w:val="none"/>
        </w:rPr>
      </w:pPr>
      <w:hyperlink r:id="rId20" w:history="1">
        <w:bookmarkStart w:id="16" w:name="_Toc256000014"/>
        <w:r w:rsidRPr="00875735">
          <w:rPr>
            <w:rStyle w:val="Hyperlink"/>
            <w:color w:val="5F2E74" w:themeColor="text2"/>
            <w:u w:val="none"/>
          </w:rPr>
          <w:t>Meafaigaluega e Faamatala ai Tulaga</w:t>
        </w:r>
        <w:bookmarkEnd w:id="16"/>
      </w:hyperlink>
    </w:p>
    <w:p w14:paraId="237B1DF4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Ta'ialaina le tagata ina ia atia'e se faamatalaga o tulaga e fua i le agavaa.</w:t>
      </w:r>
    </w:p>
    <w:p w14:paraId="4538DA01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E otometi lava ona tuu atu Faavae o agavaa talafeagai e fua lea i luga o le matafaioi ma faamatalaga o tulaga. </w:t>
      </w:r>
    </w:p>
    <w:p w14:paraId="31103354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Aogā i le fausiaina o le malamalama tumau ma le agavaa e faavae i matafaioi a tagata faigaluega.</w:t>
      </w:r>
    </w:p>
    <w:p w14:paraId="558DE49F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Tuuina atu ni lomiga se lua e fa'atatau i mana'oga a le 'au'aunaga ma sui auai.</w:t>
      </w:r>
    </w:p>
    <w:p w14:paraId="3F889010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E mafai ona aumai i lalo mo nisi faasa'oga.</w:t>
      </w:r>
    </w:p>
    <w:p w14:paraId="750B89A8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Aogā mo:</w:t>
      </w:r>
      <w:r w:rsidRPr="00875735">
        <w:rPr>
          <w:lang w:val="it-IT"/>
        </w:rPr>
        <w:t xml:space="preserve"> Fai auaunaga NDIS ma sui auai e pulea lava e latou o latou lagolago poo i latou e aafia i le faamatalaina o se matafaioi lagolago.</w:t>
      </w:r>
    </w:p>
    <w:p w14:paraId="56ACD5AF" w14:textId="77777777" w:rsidR="001E5B66" w:rsidRPr="00875735" w:rsidRDefault="00000000" w:rsidP="001E5B66">
      <w:pPr>
        <w:pStyle w:val="Heading3"/>
      </w:pPr>
      <w:hyperlink r:id="rId21" w:history="1">
        <w:bookmarkStart w:id="17" w:name="_Toc256000015"/>
        <w:r w:rsidRPr="00875735">
          <w:rPr>
            <w:rStyle w:val="Hyperlink"/>
            <w:color w:val="5F2E74" w:themeColor="text2"/>
            <w:u w:val="none"/>
          </w:rPr>
          <w:t>Vaavaaiga mo Agavaa</w:t>
        </w:r>
        <w:bookmarkEnd w:id="17"/>
      </w:hyperlink>
    </w:p>
    <w:p w14:paraId="3F8E8AE4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taiala faatino ma meafaigaluega ina ia sii ai i luga le lelei ma le tumau o vaavaaiga.</w:t>
      </w:r>
    </w:p>
    <w:p w14:paraId="5A733161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pepa fesoasoani, lisi siaki ma pepa faata'ita'i e lagolago ai ta'ita'i sinia, supavaisa, tagata faigaluega ma sui auai ina ia auai i le vaavaaiga.</w:t>
      </w:r>
    </w:p>
    <w:p w14:paraId="103A4D4D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Faataga pepa faata'ita'i ma faamatalaga ina ia aumai i lalo ma faasao ina ia faafetaui ai mana'oga ta'ito'atasi. </w:t>
      </w:r>
    </w:p>
    <w:p w14:paraId="27B44E81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Aogā</w:t>
      </w:r>
      <w:r w:rsidRPr="00875735">
        <w:rPr>
          <w:lang w:val="it-IT"/>
        </w:rPr>
        <w:t xml:space="preserve"> </w:t>
      </w:r>
      <w:r w:rsidRPr="00875735">
        <w:rPr>
          <w:b/>
          <w:lang w:val="it-IT"/>
        </w:rPr>
        <w:t>mo</w:t>
      </w:r>
      <w:r w:rsidRPr="00875735">
        <w:rPr>
          <w:lang w:val="it-IT"/>
        </w:rPr>
        <w:t>: Fai auaunaga NDIS, supavaisa, tagata faigaluega ma sui auai faaali manatu ma faagasologa o le vaavaaia.</w:t>
      </w:r>
    </w:p>
    <w:p w14:paraId="4B3461EF" w14:textId="77777777" w:rsidR="001E5B66" w:rsidRPr="00875735" w:rsidRDefault="00000000" w:rsidP="001E5B66">
      <w:pPr>
        <w:pStyle w:val="Heading3"/>
        <w:rPr>
          <w:rStyle w:val="Hyperlink"/>
          <w:color w:val="5F2E74" w:themeColor="text2"/>
          <w:u w:val="none"/>
          <w:lang w:val="it-IT"/>
        </w:rPr>
      </w:pPr>
      <w:hyperlink r:id="rId22" w:history="1">
        <w:bookmarkStart w:id="18" w:name="_Toc256000016"/>
        <w:r w:rsidRPr="00875735">
          <w:rPr>
            <w:rStyle w:val="Hyperlink"/>
            <w:color w:val="5F2E74" w:themeColor="text2"/>
            <w:u w:val="none"/>
            <w:lang w:val="it-IT"/>
          </w:rPr>
          <w:t>Puna'oa o le Faafaigaluegaina ma Filifiliga</w:t>
        </w:r>
        <w:bookmarkEnd w:id="18"/>
      </w:hyperlink>
    </w:p>
    <w:p w14:paraId="339DFB12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Tuuina atu taʻiala taʻitasi ma fautuaga i le faia o se auala faʻavae i agavaʻa i le faʻafaigaluegaina ma le filifilia o tagata faigaluega.</w:t>
      </w:r>
    </w:p>
    <w:p w14:paraId="4EB5B4EF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Tuuina atu faamatalaga, fautuaga aogā, pepa faata'ita'i ma meafaaaoga mo tulaga taitasi o le faagasologa o le faafaigaluegaina. </w:t>
      </w:r>
    </w:p>
    <w:p w14:paraId="2BEB1509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Faataga pepa faata'ita'i ma faamatalaga ina ia aumai i lalo ma suia ina ia faafetaui ai mana'oga ta'ito'atasi. </w:t>
      </w:r>
    </w:p>
    <w:p w14:paraId="7492B66F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Tuuina atu ni lomiga se lua e fa'atatau i mana'oga a le 'au'aunaga ma sui auai.</w:t>
      </w:r>
    </w:p>
    <w:p w14:paraId="3B6DBB0F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Aogā mo:</w:t>
      </w:r>
      <w:r w:rsidRPr="00875735">
        <w:rPr>
          <w:lang w:val="it-IT"/>
        </w:rPr>
        <w:t xml:space="preserve"> Fai auaunaga NDIS ma sui auai e pulea lava e latou o latou lagolago poo i latou e aafia i le faatinoina o lagolago.</w:t>
      </w:r>
    </w:p>
    <w:p w14:paraId="7BADF64D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br w:type="page"/>
      </w:r>
    </w:p>
    <w:p w14:paraId="5BCEEF97" w14:textId="77777777" w:rsidR="001E5B66" w:rsidRPr="00875735" w:rsidRDefault="00000000" w:rsidP="001E5B66">
      <w:pPr>
        <w:pStyle w:val="Heading2"/>
        <w:rPr>
          <w:lang w:val="it-IT"/>
        </w:rPr>
      </w:pPr>
      <w:bookmarkStart w:id="19" w:name="_Toc256000017"/>
      <w:r w:rsidRPr="00875735">
        <w:rPr>
          <w:lang w:val="it-IT"/>
        </w:rPr>
        <w:lastRenderedPageBreak/>
        <w:t>Meafaigaluega ma puna'oa mo fai auaunaga</w:t>
      </w:r>
      <w:bookmarkEnd w:id="19"/>
    </w:p>
    <w:p w14:paraId="2CCA6B5E" w14:textId="77777777" w:rsidR="001E5B66" w:rsidRPr="00875735" w:rsidRDefault="00000000" w:rsidP="001E5B66">
      <w:pPr>
        <w:pStyle w:val="Heading3"/>
        <w:rPr>
          <w:lang w:val="it-IT"/>
        </w:rPr>
      </w:pPr>
      <w:hyperlink r:id="rId23" w:history="1">
        <w:bookmarkStart w:id="20" w:name="_Toc256000018"/>
        <w:r w:rsidRPr="00875735">
          <w:rPr>
            <w:rStyle w:val="Hyperlink"/>
            <w:color w:val="5F2E74" w:themeColor="text2"/>
            <w:u w:val="none"/>
            <w:lang w:val="it-IT"/>
          </w:rPr>
          <w:t>A'oa'oga mo le Ta'iala i Agava'a</w:t>
        </w:r>
        <w:bookmarkEnd w:id="20"/>
      </w:hyperlink>
    </w:p>
    <w:p w14:paraId="6C85C41F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Tuuina atu fautuaga i fai auaunaga a le NDIS e tuuina atu a'oa'oga e lagolago ai le atina'ega o agavaa.</w:t>
      </w:r>
    </w:p>
    <w:p w14:paraId="62C1C455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Saunia ta'iala aogā i le iloiloina o agavaa i galuega ma tagata suesue poo fea o iai avanoa.</w:t>
      </w:r>
    </w:p>
    <w:p w14:paraId="3E95E073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Laasia auala e saili ai a'oa'oga e faaalia avanoa i agavaa i tagata faigaluega o le faiauaunaga.</w:t>
      </w:r>
    </w:p>
    <w:p w14:paraId="16D06104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Aogā</w:t>
      </w:r>
      <w:r w:rsidRPr="00875735">
        <w:rPr>
          <w:lang w:val="it-IT"/>
        </w:rPr>
        <w:t xml:space="preserve"> </w:t>
      </w:r>
      <w:r w:rsidRPr="00875735">
        <w:rPr>
          <w:b/>
          <w:lang w:val="it-IT"/>
        </w:rPr>
        <w:t>mo</w:t>
      </w:r>
      <w:r w:rsidRPr="00875735">
        <w:rPr>
          <w:lang w:val="it-IT"/>
        </w:rPr>
        <w:t xml:space="preserve">: O lo'o saili e le NDIS e siitia le tomai o a latou aufaigaluega ma fa'amautinoa o lo'o fa'atatau a'oa'oga i mana'oga o tagata faigaluega ma tulimatai i le agava'a. </w:t>
      </w:r>
    </w:p>
    <w:p w14:paraId="532683A2" w14:textId="77777777" w:rsidR="001E5B66" w:rsidRPr="00875735" w:rsidRDefault="00000000" w:rsidP="001E5B66">
      <w:pPr>
        <w:pStyle w:val="Heading3"/>
        <w:rPr>
          <w:rStyle w:val="Hyperlink"/>
          <w:color w:val="5F2E74" w:themeColor="text2"/>
          <w:u w:val="none"/>
          <w:lang w:val="it-IT"/>
        </w:rPr>
      </w:pPr>
      <w:hyperlink r:id="rId24" w:history="1">
        <w:r w:rsidRPr="00875735">
          <w:rPr>
            <w:rStyle w:val="Hyperlink"/>
            <w:color w:val="5F2E74" w:themeColor="text2"/>
            <w:u w:val="none"/>
            <w:lang w:val="it-IT"/>
          </w:rPr>
          <w:t> </w:t>
        </w:r>
        <w:bookmarkStart w:id="21" w:name="_Toc256000019"/>
        <w:r w:rsidRPr="00875735">
          <w:rPr>
            <w:rStyle w:val="Hyperlink"/>
            <w:color w:val="5F2E74" w:themeColor="text2"/>
            <w:u w:val="none"/>
            <w:lang w:val="it-IT"/>
          </w:rPr>
          <w:t>Pulega o Tagata Faigaluega ma Fuafuaga o meafaigaluega</w:t>
        </w:r>
        <w:bookmarkEnd w:id="21"/>
      </w:hyperlink>
    </w:p>
    <w:p w14:paraId="0794CC00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 xml:space="preserve">Lagolago fai auaunaga a le NDIS e suesue le faatinoga o le faatautaia o tagata faigaluega i le taimi nei ma fuafuaga mo tagata faigaluega latou te mana'omia i le taimi nei ma le lumana'i. </w:t>
      </w:r>
    </w:p>
    <w:p w14:paraId="7262CFEC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Tuuina atu se fuafuaga auiliili a tagata faigaluega e faavae i luga o faamatalaga tuuina i totonu o le meafaigaluega.</w:t>
      </w:r>
    </w:p>
    <w:p w14:paraId="53CF8C37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Aogā e avea ma se lisi siaki e faamautu ai mea e mafaufau iai i le fuafuaina o tagata faigaluega ma/poo o se puna o manatu i auala e tuufaatasi ai le Faavae i totonu o le faasologa o fuafuaga e faailoa lu'itau o tagata faigaluega ma atia'e auala e foia ai.</w:t>
      </w:r>
    </w:p>
    <w:p w14:paraId="5C430101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lang w:val="it-IT"/>
        </w:rPr>
        <w:t>Maua i le Excel o se pepa faata'ita'i e mafai ona aumai i lalo.</w:t>
      </w:r>
    </w:p>
    <w:p w14:paraId="118A7A34" w14:textId="77777777" w:rsidR="001E5B66" w:rsidRPr="00875735" w:rsidRDefault="00000000" w:rsidP="00F968C7">
      <w:pPr>
        <w:pStyle w:val="Bullet1"/>
        <w:rPr>
          <w:lang w:val="it-IT"/>
        </w:rPr>
      </w:pPr>
      <w:r w:rsidRPr="00875735">
        <w:rPr>
          <w:b/>
          <w:lang w:val="it-IT"/>
        </w:rPr>
        <w:t>Aogā mo:</w:t>
      </w:r>
      <w:r w:rsidRPr="00875735">
        <w:rPr>
          <w:lang w:val="it-IT"/>
        </w:rPr>
        <w:t xml:space="preserve"> faiauaunaga a le NDIS.</w:t>
      </w:r>
    </w:p>
    <w:p w14:paraId="087ED384" w14:textId="77777777" w:rsidR="001E5B66" w:rsidRPr="00875735" w:rsidRDefault="00000000" w:rsidP="001E5B66">
      <w:pPr>
        <w:rPr>
          <w:rFonts w:eastAsiaTheme="majorEastAsia" w:cstheme="majorBidi"/>
          <w:b/>
          <w:bCs/>
          <w:color w:val="7030A0"/>
          <w:sz w:val="32"/>
          <w:szCs w:val="32"/>
          <w:lang w:val="it-IT"/>
        </w:rPr>
      </w:pPr>
      <w:r w:rsidRPr="00875735">
        <w:rPr>
          <w:lang w:val="it-IT"/>
        </w:rPr>
        <w:br w:type="page"/>
      </w:r>
    </w:p>
    <w:p w14:paraId="04853264" w14:textId="77777777" w:rsidR="001E5B66" w:rsidRPr="00875735" w:rsidRDefault="00000000" w:rsidP="001E5B66">
      <w:pPr>
        <w:pStyle w:val="Heading1"/>
        <w:rPr>
          <w:lang w:val="it-IT"/>
        </w:rPr>
      </w:pPr>
      <w:bookmarkStart w:id="22" w:name="_Toc256000020"/>
      <w:r w:rsidRPr="00875735">
        <w:rPr>
          <w:lang w:val="it-IT"/>
        </w:rPr>
        <w:lastRenderedPageBreak/>
        <w:t>E faapefea ona fesoota'i le Tulafono o Amioga ma Tulaga Faatino?</w:t>
      </w:r>
      <w:bookmarkEnd w:id="22"/>
    </w:p>
    <w:p w14:paraId="04EAEC17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Na fausia le Faavae ina ia lagolago sui auai, tautua, tagata faigaluega, ma faiaoga. </w:t>
      </w:r>
    </w:p>
    <w:p w14:paraId="436FE5F4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 xml:space="preserve">E mana'omia e le Tulafono o Amioga a le NDIS tagata faigaluega ma fai auaunaga o loo avatu lagolago "NDIS" ia saunia ai lagolago ma "auaunaga i se tulaga saogalemu ma auala agavaa faatasi ma tausiga ma tomai." </w:t>
      </w:r>
    </w:p>
    <w:p w14:paraId="36D592F0" w14:textId="77777777" w:rsidR="001E5B66" w:rsidRPr="00875735" w:rsidRDefault="00000000" w:rsidP="001E5B66">
      <w:pPr>
        <w:rPr>
          <w:i/>
          <w:lang w:val="it-IT"/>
        </w:rPr>
      </w:pPr>
      <w:r w:rsidRPr="00875735">
        <w:rPr>
          <w:lang w:val="it-IT"/>
        </w:rPr>
        <w:t>I lalo o Tulaga Faatino, e mana'omia auaunaga resitala i le vaega o le Pulega o Tagata Faigaluega ina ia fetaui le taunuuga:</w:t>
      </w:r>
      <w:r w:rsidRPr="00875735">
        <w:rPr>
          <w:i/>
          <w:lang w:val="it-IT"/>
        </w:rPr>
        <w:t xml:space="preserve"> "O lagolago mana'omia a sui ta'itasi e faamalieina e tagata faigaluega e agavaa faatatau lea i o latou matafaioi, iai tusipasi talafeagai, ma i latou e iai le tomai ma le poto masani e avatu ai le lagolago faaletagata.</w:t>
      </w:r>
      <w:r w:rsidRPr="00875735">
        <w:rPr>
          <w:rStyle w:val="FootnoteReference"/>
          <w:i/>
        </w:rPr>
        <w:footnoteReference w:id="1"/>
      </w:r>
      <w:r w:rsidRPr="00875735">
        <w:rPr>
          <w:i/>
          <w:lang w:val="it-IT"/>
        </w:rPr>
        <w:t>"</w:t>
      </w:r>
    </w:p>
    <w:p w14:paraId="3A72DE19" w14:textId="77777777" w:rsidR="001E5B66" w:rsidRPr="00875735" w:rsidRDefault="00000000" w:rsidP="001E5B66">
      <w:pPr>
        <w:rPr>
          <w:b/>
          <w:bCs/>
          <w:lang w:val="it-IT"/>
        </w:rPr>
      </w:pPr>
      <w:r w:rsidRPr="00875735">
        <w:rPr>
          <w:b/>
          <w:bCs/>
          <w:lang w:val="it-IT"/>
        </w:rPr>
        <w:t>E tuuina atu e le Faavae le ta'iala ma meafaigaluega e lagolago ai faiauaunaga NDIS ina ia faamalieina nei matafaioi.</w:t>
      </w:r>
    </w:p>
    <w:p w14:paraId="63BF47E9" w14:textId="77777777" w:rsidR="001E5B66" w:rsidRPr="00875735" w:rsidRDefault="00000000" w:rsidP="001E5B66">
      <w:pPr>
        <w:pStyle w:val="Heading1"/>
        <w:rPr>
          <w:lang w:val="it-IT"/>
        </w:rPr>
      </w:pPr>
      <w:bookmarkStart w:id="23" w:name="_Toc256000021"/>
      <w:r w:rsidRPr="00875735">
        <w:rPr>
          <w:lang w:val="it-IT"/>
        </w:rPr>
        <w:t>O ai e mafai ona ou faafesoota'ia mo nisi faamatalaga?</w:t>
      </w:r>
      <w:bookmarkEnd w:id="23"/>
    </w:p>
    <w:p w14:paraId="3C36A5E3" w14:textId="77777777" w:rsidR="001E5B66" w:rsidRPr="00875735" w:rsidRDefault="00000000" w:rsidP="001E5B66">
      <w:pPr>
        <w:rPr>
          <w:lang w:val="it-IT"/>
        </w:rPr>
      </w:pPr>
      <w:r w:rsidRPr="00875735">
        <w:rPr>
          <w:lang w:val="it-IT"/>
        </w:rPr>
        <w:t>Mo nisi faamatalaga e uiga i le Faavae o Agavaa o Tagata Faigaluega a le Komisi NDIS poo lona faatinoga, asiasi i le upega tafailagi o le Faavae o Agavaa o Tagata Faigaluega</w:t>
      </w:r>
      <w:r w:rsidRPr="00875735">
        <w:rPr>
          <w:b/>
          <w:lang w:val="it-IT"/>
        </w:rPr>
        <w:t xml:space="preserve">: </w:t>
      </w:r>
      <w:hyperlink r:id="rId25" w:history="1">
        <w:r w:rsidRPr="00875735">
          <w:rPr>
            <w:rStyle w:val="Hyperlink"/>
            <w:lang w:val="it-IT"/>
          </w:rPr>
          <w:t>Home of the NDIS Workforce Capability Workforce Capability Framework | NDIS Workforce Capability (ndiscommission.gov.au)</w:t>
        </w:r>
      </w:hyperlink>
      <w:r w:rsidRPr="00875735">
        <w:rPr>
          <w:b/>
          <w:lang w:val="it-IT"/>
        </w:rPr>
        <w:t>.</w:t>
      </w:r>
    </w:p>
    <w:p w14:paraId="1786D30E" w14:textId="77777777" w:rsidR="000A60A1" w:rsidRPr="00875735" w:rsidRDefault="00000000" w:rsidP="001E5B66">
      <w:pPr>
        <w:rPr>
          <w:lang w:val="it-IT"/>
        </w:rPr>
      </w:pPr>
      <w:r w:rsidRPr="00875735">
        <w:rPr>
          <w:b/>
          <w:lang w:val="it-IT"/>
        </w:rPr>
        <w:t xml:space="preserve">Fesoota'iga mo le Poloketi: </w:t>
      </w:r>
      <w:hyperlink r:id="rId26" w:history="1">
        <w:r w:rsidRPr="00875735">
          <w:rPr>
            <w:rStyle w:val="Hyperlink"/>
            <w:lang w:val="it-IT"/>
          </w:rPr>
          <w:t>workforcecapability@ndiscommission.gov.au</w:t>
        </w:r>
      </w:hyperlink>
      <w:r w:rsidRPr="00875735">
        <w:rPr>
          <w:lang w:val="it-IT"/>
        </w:rPr>
        <w:t xml:space="preserve"> poo le 1800 035 554. </w:t>
      </w:r>
    </w:p>
    <w:sectPr w:rsidR="000A60A1" w:rsidRPr="00875735" w:rsidSect="00D23398">
      <w:headerReference w:type="default" r:id="rId27"/>
      <w:footerReference w:type="default" r:id="rId28"/>
      <w:headerReference w:type="first" r:id="rId29"/>
      <w:type w:val="continuous"/>
      <w:pgSz w:w="11906" w:h="16838" w:code="9"/>
      <w:pgMar w:top="1440" w:right="1440" w:bottom="1440" w:left="1440" w:header="284" w:footer="397" w:gutter="0"/>
      <w:pgNumType w:start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4482" w14:textId="77777777" w:rsidR="00B2774D" w:rsidRDefault="00B2774D">
      <w:pPr>
        <w:spacing w:before="0" w:after="0" w:line="240" w:lineRule="auto"/>
      </w:pPr>
      <w:r>
        <w:separator/>
      </w:r>
    </w:p>
  </w:endnote>
  <w:endnote w:type="continuationSeparator" w:id="0">
    <w:p w14:paraId="65ECEC87" w14:textId="77777777" w:rsidR="00B2774D" w:rsidRDefault="00B277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8DD649-117F-4B76-9FCA-7CDD45F41E60}"/>
    <w:embedBold r:id="rId2" w:fontKey="{F192ED82-7C5D-4A7A-A9A7-88F116178BDA}"/>
    <w:embedItalic r:id="rId3" w:fontKey="{D55CC951-4CBD-4849-AEEE-20FDE167D34E}"/>
    <w:embedBoldItalic r:id="rId4" w:fontKey="{CB7C8BE1-1091-4660-A4D7-B69FF68816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E8AA1" w14:textId="77777777" w:rsidR="00D23398" w:rsidRPr="00875735" w:rsidRDefault="00000000" w:rsidP="00D23398">
    <w:pPr>
      <w:pStyle w:val="Footer"/>
      <w:rPr>
        <w:sz w:val="16"/>
        <w:szCs w:val="16"/>
      </w:rPr>
    </w:pPr>
    <w:r w:rsidRPr="00875735">
      <w:rPr>
        <w:b/>
        <w:bCs/>
        <w:noProof/>
        <w:sz w:val="18"/>
        <w:szCs w:val="18"/>
        <w:lang w:eastAsia="en-AU"/>
      </w:rPr>
      <mc:AlternateContent>
        <mc:Choice Requires="wps">
          <w:drawing>
            <wp:inline distT="0" distB="0" distL="0" distR="0" wp14:anchorId="7113C1D7" wp14:editId="78A6F31A">
              <wp:extent cx="5734050" cy="76200"/>
              <wp:effectExtent l="0" t="0" r="0" b="0"/>
              <wp:docPr id="20" name="Rectangle 20" descr="Ata teuteu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inline>
          </w:drawing>
        </mc:Choice>
        <mc:Fallback>
          <w:pict>
            <v:rect w14:anchorId="65C8DE72" id="Rectangle 20" o:spid="_x0000_s1026" alt="Ata teuteu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" fillcolor="#539250 [3207]" stroked="f" strokeweight="1pt">
              <v:fill color2="#83b14c [3208]" rotate="t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2C92D57" w14:textId="77777777" w:rsidR="00FD66D7" w:rsidRPr="00875735" w:rsidRDefault="00000000" w:rsidP="00D23398">
    <w:pPr>
      <w:pStyle w:val="Footer"/>
      <w:rPr>
        <w:sz w:val="16"/>
        <w:szCs w:val="16"/>
        <w:lang w:val="it-IT"/>
      </w:rPr>
    </w:pPr>
    <w:r w:rsidRPr="00875735">
      <w:rPr>
        <w:sz w:val="16"/>
        <w:szCs w:val="16"/>
        <w:lang w:val="it-IT"/>
      </w:rPr>
      <w:t>Faavae o Agavaa o Tagata Faigaluega NDIS | Pepa o Faamatalaga o le Faavae o Agavaa o Tagata Faigaluega NDIS– Aperila 2023</w:t>
    </w:r>
    <w:r w:rsidRPr="00875735">
      <w:rPr>
        <w:sz w:val="16"/>
        <w:szCs w:val="16"/>
        <w:lang w:val="it-IT"/>
      </w:rPr>
      <w:tab/>
    </w:r>
    <w:r w:rsidRPr="00875735">
      <w:rPr>
        <w:sz w:val="16"/>
        <w:szCs w:val="16"/>
      </w:rPr>
      <w:fldChar w:fldCharType="begin"/>
    </w:r>
    <w:r w:rsidRPr="00875735">
      <w:rPr>
        <w:sz w:val="16"/>
        <w:szCs w:val="16"/>
        <w:lang w:val="it-IT"/>
      </w:rPr>
      <w:instrText xml:space="preserve"> PAGE   \* MERGEFORMAT </w:instrText>
    </w:r>
    <w:r w:rsidRPr="00875735">
      <w:rPr>
        <w:sz w:val="16"/>
        <w:szCs w:val="16"/>
      </w:rPr>
      <w:fldChar w:fldCharType="separate"/>
    </w:r>
    <w:r w:rsidR="00072BC8" w:rsidRPr="00875735">
      <w:rPr>
        <w:noProof/>
        <w:sz w:val="16"/>
        <w:szCs w:val="16"/>
        <w:lang w:val="it-IT"/>
      </w:rPr>
      <w:t>9</w:t>
    </w:r>
    <w:r w:rsidRPr="00875735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FF710" w14:textId="77777777" w:rsidR="00B2774D" w:rsidRDefault="00B2774D" w:rsidP="008E21DE">
      <w:pPr>
        <w:spacing w:before="0" w:after="0"/>
      </w:pPr>
      <w:r>
        <w:separator/>
      </w:r>
    </w:p>
  </w:footnote>
  <w:footnote w:type="continuationSeparator" w:id="0">
    <w:p w14:paraId="3A61E024" w14:textId="77777777" w:rsidR="00B2774D" w:rsidRDefault="00B2774D" w:rsidP="008E21DE">
      <w:pPr>
        <w:spacing w:before="0" w:after="0"/>
      </w:pPr>
      <w:r>
        <w:continuationSeparator/>
      </w:r>
    </w:p>
  </w:footnote>
  <w:footnote w:id="1">
    <w:p w14:paraId="414D964B" w14:textId="77777777" w:rsidR="001E5B66" w:rsidRPr="00875735" w:rsidRDefault="00000000" w:rsidP="001E5B66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875735">
        <w:rPr>
          <w:lang w:val="it-IT"/>
        </w:rPr>
        <w:t xml:space="preserve"> Ta'iala o Fuafuaga Inisiua o Aafiaga Tumau i le Soifua o le Atunuu (Fa'ailoga Tulaga Lelei mo Tulaga Fa'atino a le NDIS) 2018 (2021). </w:t>
      </w:r>
      <w:hyperlink r:id="rId1" w:history="1">
        <w:r w:rsidRPr="00875735">
          <w:rPr>
            <w:rStyle w:val="Hyperlink"/>
            <w:lang w:val="it-IT"/>
          </w:rPr>
          <w:t>Ta'iala o Fuafuaga Inisiua o Aafiaga Tumau i le Soifua o le Atunuu (Fa'ailoga Tulaga Lelei mo Tulaga Fa'atino a le NDIS) 2018 (legislation.gov.au)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F39F" w14:textId="77777777" w:rsidR="008B7938" w:rsidRDefault="008B7938">
    <w:pPr>
      <w:pStyle w:val="Header"/>
    </w:pPr>
  </w:p>
  <w:p w14:paraId="14DDF2A8" w14:textId="77777777" w:rsidR="00680A20" w:rsidRDefault="00000000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0A1E3289" wp14:editId="50104C8D">
              <wp:extent cx="5734800" cy="75600"/>
              <wp:effectExtent l="0" t="0" r="0" b="635"/>
              <wp:docPr id="2" name="Rectangle 2" descr="Ata teuteu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inline>
          </w:drawing>
        </mc:Choice>
        <mc:Fallback>
          <w:pict>
            <v:rect w14:anchorId="0C81D9C0" id="Rectangle 2" o:spid="_x0000_s1026" alt="Ata teuteu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B402" w14:textId="77777777" w:rsidR="00182709" w:rsidRDefault="00000000" w:rsidP="00F3511A">
    <w:pPr>
      <w:pStyle w:val="Header"/>
      <w:ind w:left="-1418"/>
    </w:pPr>
    <w:r>
      <w:rPr>
        <w:noProof/>
        <w:sz w:val="84"/>
        <w:szCs w:val="84"/>
        <w:lang w:eastAsia="en-AU"/>
      </w:rPr>
      <w:drawing>
        <wp:inline distT="0" distB="0" distL="0" distR="0" wp14:anchorId="09A559C3" wp14:editId="7D2980CF">
          <wp:extent cx="7557135" cy="1391920"/>
          <wp:effectExtent l="0" t="0" r="5715" b="0"/>
          <wp:docPr id="4" name="Picture 4" descr="O le tagavai a le Malo a Ausetalia faatasi ai ma le tagavai a le Tulaga Lelei a le NDIS ma Komisi o Puipuiga&#10;Tagavai a le Fuafuaga o Agavaa o Tagata Faigaluega NDI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O le tagavai a le Malo a Ausetalia faatasi ai ma le tagavai a le Tulaga Lelei a le NDIS ma Komisi o Puipuiga&#10;Tagavai a le Fuafuaga o Agavaa o Tagata Faigaluega NDI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62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0B6E"/>
    <w:multiLevelType w:val="hybridMultilevel"/>
    <w:tmpl w:val="586C9FA2"/>
    <w:lvl w:ilvl="0" w:tplc="6666F886">
      <w:start w:val="1"/>
      <w:numFmt w:val="decimal"/>
      <w:pStyle w:val="Heading2-numbered"/>
      <w:lvlText w:val="%1."/>
      <w:lvlJc w:val="left"/>
      <w:pPr>
        <w:ind w:left="720" w:hanging="360"/>
      </w:pPr>
    </w:lvl>
    <w:lvl w:ilvl="1" w:tplc="ED44E124" w:tentative="1">
      <w:start w:val="1"/>
      <w:numFmt w:val="lowerLetter"/>
      <w:lvlText w:val="%2."/>
      <w:lvlJc w:val="left"/>
      <w:pPr>
        <w:ind w:left="1440" w:hanging="360"/>
      </w:pPr>
    </w:lvl>
    <w:lvl w:ilvl="2" w:tplc="D9180696" w:tentative="1">
      <w:start w:val="1"/>
      <w:numFmt w:val="lowerRoman"/>
      <w:lvlText w:val="%3."/>
      <w:lvlJc w:val="right"/>
      <w:pPr>
        <w:ind w:left="2160" w:hanging="180"/>
      </w:pPr>
    </w:lvl>
    <w:lvl w:ilvl="3" w:tplc="2ABE207C" w:tentative="1">
      <w:start w:val="1"/>
      <w:numFmt w:val="decimal"/>
      <w:lvlText w:val="%4."/>
      <w:lvlJc w:val="left"/>
      <w:pPr>
        <w:ind w:left="2880" w:hanging="360"/>
      </w:pPr>
    </w:lvl>
    <w:lvl w:ilvl="4" w:tplc="93209E06" w:tentative="1">
      <w:start w:val="1"/>
      <w:numFmt w:val="lowerLetter"/>
      <w:lvlText w:val="%5."/>
      <w:lvlJc w:val="left"/>
      <w:pPr>
        <w:ind w:left="3600" w:hanging="360"/>
      </w:pPr>
    </w:lvl>
    <w:lvl w:ilvl="5" w:tplc="D84213A0" w:tentative="1">
      <w:start w:val="1"/>
      <w:numFmt w:val="lowerRoman"/>
      <w:lvlText w:val="%6."/>
      <w:lvlJc w:val="right"/>
      <w:pPr>
        <w:ind w:left="4320" w:hanging="180"/>
      </w:pPr>
    </w:lvl>
    <w:lvl w:ilvl="6" w:tplc="3D36B46A" w:tentative="1">
      <w:start w:val="1"/>
      <w:numFmt w:val="decimal"/>
      <w:lvlText w:val="%7."/>
      <w:lvlJc w:val="left"/>
      <w:pPr>
        <w:ind w:left="5040" w:hanging="360"/>
      </w:pPr>
    </w:lvl>
    <w:lvl w:ilvl="7" w:tplc="EABE29FA" w:tentative="1">
      <w:start w:val="1"/>
      <w:numFmt w:val="lowerLetter"/>
      <w:lvlText w:val="%8."/>
      <w:lvlJc w:val="left"/>
      <w:pPr>
        <w:ind w:left="5760" w:hanging="360"/>
      </w:pPr>
    </w:lvl>
    <w:lvl w:ilvl="8" w:tplc="A808C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6195"/>
    <w:multiLevelType w:val="hybridMultilevel"/>
    <w:tmpl w:val="D71AA192"/>
    <w:lvl w:ilvl="0" w:tplc="AB58DC5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6E2D08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90264D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80A768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9E09AE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810391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DBEF46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868D6D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FB45F9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694070"/>
    <w:multiLevelType w:val="hybridMultilevel"/>
    <w:tmpl w:val="715E939E"/>
    <w:lvl w:ilvl="0" w:tplc="0EB0B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10E8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69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ABB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F6A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202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FC3C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EA5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62D7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1F377C4"/>
    <w:multiLevelType w:val="hybridMultilevel"/>
    <w:tmpl w:val="CD48FBCC"/>
    <w:lvl w:ilvl="0" w:tplc="B972E0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392F15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E4AA9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1CAA9D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A7EAC0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9B360CE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3BE6B8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7DA1F1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28AF56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B13904"/>
    <w:multiLevelType w:val="hybridMultilevel"/>
    <w:tmpl w:val="25E88A38"/>
    <w:lvl w:ilvl="0" w:tplc="B4CED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807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7E79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AF1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ED1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FE3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8E4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E08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F6B5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B727D"/>
    <w:multiLevelType w:val="hybridMultilevel"/>
    <w:tmpl w:val="FD4CFE42"/>
    <w:lvl w:ilvl="0" w:tplc="35C098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1D4521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940BF7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4967DF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E4A6DC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116591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EA0CAD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A3D83F8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FFA4D8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E3E1B4E"/>
    <w:multiLevelType w:val="hybridMultilevel"/>
    <w:tmpl w:val="6AF4A55A"/>
    <w:lvl w:ilvl="0" w:tplc="40E88DA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0D8C8A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52566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792AD58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9F8908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B7AB4A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80C874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EA2B57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10AC3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213229C"/>
    <w:multiLevelType w:val="hybridMultilevel"/>
    <w:tmpl w:val="FEC0A744"/>
    <w:lvl w:ilvl="0" w:tplc="1B306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EB0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D42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AC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D87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1002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049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AA0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A32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51003"/>
    <w:multiLevelType w:val="hybridMultilevel"/>
    <w:tmpl w:val="D53E2D00"/>
    <w:lvl w:ilvl="0" w:tplc="466AE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68E8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A25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A29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0DE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902A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44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24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D84B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8615703"/>
    <w:multiLevelType w:val="multilevel"/>
    <w:tmpl w:val="803CF862"/>
    <w:numStyleLink w:val="List1Numbered"/>
  </w:abstractNum>
  <w:abstractNum w:abstractNumId="17" w15:restartNumberingAfterBreak="0">
    <w:nsid w:val="5BE12344"/>
    <w:multiLevelType w:val="hybridMultilevel"/>
    <w:tmpl w:val="1B1420AE"/>
    <w:lvl w:ilvl="0" w:tplc="25BE714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93A74E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534B8D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A86A54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CA0A5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C4E308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308846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3D8851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F5AF72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C184CB3"/>
    <w:multiLevelType w:val="hybridMultilevel"/>
    <w:tmpl w:val="43F80E96"/>
    <w:lvl w:ilvl="0" w:tplc="578E6C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13EF3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E1013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51FA69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7F1828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822DA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E278C97A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4C4C16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3C80A2C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2646F2"/>
    <w:multiLevelType w:val="hybridMultilevel"/>
    <w:tmpl w:val="7AE87FA4"/>
    <w:lvl w:ilvl="0" w:tplc="81BA31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3FAF1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823E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F7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87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80C0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AEC7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EE90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D2E8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800707D"/>
    <w:multiLevelType w:val="hybridMultilevel"/>
    <w:tmpl w:val="7D245196"/>
    <w:lvl w:ilvl="0" w:tplc="D1A0819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C0DA204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3ECC19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97871F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F2A5F2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E3A6C1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F04274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1287EB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F308CE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abstractNum w:abstractNumId="24" w15:restartNumberingAfterBreak="0">
    <w:nsid w:val="7BA840D0"/>
    <w:multiLevelType w:val="hybridMultilevel"/>
    <w:tmpl w:val="65D06F64"/>
    <w:lvl w:ilvl="0" w:tplc="B652DF9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367BC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26E802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4B4B99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644954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078DA3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24439F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B2A6C8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23C54B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8593582">
    <w:abstractNumId w:val="3"/>
  </w:num>
  <w:num w:numId="2" w16cid:durableId="1843812484">
    <w:abstractNumId w:val="14"/>
  </w:num>
  <w:num w:numId="3" w16cid:durableId="2145192927">
    <w:abstractNumId w:val="23"/>
  </w:num>
  <w:num w:numId="4" w16cid:durableId="325672011">
    <w:abstractNumId w:val="11"/>
  </w:num>
  <w:num w:numId="5" w16cid:durableId="2111662949">
    <w:abstractNumId w:val="5"/>
  </w:num>
  <w:num w:numId="6" w16cid:durableId="1406955452">
    <w:abstractNumId w:val="4"/>
  </w:num>
  <w:num w:numId="7" w16cid:durableId="552471118">
    <w:abstractNumId w:val="16"/>
  </w:num>
  <w:num w:numId="8" w16cid:durableId="177545605">
    <w:abstractNumId w:val="15"/>
  </w:num>
  <w:num w:numId="9" w16cid:durableId="733969701">
    <w:abstractNumId w:val="6"/>
  </w:num>
  <w:num w:numId="10" w16cid:durableId="1100566505">
    <w:abstractNumId w:val="21"/>
  </w:num>
  <w:num w:numId="11" w16cid:durableId="124205788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 w16cid:durableId="542910890">
    <w:abstractNumId w:val="0"/>
  </w:num>
  <w:num w:numId="13" w16cid:durableId="2051374468">
    <w:abstractNumId w:val="20"/>
  </w:num>
  <w:num w:numId="14" w16cid:durableId="539517084">
    <w:abstractNumId w:val="8"/>
  </w:num>
  <w:num w:numId="15" w16cid:durableId="604310891">
    <w:abstractNumId w:val="2"/>
  </w:num>
  <w:num w:numId="16" w16cid:durableId="889994731">
    <w:abstractNumId w:val="12"/>
  </w:num>
  <w:num w:numId="17" w16cid:durableId="1555777732">
    <w:abstractNumId w:val="13"/>
  </w:num>
  <w:num w:numId="18" w16cid:durableId="1035540423">
    <w:abstractNumId w:val="9"/>
  </w:num>
  <w:num w:numId="19" w16cid:durableId="937443843">
    <w:abstractNumId w:val="7"/>
  </w:num>
  <w:num w:numId="20" w16cid:durableId="1899436926">
    <w:abstractNumId w:val="17"/>
  </w:num>
  <w:num w:numId="21" w16cid:durableId="441726811">
    <w:abstractNumId w:val="24"/>
  </w:num>
  <w:num w:numId="22" w16cid:durableId="1206214497">
    <w:abstractNumId w:val="22"/>
  </w:num>
  <w:num w:numId="23" w16cid:durableId="474032765">
    <w:abstractNumId w:val="18"/>
  </w:num>
  <w:num w:numId="24" w16cid:durableId="2042395450">
    <w:abstractNumId w:val="10"/>
  </w:num>
  <w:num w:numId="25" w16cid:durableId="1696079324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TU0NDYysTQzMDZS0lEKTi0uzszPAykwrAUAJ07nAiwAAAA="/>
  </w:docVars>
  <w:rsids>
    <w:rsidRoot w:val="00F3511A"/>
    <w:rsid w:val="0002237E"/>
    <w:rsid w:val="00043D08"/>
    <w:rsid w:val="00072BC8"/>
    <w:rsid w:val="00080615"/>
    <w:rsid w:val="000977E9"/>
    <w:rsid w:val="000A60A1"/>
    <w:rsid w:val="000C252F"/>
    <w:rsid w:val="000C5DE0"/>
    <w:rsid w:val="000F3A54"/>
    <w:rsid w:val="000F48FC"/>
    <w:rsid w:val="001032F9"/>
    <w:rsid w:val="00135D2A"/>
    <w:rsid w:val="00182709"/>
    <w:rsid w:val="001A49ED"/>
    <w:rsid w:val="001E5B66"/>
    <w:rsid w:val="001F3BD3"/>
    <w:rsid w:val="00201052"/>
    <w:rsid w:val="00231AAC"/>
    <w:rsid w:val="002508CE"/>
    <w:rsid w:val="002804D3"/>
    <w:rsid w:val="002847D5"/>
    <w:rsid w:val="002C3728"/>
    <w:rsid w:val="002F7E93"/>
    <w:rsid w:val="003170D0"/>
    <w:rsid w:val="003449A0"/>
    <w:rsid w:val="00362AB6"/>
    <w:rsid w:val="00394BD2"/>
    <w:rsid w:val="003C44A6"/>
    <w:rsid w:val="003F29B8"/>
    <w:rsid w:val="004107D6"/>
    <w:rsid w:val="004154E2"/>
    <w:rsid w:val="0043244C"/>
    <w:rsid w:val="004874B4"/>
    <w:rsid w:val="004C24B6"/>
    <w:rsid w:val="004D1351"/>
    <w:rsid w:val="004D4273"/>
    <w:rsid w:val="004D5904"/>
    <w:rsid w:val="00534D53"/>
    <w:rsid w:val="0058427E"/>
    <w:rsid w:val="005A3979"/>
    <w:rsid w:val="005A4721"/>
    <w:rsid w:val="005B053D"/>
    <w:rsid w:val="0061038F"/>
    <w:rsid w:val="00620BF8"/>
    <w:rsid w:val="00625854"/>
    <w:rsid w:val="00626595"/>
    <w:rsid w:val="00637EFA"/>
    <w:rsid w:val="00651348"/>
    <w:rsid w:val="00680A20"/>
    <w:rsid w:val="00680F04"/>
    <w:rsid w:val="006C1CCB"/>
    <w:rsid w:val="006D6D91"/>
    <w:rsid w:val="006E0EF3"/>
    <w:rsid w:val="007750CD"/>
    <w:rsid w:val="0078103B"/>
    <w:rsid w:val="00787F84"/>
    <w:rsid w:val="007947EA"/>
    <w:rsid w:val="007C5D4A"/>
    <w:rsid w:val="007F398D"/>
    <w:rsid w:val="00824257"/>
    <w:rsid w:val="008262BE"/>
    <w:rsid w:val="00860324"/>
    <w:rsid w:val="00870D8B"/>
    <w:rsid w:val="00875735"/>
    <w:rsid w:val="00890149"/>
    <w:rsid w:val="008A649A"/>
    <w:rsid w:val="008A734E"/>
    <w:rsid w:val="008B7938"/>
    <w:rsid w:val="008E21DE"/>
    <w:rsid w:val="0092679E"/>
    <w:rsid w:val="009502A1"/>
    <w:rsid w:val="009539C8"/>
    <w:rsid w:val="009709CE"/>
    <w:rsid w:val="009B193E"/>
    <w:rsid w:val="009B7C93"/>
    <w:rsid w:val="009D06E2"/>
    <w:rsid w:val="009D2695"/>
    <w:rsid w:val="009E7B65"/>
    <w:rsid w:val="009F4EAA"/>
    <w:rsid w:val="00A07E4A"/>
    <w:rsid w:val="00A60009"/>
    <w:rsid w:val="00AA094B"/>
    <w:rsid w:val="00AB12D5"/>
    <w:rsid w:val="00AB7A1D"/>
    <w:rsid w:val="00AC7B4A"/>
    <w:rsid w:val="00AD735D"/>
    <w:rsid w:val="00AF0899"/>
    <w:rsid w:val="00B2774D"/>
    <w:rsid w:val="00B603C0"/>
    <w:rsid w:val="00B83AB4"/>
    <w:rsid w:val="00BA4FF9"/>
    <w:rsid w:val="00BC3BA1"/>
    <w:rsid w:val="00BC456D"/>
    <w:rsid w:val="00BD4FB5"/>
    <w:rsid w:val="00BE70A9"/>
    <w:rsid w:val="00C0421C"/>
    <w:rsid w:val="00C10202"/>
    <w:rsid w:val="00C142DB"/>
    <w:rsid w:val="00C21944"/>
    <w:rsid w:val="00C2698C"/>
    <w:rsid w:val="00C506B8"/>
    <w:rsid w:val="00C52C59"/>
    <w:rsid w:val="00C61A09"/>
    <w:rsid w:val="00C64D4C"/>
    <w:rsid w:val="00C70F49"/>
    <w:rsid w:val="00C90DF2"/>
    <w:rsid w:val="00CB64BD"/>
    <w:rsid w:val="00CC13D2"/>
    <w:rsid w:val="00D23398"/>
    <w:rsid w:val="00D53C26"/>
    <w:rsid w:val="00DA4D5E"/>
    <w:rsid w:val="00DA6318"/>
    <w:rsid w:val="00DC72DB"/>
    <w:rsid w:val="00DF74BA"/>
    <w:rsid w:val="00E1652E"/>
    <w:rsid w:val="00E243C4"/>
    <w:rsid w:val="00E260AC"/>
    <w:rsid w:val="00E40290"/>
    <w:rsid w:val="00E9457E"/>
    <w:rsid w:val="00E96166"/>
    <w:rsid w:val="00EB64C8"/>
    <w:rsid w:val="00EE737C"/>
    <w:rsid w:val="00F159BF"/>
    <w:rsid w:val="00F24141"/>
    <w:rsid w:val="00F3511A"/>
    <w:rsid w:val="00F35F8D"/>
    <w:rsid w:val="00F41613"/>
    <w:rsid w:val="00F672B5"/>
    <w:rsid w:val="00F9318C"/>
    <w:rsid w:val="00F968C7"/>
    <w:rsid w:val="00FA4DBD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71929"/>
  <w15:chartTrackingRefBased/>
  <w15:docId w15:val="{F0CA9FD8-F496-4E5C-84E7-C044F6A4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qFormat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customStyle="1" w:styleId="NewCoverSubtitle">
    <w:name w:val="New Cover Subtitle"/>
    <w:basedOn w:val="Normal"/>
    <w:qFormat/>
    <w:rsid w:val="00D23398"/>
    <w:pPr>
      <w:framePr w:wrap="notBeside" w:vAnchor="text" w:hAnchor="text" w:y="1"/>
      <w:pBdr>
        <w:left w:val="single" w:sz="48" w:space="30" w:color="83B14C" w:themeColor="accent5"/>
      </w:pBdr>
      <w:spacing w:before="360" w:after="0" w:line="640" w:lineRule="atLeast"/>
      <w:contextualSpacing/>
    </w:pPr>
    <w:rPr>
      <w:rFonts w:cs="Times New Roman (Body CS)"/>
      <w:color w:val="5F2E74" w:themeColor="text2"/>
      <w:sz w:val="44"/>
      <w:szCs w:val="44"/>
    </w:rPr>
  </w:style>
  <w:style w:type="paragraph" w:customStyle="1" w:styleId="NormalTables">
    <w:name w:val="Normal – Tables"/>
    <w:basedOn w:val="Normal"/>
    <w:qFormat/>
    <w:rsid w:val="000A60A1"/>
    <w:pPr>
      <w:suppressAutoHyphens w:val="0"/>
      <w:spacing w:before="80" w:after="80" w:line="264" w:lineRule="auto"/>
    </w:pPr>
    <w:rPr>
      <w:color w:val="auto"/>
      <w:szCs w:val="26"/>
      <w:lang w:eastAsia="ja-JP"/>
    </w:rPr>
  </w:style>
  <w:style w:type="table" w:styleId="GridTable4-Accent1">
    <w:name w:val="Grid Table 4 Accent 1"/>
    <w:basedOn w:val="TableNormal"/>
    <w:uiPriority w:val="49"/>
    <w:rsid w:val="000A60A1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  <w:insideV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5F2E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24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25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2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25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2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25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824257"/>
    <w:pPr>
      <w:ind w:left="720"/>
      <w:contextualSpacing/>
    </w:pPr>
  </w:style>
  <w:style w:type="paragraph" w:customStyle="1" w:styleId="Heading2-numbered">
    <w:name w:val="Heading 2 - numbered"/>
    <w:basedOn w:val="Heading2"/>
    <w:link w:val="Heading2-numberedChar"/>
    <w:qFormat/>
    <w:rsid w:val="002F7E93"/>
    <w:pPr>
      <w:numPr>
        <w:numId w:val="12"/>
      </w:numPr>
      <w:ind w:left="426" w:hanging="426"/>
    </w:pPr>
    <w:rPr>
      <w:rFonts w:ascii="Calibri" w:eastAsia="Times New Roman" w:hAnsi="Calibri" w:cs="Times New Roman"/>
    </w:rPr>
  </w:style>
  <w:style w:type="character" w:customStyle="1" w:styleId="Heading2-numberedChar">
    <w:name w:val="Heading 2 - numbered Char"/>
    <w:basedOn w:val="Heading2Char"/>
    <w:link w:val="Heading2-numbered"/>
    <w:rsid w:val="002F7E93"/>
    <w:rPr>
      <w:rFonts w:ascii="Calibri" w:eastAsia="Times New Roman" w:hAnsi="Calibri" w:cs="Times New Roman"/>
      <w:b/>
      <w:color w:val="85367B"/>
      <w:sz w:val="34"/>
      <w:szCs w:val="34"/>
    </w:rPr>
  </w:style>
  <w:style w:type="paragraph" w:styleId="Revision">
    <w:name w:val="Revision"/>
    <w:hidden/>
    <w:uiPriority w:val="99"/>
    <w:semiHidden/>
    <w:rsid w:val="002847D5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discommission.gov.au/providers/registered-ndis-providers/provider-obligations-and-requirements/ndis-practice-standards-1" TargetMode="External"/><Relationship Id="rId18" Type="http://schemas.openxmlformats.org/officeDocument/2006/relationships/hyperlink" Target="https://workforcecapability.ndiscommission.gov.au/tools-and-resources/disability-support-work-fit" TargetMode="External"/><Relationship Id="rId26" Type="http://schemas.openxmlformats.org/officeDocument/2006/relationships/hyperlink" Target="mailto:workforcecapability@ndiscommission.gov.a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kforcecapability.ndiscommission.gov.au/tools-and-resources/supervision-capabilit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discommission.gov.au/about/ndis-code-conduct" TargetMode="External"/><Relationship Id="rId17" Type="http://schemas.openxmlformats.org/officeDocument/2006/relationships/hyperlink" Target="https://workforcecapability.ndiscommission.gov.au/tools-and-resources/career-development" TargetMode="External"/><Relationship Id="rId25" Type="http://schemas.openxmlformats.org/officeDocument/2006/relationships/hyperlink" Target="https://workforcecapability.ndiscommission.gov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orkforcecapability.ndiscommission.gov.au/tools-and-resources/position-description-builderhttps:/workforcecapability.ndiscommission.gov.au/tools-and-resources/position-description-builde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news" TargetMode="External"/><Relationship Id="rId24" Type="http://schemas.openxmlformats.org/officeDocument/2006/relationships/hyperlink" Target="https://workforcecapability.ndiscommission.gov.au/tools-and-resources/workforce-management-and-planning-to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kforcecapability.ndiscommission.gov.au/sites/default/files/Resources/2022-05/Workforce%20Capability%20Framework%20-%20Accessible%20Word%20Document%20-%20Final.docx" TargetMode="External"/><Relationship Id="rId23" Type="http://schemas.openxmlformats.org/officeDocument/2006/relationships/hyperlink" Target="https://workforcecapability.ndiscommission.gov.au/tools-and-resources/training-capability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" TargetMode="External"/><Relationship Id="rId19" Type="http://schemas.openxmlformats.org/officeDocument/2006/relationships/hyperlink" Target="https://workforcecapability.ndiscommission.gov.au/tools-and-resources/participant-resourc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" TargetMode="External"/><Relationship Id="rId14" Type="http://schemas.openxmlformats.org/officeDocument/2006/relationships/hyperlink" Target="https://workforcecapability.ndiscommission.gov.au/sites/default/files/Resources/2022-05/NDIS-Workforce-Capability-Framework.pdf" TargetMode="External"/><Relationship Id="rId22" Type="http://schemas.openxmlformats.org/officeDocument/2006/relationships/hyperlink" Target="https://workforcecapability.ndiscommission.gov.au/tools-and-resources/recruitment-resources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egislation.gov.au/Details/F2021C0113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NQSC\Document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70AAA-F8E3-487D-8F29-E4FFEE27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3</TotalTime>
  <Pages>1</Pages>
  <Words>2445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Pepa o Faamatalaga o le Faavae o Agavaa o Tagata Faigaluega NDIS</vt:lpstr>
    </vt:vector>
  </TitlesOfParts>
  <Company/>
  <LinksUpToDate>false</LinksUpToDate>
  <CharactersWithSpaces>16354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Pepa o Faamatalaga o le Faavae o Agavaa o Tagata Faigaluega NDIS</dc:title>
  <dc:creator>Maddie Simpson</dc:creator>
  <cp:keywords>[SEC=OFFICIAL]</cp:keywords>
  <cp:lastModifiedBy>Maddie Simpson</cp:lastModifiedBy>
  <cp:revision>8</cp:revision>
  <cp:lastPrinted>2023-08-25T04:19:00Z</cp:lastPrinted>
  <dcterms:created xsi:type="dcterms:W3CDTF">2023-08-25T00:45:00Z</dcterms:created>
  <dcterms:modified xsi:type="dcterms:W3CDTF">2023-08-25T04:19:00Z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883EB32CB7D1B47FC1C09A5C6BCD7A58</vt:lpwstr>
  </property>
  <property fmtid="{D5CDD505-2E9C-101B-9397-08002B2CF9AE}" pid="6" name="PM_Hash_Salt_Prev">
    <vt:lpwstr>6860F3992D53E32A8D123C798AF3F83A</vt:lpwstr>
  </property>
  <property fmtid="{D5CDD505-2E9C-101B-9397-08002B2CF9AE}" pid="7" name="PM_Hash_SHA1">
    <vt:lpwstr>1983610F2D6CFADC22E9C40E621B96EE5A770198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A88372B3FC67473F8B40D276651E4D12</vt:lpwstr>
  </property>
  <property fmtid="{D5CDD505-2E9C-101B-9397-08002B2CF9AE}" pid="14" name="PM_OriginationTimeStamp">
    <vt:lpwstr>2023-05-29T05:01:24Z</vt:lpwstr>
  </property>
  <property fmtid="{D5CDD505-2E9C-101B-9397-08002B2CF9AE}" pid="15" name="PM_OriginatorDomainName_SHA256">
    <vt:lpwstr>CE53151D70EF3143B9B6CA1DC053F41E858E2C804CF2EE5AE813E5CCE407743B</vt:lpwstr>
  </property>
  <property fmtid="{D5CDD505-2E9C-101B-9397-08002B2CF9AE}" pid="16" name="PM_OriginatorUserAccountName_SHA256">
    <vt:lpwstr>B5430A7E43BF1F7239BC550D3EE14B23F892C6A710E50C39E8F8B1E075C6D825</vt:lpwstr>
  </property>
  <property fmtid="{D5CDD505-2E9C-101B-9397-08002B2CF9AE}" pid="17" name="PM_Originator_Hash_SHA1">
    <vt:lpwstr>CA4BEFA15D8F4093D4816AA9C8AE9FB51A150720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