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E11" w:rsidRPr="00147E11" w:rsidRDefault="00060776" w:rsidP="00BF3C55">
      <w:pPr>
        <w:pStyle w:val="Heading1"/>
      </w:pPr>
      <w:bookmarkStart w:id="0" w:name="_Toc110249487"/>
      <w:bookmarkStart w:id="1" w:name="_Toc490571859"/>
      <w:bookmarkStart w:id="2" w:name="_GoBack"/>
      <w:bookmarkEnd w:id="2"/>
      <w:r>
        <w:t>How to renew my</w:t>
      </w:r>
      <w:r w:rsidR="00BB5EAF">
        <w:t xml:space="preserve"> </w:t>
      </w:r>
      <w:r w:rsidR="00147E11">
        <w:t xml:space="preserve">registration </w:t>
      </w:r>
      <w:r w:rsidR="00147E11" w:rsidRPr="00147E11">
        <w:t xml:space="preserve"> </w:t>
      </w:r>
    </w:p>
    <w:bookmarkEnd w:id="0"/>
    <w:p w:rsidR="00147E11" w:rsidRPr="00147E11" w:rsidRDefault="00147E11" w:rsidP="00BF3C55">
      <w:pPr>
        <w:pStyle w:val="Subtitle16pts"/>
      </w:pPr>
      <w:r w:rsidRPr="00147E11">
        <w:t>Quick reference guide – Provider registration</w:t>
      </w:r>
    </w:p>
    <w:p w:rsidR="00F41FAF" w:rsidRPr="00F41FAF" w:rsidRDefault="00F41FAF" w:rsidP="00F41FAF"/>
    <w:p w:rsidR="00F41FAF" w:rsidRPr="00F41FAF" w:rsidRDefault="00BE52AC" w:rsidP="00982F1F">
      <w:r>
        <w:t>Providers</w:t>
      </w:r>
      <w:r w:rsidR="004017DE">
        <w:t xml:space="preserve"> can submit a formal renewal in the fina</w:t>
      </w:r>
      <w:r>
        <w:t xml:space="preserve">l 6 months of their registration using the </w:t>
      </w:r>
      <w:r w:rsidR="0072109B">
        <w:t>NDIS Commission Portal</w:t>
      </w:r>
      <w:r>
        <w:t>.</w:t>
      </w:r>
    </w:p>
    <w:bookmarkEnd w:id="1"/>
    <w:p w:rsidR="005A02F8" w:rsidRPr="00BF3C55" w:rsidRDefault="00BE52AC" w:rsidP="00BF3C55">
      <w:pPr>
        <w:pStyle w:val="Heading2"/>
      </w:pPr>
      <w:r w:rsidRPr="00BF3C55">
        <w:t>Renewal of a registration</w:t>
      </w:r>
    </w:p>
    <w:p w:rsidR="00365601" w:rsidRDefault="005B2C16" w:rsidP="00982F1F">
      <w:pPr>
        <w:pStyle w:val="List1Numbered1"/>
      </w:pPr>
      <w:r>
        <w:t>Log in</w:t>
      </w:r>
      <w:r w:rsidR="000A24DD">
        <w:t xml:space="preserve"> </w:t>
      </w:r>
      <w:r w:rsidR="00941482">
        <w:t xml:space="preserve">to </w:t>
      </w:r>
      <w:r w:rsidR="003078B1">
        <w:t>NDIS Commission Portal</w:t>
      </w:r>
      <w:r w:rsidR="00686AF7">
        <w:t>.</w:t>
      </w:r>
      <w:r w:rsidR="00EB05C7">
        <w:t xml:space="preserve"> Select </w:t>
      </w:r>
      <w:r w:rsidR="00EB05C7" w:rsidRPr="00EB05C7">
        <w:rPr>
          <w:b/>
        </w:rPr>
        <w:t>Portals</w:t>
      </w:r>
      <w:r w:rsidR="00EB05C7">
        <w:t xml:space="preserve">. Select </w:t>
      </w:r>
      <w:r w:rsidR="00EB05C7" w:rsidRPr="00EB05C7">
        <w:rPr>
          <w:b/>
        </w:rPr>
        <w:t>Registered NDIS providers</w:t>
      </w:r>
    </w:p>
    <w:p w:rsidR="003362A9" w:rsidRDefault="00EB05C7" w:rsidP="00982F1F">
      <w:pPr>
        <w:pStyle w:val="Bullet1"/>
        <w:numPr>
          <w:ilvl w:val="0"/>
          <w:numId w:val="0"/>
        </w:numPr>
        <w:spacing w:after="420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3388291</wp:posOffset>
                </wp:positionH>
                <wp:positionV relativeFrom="paragraph">
                  <wp:posOffset>462734</wp:posOffset>
                </wp:positionV>
                <wp:extent cx="1217621" cy="198949"/>
                <wp:effectExtent l="0" t="0" r="20955" b="10795"/>
                <wp:wrapNone/>
                <wp:docPr id="24" name="Rectangle 2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621" cy="1989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2FAC3" id="Rectangle 24" o:spid="_x0000_s1026" alt="Decorative" style="position:absolute;margin-left:266.8pt;margin-top:36.45pt;width:95.9pt;height:15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4193721</wp:posOffset>
                </wp:positionH>
                <wp:positionV relativeFrom="paragraph">
                  <wp:posOffset>145300</wp:posOffset>
                </wp:positionV>
                <wp:extent cx="544850" cy="184775"/>
                <wp:effectExtent l="0" t="0" r="26670" b="25400"/>
                <wp:wrapNone/>
                <wp:docPr id="20" name="Rectangle 2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50" cy="18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25E5C" id="Rectangle 20" o:spid="_x0000_s1026" alt="Decorative" style="position:absolute;margin-left:330.2pt;margin-top:11.45pt;width:42.9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8317262" wp14:editId="05D86167">
            <wp:extent cx="6263640" cy="3096260"/>
            <wp:effectExtent l="38100" t="38100" r="41910" b="46990"/>
            <wp:docPr id="10" name="Picture 1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09626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2F1F" w:rsidRDefault="00982F1F" w:rsidP="00982F1F">
      <w:pPr>
        <w:pStyle w:val="List1Numbered1"/>
      </w:pPr>
      <w:r>
        <w:lastRenderedPageBreak/>
        <w:t xml:space="preserve">Select </w:t>
      </w:r>
      <w:r w:rsidRPr="00D736D3">
        <w:rPr>
          <w:b/>
        </w:rPr>
        <w:t>my registration</w:t>
      </w:r>
      <w:r>
        <w:t xml:space="preserve"> </w:t>
      </w:r>
    </w:p>
    <w:p w:rsidR="00CA31E0" w:rsidRPr="00BB488B" w:rsidRDefault="00982F1F" w:rsidP="00BB488B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10E29B7B" wp14:editId="60737DBF">
            <wp:extent cx="6241151" cy="3318387"/>
            <wp:effectExtent l="38100" t="38100" r="45720" b="34925"/>
            <wp:docPr id="3" name="Picture 3" descr="Welcome Screen. My Registration tab is highlighted." title="Welco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15" t="1404" r="848" b="2319"/>
                    <a:stretch/>
                  </pic:blipFill>
                  <pic:spPr bwMode="auto">
                    <a:xfrm>
                      <a:off x="0" y="0"/>
                      <a:ext cx="6241151" cy="3318387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1F" w:rsidRPr="00941482" w:rsidRDefault="008C16B3" w:rsidP="00D736D3">
      <w:pPr>
        <w:pStyle w:val="List1Numbered1"/>
      </w:pPr>
      <w:r>
        <w:t xml:space="preserve">On the </w:t>
      </w:r>
      <w:r w:rsidRPr="008C16B3">
        <w:rPr>
          <w:b/>
        </w:rPr>
        <w:t>O</w:t>
      </w:r>
      <w:r w:rsidR="00A938FA" w:rsidRPr="008C16B3">
        <w:rPr>
          <w:b/>
        </w:rPr>
        <w:t>verview</w:t>
      </w:r>
      <w:r w:rsidR="00A938FA" w:rsidRPr="001D278F">
        <w:t xml:space="preserve"> s</w:t>
      </w:r>
      <w:r>
        <w:t>creen,</w:t>
      </w:r>
      <w:r w:rsidR="00A938FA" w:rsidRPr="001D278F">
        <w:t xml:space="preserve"> select </w:t>
      </w:r>
      <w:r w:rsidRPr="008C16B3">
        <w:rPr>
          <w:b/>
        </w:rPr>
        <w:t>F</w:t>
      </w:r>
      <w:r w:rsidR="00941482" w:rsidRPr="008C16B3">
        <w:rPr>
          <w:b/>
        </w:rPr>
        <w:t>ormal renewal</w:t>
      </w:r>
      <w:r w:rsidR="00686AF7">
        <w:t>.</w:t>
      </w:r>
    </w:p>
    <w:p w:rsidR="00C05DE8" w:rsidRDefault="00610F00" w:rsidP="00964929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96732</wp:posOffset>
                </wp:positionH>
                <wp:positionV relativeFrom="paragraph">
                  <wp:posOffset>303671</wp:posOffset>
                </wp:positionV>
                <wp:extent cx="1196622" cy="169333"/>
                <wp:effectExtent l="0" t="0" r="22860" b="21590"/>
                <wp:wrapNone/>
                <wp:docPr id="35" name="Rectangle 3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622" cy="169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FF038" id="Rectangle 35" o:spid="_x0000_s1026" alt="decorative" style="position:absolute;margin-left:7.6pt;margin-top:23.9pt;width:94.2pt;height:1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" fillcolor="white [3212]" strokecolor="white [3212]" strokeweight="1pt"/>
            </w:pict>
          </mc:Fallback>
        </mc:AlternateContent>
      </w:r>
      <w:r w:rsidR="00BB48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4084532</wp:posOffset>
                </wp:positionH>
                <wp:positionV relativeFrom="paragraph">
                  <wp:posOffset>1666663</wp:posOffset>
                </wp:positionV>
                <wp:extent cx="287866" cy="139700"/>
                <wp:effectExtent l="0" t="0" r="17145" b="12700"/>
                <wp:wrapNone/>
                <wp:docPr id="33" name="Rectangle 3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66" cy="13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418ED" id="Rectangle 33" o:spid="_x0000_s1026" alt="Decorative" style="position:absolute;margin-left:321.6pt;margin-top:131.25pt;width:22.65pt;height:1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" fillcolor="#f2f2f2 [3052]" strokecolor="#f2f2f2 [3052]" strokeweight="1pt"/>
            </w:pict>
          </mc:Fallback>
        </mc:AlternateContent>
      </w:r>
      <w:r w:rsidR="00BB48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1802130</wp:posOffset>
                </wp:positionV>
                <wp:extent cx="93133" cy="88900"/>
                <wp:effectExtent l="0" t="0" r="21590" b="25400"/>
                <wp:wrapNone/>
                <wp:docPr id="32" name="Rectangle 3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" cy="8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2DB14" id="Rectangle 32" o:spid="_x0000_s1026" alt="Decorative" style="position:absolute;margin-left:201.95pt;margin-top:141.9pt;width:7.35pt;height: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" fillcolor="#f2f2f2 [3052]" strokecolor="#f2f2f2 [3052]" strokeweight="1pt"/>
            </w:pict>
          </mc:Fallback>
        </mc:AlternateContent>
      </w:r>
      <w:r w:rsidR="00BB48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1756198</wp:posOffset>
                </wp:positionH>
                <wp:positionV relativeFrom="paragraph">
                  <wp:posOffset>2009563</wp:posOffset>
                </wp:positionV>
                <wp:extent cx="656167" cy="84667"/>
                <wp:effectExtent l="0" t="0" r="10795" b="10795"/>
                <wp:wrapNone/>
                <wp:docPr id="29" name="Rectangle 2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67" cy="846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6453D" id="Rectangle 29" o:spid="_x0000_s1026" alt="Decorative" style="position:absolute;margin-left:138.3pt;margin-top:158.25pt;width:51.65pt;height: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" fillcolor="#f2f2f2 [3052]" strokecolor="#f2f2f2 [3052]" strokeweight="1pt"/>
            </w:pict>
          </mc:Fallback>
        </mc:AlternateContent>
      </w:r>
      <w:r w:rsidR="00BB48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1937597</wp:posOffset>
                </wp:positionV>
                <wp:extent cx="795655" cy="76200"/>
                <wp:effectExtent l="0" t="0" r="23495" b="19050"/>
                <wp:wrapNone/>
                <wp:docPr id="27" name="Rectangle 2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7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12DC9" id="Rectangle 27" o:spid="_x0000_s1026" alt="Decorative" style="position:absolute;margin-left:158.95pt;margin-top:152.55pt;width:62.65pt;height: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" fillcolor="#f2f2f2 [3052]" strokecolor="#f2f2f2 [3052]" strokeweight="1pt"/>
            </w:pict>
          </mc:Fallback>
        </mc:AlternateContent>
      </w:r>
      <w:r w:rsidR="00BB48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1925532</wp:posOffset>
                </wp:positionH>
                <wp:positionV relativeFrom="paragraph">
                  <wp:posOffset>2157730</wp:posOffset>
                </wp:positionV>
                <wp:extent cx="647700" cy="84667"/>
                <wp:effectExtent l="0" t="0" r="19050" b="10795"/>
                <wp:wrapNone/>
                <wp:docPr id="28" name="Rectangle 2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46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0CA6E" id="Rectangle 28" o:spid="_x0000_s1026" alt="Decorative" style="position:absolute;margin-left:151.6pt;margin-top:169.9pt;width:51pt;height: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" fillcolor="#f2f2f2 [3052]" strokecolor="#f2f2f2 [3052]" strokeweight="1pt"/>
            </w:pict>
          </mc:Fallback>
        </mc:AlternateContent>
      </w:r>
      <w:r w:rsidR="00BB48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1963632</wp:posOffset>
                </wp:positionH>
                <wp:positionV relativeFrom="paragraph">
                  <wp:posOffset>1687830</wp:posOffset>
                </wp:positionV>
                <wp:extent cx="381000" cy="55033"/>
                <wp:effectExtent l="0" t="0" r="19050" b="21590"/>
                <wp:wrapNone/>
                <wp:docPr id="26" name="Rectangle 2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50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CC970" id="Rectangle 26" o:spid="_x0000_s1026" alt="Decorative" style="position:absolute;margin-left:154.6pt;margin-top:132.9pt;width:30pt;height: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" fillcolor="#f2f2f2 [3052]" strokecolor="#f2f2f2 [3052]" strokeweight="1pt"/>
            </w:pict>
          </mc:Fallback>
        </mc:AlternateContent>
      </w:r>
      <w:r w:rsidR="00BB48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472863</wp:posOffset>
                </wp:positionV>
                <wp:extent cx="410633" cy="84667"/>
                <wp:effectExtent l="0" t="0" r="27940" b="10795"/>
                <wp:wrapNone/>
                <wp:docPr id="5" name="Rectangle 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633" cy="84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1C39C" id="Rectangle 5" o:spid="_x0000_s1026" alt="Decorative" style="position:absolute;margin-left:42.95pt;margin-top:37.25pt;width:32.35pt;height: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" fillcolor="white [3212]" strokecolor="white [3212]" strokeweight="1pt"/>
            </w:pict>
          </mc:Fallback>
        </mc:AlternateContent>
      </w:r>
      <w:r w:rsidR="0072109B">
        <w:rPr>
          <w:noProof/>
          <w:lang w:eastAsia="en-AU"/>
        </w:rPr>
        <w:drawing>
          <wp:inline distT="0" distB="0" distL="0" distR="0" wp14:anchorId="2D93766C" wp14:editId="61071A40">
            <wp:extent cx="6201902" cy="2523138"/>
            <wp:effectExtent l="38100" t="38100" r="46990" b="29845"/>
            <wp:docPr id="1" name="Picture 1" descr="Overview screen. Formal Renewal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902" cy="252313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7288" w:rsidRDefault="003078B1" w:rsidP="00D736D3">
      <w:pPr>
        <w:pStyle w:val="List1Numbered1"/>
      </w:pPr>
      <w:r>
        <w:t xml:space="preserve">A prompt will appear to notify </w:t>
      </w:r>
      <w:r w:rsidR="008C16B3">
        <w:t>you are about to commence a F</w:t>
      </w:r>
      <w:r>
        <w:t xml:space="preserve">ormal renewal. Click </w:t>
      </w:r>
      <w:r w:rsidR="009F6651" w:rsidRPr="00333071">
        <w:rPr>
          <w:b/>
        </w:rPr>
        <w:t>O</w:t>
      </w:r>
      <w:r w:rsidRPr="00333071">
        <w:rPr>
          <w:b/>
        </w:rPr>
        <w:t>k</w:t>
      </w:r>
      <w:r w:rsidR="00686AF7" w:rsidRPr="00333071">
        <w:rPr>
          <w:b/>
        </w:rPr>
        <w:t>.</w:t>
      </w:r>
    </w:p>
    <w:p w:rsidR="00BB488B" w:rsidRDefault="008C16B3" w:rsidP="00BB488B">
      <w:pPr>
        <w:pStyle w:val="Bullet1"/>
        <w:numPr>
          <w:ilvl w:val="0"/>
          <w:numId w:val="0"/>
        </w:numPr>
        <w:spacing w:after="1800"/>
        <w:ind w:left="720" w:hanging="720"/>
      </w:pPr>
      <w:r>
        <w:rPr>
          <w:noProof/>
          <w:lang w:eastAsia="en-AU"/>
        </w:rPr>
        <w:drawing>
          <wp:inline distT="0" distB="0" distL="0" distR="0" wp14:anchorId="76A05AD4" wp14:editId="593DA982">
            <wp:extent cx="6250834" cy="737419"/>
            <wp:effectExtent l="38100" t="38100" r="36195" b="43815"/>
            <wp:docPr id="2" name="Picture 2" descr="The prompt screen says, &quot;You are about to start the formal renewal process. If you need to change the current Auditor, please do so before starting this proces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89" t="11813" r="789" b="13829"/>
                    <a:stretch/>
                  </pic:blipFill>
                  <pic:spPr bwMode="auto">
                    <a:xfrm>
                      <a:off x="0" y="0"/>
                      <a:ext cx="6250834" cy="737419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DE8" w:rsidRDefault="003078B1" w:rsidP="00BB488B">
      <w:pPr>
        <w:pStyle w:val="List1Numbered1"/>
      </w:pPr>
      <w:r>
        <w:lastRenderedPageBreak/>
        <w:t xml:space="preserve">Start to complete the renewal process </w:t>
      </w:r>
      <w:r w:rsidR="00A46ADA">
        <w:t xml:space="preserve">by selecting the different sections in the </w:t>
      </w:r>
      <w:r w:rsidR="00D764D5">
        <w:t>Application details</w:t>
      </w:r>
      <w:r w:rsidR="00A46ADA">
        <w:t xml:space="preserve"> menu and </w:t>
      </w:r>
      <w:r w:rsidR="00F30933">
        <w:t>update each screen ensuring the correct details are captured</w:t>
      </w:r>
      <w:r>
        <w:t>.</w:t>
      </w:r>
    </w:p>
    <w:p w:rsidR="00873F39" w:rsidRDefault="00687C33" w:rsidP="00BB488B">
      <w:pPr>
        <w:pStyle w:val="Bullet1"/>
        <w:numPr>
          <w:ilvl w:val="0"/>
          <w:numId w:val="0"/>
        </w:numPr>
        <w:ind w:left="851" w:hanging="85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1677176</wp:posOffset>
                </wp:positionH>
                <wp:positionV relativeFrom="paragraph">
                  <wp:posOffset>1019104</wp:posOffset>
                </wp:positionV>
                <wp:extent cx="711200" cy="112889"/>
                <wp:effectExtent l="0" t="0" r="12700" b="20955"/>
                <wp:wrapNone/>
                <wp:docPr id="52" name="Rectangle 5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1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A28F5" id="Rectangle 52" o:spid="_x0000_s1026" alt="decorative" style="position:absolute;margin-left:132.05pt;margin-top:80.25pt;width:56pt;height:8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" fillcolor="white [3212]" strokecolor="white [3212]" strokeweight="1pt"/>
            </w:pict>
          </mc:Fallback>
        </mc:AlternateContent>
      </w:r>
      <w:r w:rsidR="00610F0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170109</wp:posOffset>
                </wp:positionH>
                <wp:positionV relativeFrom="paragraph">
                  <wp:posOffset>330482</wp:posOffset>
                </wp:positionV>
                <wp:extent cx="976489" cy="118534"/>
                <wp:effectExtent l="0" t="0" r="14605" b="15240"/>
                <wp:wrapNone/>
                <wp:docPr id="37" name="Rectangle 3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489" cy="118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4D3CF" id="Rectangle 37" o:spid="_x0000_s1026" alt="decorative" style="position:absolute;margin-left:13.4pt;margin-top:26pt;width:76.9pt;height: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" fillcolor="white [3212]" strokecolor="white [3212]" strokeweight="1pt"/>
            </w:pict>
          </mc:Fallback>
        </mc:AlternateContent>
      </w:r>
      <w:r w:rsidR="00610F0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542643</wp:posOffset>
                </wp:positionH>
                <wp:positionV relativeFrom="paragraph">
                  <wp:posOffset>669149</wp:posOffset>
                </wp:positionV>
                <wp:extent cx="327378" cy="56444"/>
                <wp:effectExtent l="0" t="0" r="15875" b="20320"/>
                <wp:wrapNone/>
                <wp:docPr id="8" name="Rectangle 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378" cy="56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1B4E2" id="Rectangle 8" o:spid="_x0000_s1026" alt="decorative" style="position:absolute;margin-left:42.75pt;margin-top:52.7pt;width:25.8pt;height: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" fillcolor="white [3212]" strokecolor="white [3212]" strokeweight="1pt"/>
            </w:pict>
          </mc:Fallback>
        </mc:AlternateContent>
      </w:r>
      <w:r w:rsidR="00333071">
        <w:rPr>
          <w:noProof/>
          <w:lang w:eastAsia="en-AU"/>
        </w:rPr>
        <w:drawing>
          <wp:inline distT="0" distB="0" distL="0" distR="0" wp14:anchorId="392753F3" wp14:editId="03D5982F">
            <wp:extent cx="6157452" cy="3880243"/>
            <wp:effectExtent l="38100" t="38100" r="34290" b="44450"/>
            <wp:docPr id="4" name="Picture 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52" cy="388024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3877" w:rsidRDefault="008F4152" w:rsidP="00D736D3">
      <w:pPr>
        <w:pStyle w:val="List1Numbered1"/>
      </w:pPr>
      <w:r>
        <w:t>A p</w:t>
      </w:r>
      <w:r w:rsidR="00A055ED">
        <w:t>rompt will appear to</w:t>
      </w:r>
      <w:r w:rsidR="00492695">
        <w:t xml:space="preserve"> </w:t>
      </w:r>
      <w:r w:rsidR="00AF5491">
        <w:t>U</w:t>
      </w:r>
      <w:r w:rsidR="00492695" w:rsidRPr="00AF5491">
        <w:t>pdate application details</w:t>
      </w:r>
      <w:r w:rsidR="00492695">
        <w:t>.</w:t>
      </w:r>
    </w:p>
    <w:p w:rsidR="007135B7" w:rsidRDefault="001D278F" w:rsidP="00BB488B">
      <w:pPr>
        <w:pStyle w:val="Bullet1"/>
        <w:numPr>
          <w:ilvl w:val="0"/>
          <w:numId w:val="0"/>
        </w:numPr>
        <w:spacing w:after="3600"/>
        <w:ind w:left="720" w:hanging="720"/>
      </w:pPr>
      <w:r>
        <w:rPr>
          <w:noProof/>
          <w:lang w:eastAsia="en-AU"/>
        </w:rPr>
        <w:drawing>
          <wp:inline distT="0" distB="0" distL="0" distR="0" wp14:anchorId="4434A94F" wp14:editId="2CBA30A3">
            <wp:extent cx="6238020" cy="1932039"/>
            <wp:effectExtent l="38100" t="38100" r="29845" b="30480"/>
            <wp:docPr id="17" name="Picture 17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020" cy="193203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5ED" w:rsidRDefault="00AF5491" w:rsidP="00D736D3">
      <w:pPr>
        <w:pStyle w:val="List1Numbered1"/>
      </w:pPr>
      <w:r>
        <w:lastRenderedPageBreak/>
        <w:t xml:space="preserve">Update the </w:t>
      </w:r>
      <w:r w:rsidRPr="00AF5491">
        <w:rPr>
          <w:b/>
        </w:rPr>
        <w:t>P</w:t>
      </w:r>
      <w:r w:rsidR="00492695" w:rsidRPr="00AF5491">
        <w:rPr>
          <w:b/>
        </w:rPr>
        <w:t>articipant groups</w:t>
      </w:r>
      <w:r w:rsidR="00492695">
        <w:t xml:space="preserve"> by selecting the drop down menu and click </w:t>
      </w:r>
      <w:r>
        <w:rPr>
          <w:b/>
        </w:rPr>
        <w:t>S</w:t>
      </w:r>
      <w:r w:rsidR="00492695" w:rsidRPr="00686AF7">
        <w:rPr>
          <w:b/>
        </w:rPr>
        <w:t>ave</w:t>
      </w:r>
      <w:r w:rsidR="00873F39">
        <w:t>.</w:t>
      </w:r>
    </w:p>
    <w:p w:rsidR="0098585D" w:rsidRDefault="00610F00" w:rsidP="00D736D3">
      <w:pPr>
        <w:pStyle w:val="Bullet1"/>
        <w:numPr>
          <w:ilvl w:val="0"/>
          <w:numId w:val="0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197838</wp:posOffset>
                </wp:positionV>
                <wp:extent cx="999067" cy="101600"/>
                <wp:effectExtent l="0" t="0" r="10795" b="12700"/>
                <wp:wrapNone/>
                <wp:docPr id="39" name="Rectangle 3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67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D4C45" id="Rectangle 39" o:spid="_x0000_s1026" alt="decorative" style="position:absolute;margin-left:12.95pt;margin-top:15.6pt;width:78.65pt;height: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LanwIAAMAFAAAOAAAAZHJzL2Uyb0RvYy54bWysVEtv2zAMvg/YfxB0X21n6S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536998</wp:posOffset>
                </wp:positionH>
                <wp:positionV relativeFrom="paragraph">
                  <wp:posOffset>513927</wp:posOffset>
                </wp:positionV>
                <wp:extent cx="338667" cy="45719"/>
                <wp:effectExtent l="0" t="0" r="23495" b="12065"/>
                <wp:wrapNone/>
                <wp:docPr id="9" name="Rectangle 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6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FC981" id="Rectangle 9" o:spid="_x0000_s1026" alt="decorative" style="position:absolute;margin-left:42.3pt;margin-top:40.45pt;width:26.6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" fillcolor="white [3212]" strokecolor="white [3212]" strokeweight="1pt"/>
            </w:pict>
          </mc:Fallback>
        </mc:AlternateContent>
      </w:r>
      <w:r w:rsidR="002F0979">
        <w:rPr>
          <w:noProof/>
          <w:lang w:eastAsia="en-AU"/>
        </w:rPr>
        <w:drawing>
          <wp:inline distT="0" distB="0" distL="0" distR="0" wp14:anchorId="4CC537DF" wp14:editId="2AD5D27E">
            <wp:extent cx="6186656" cy="3982064"/>
            <wp:effectExtent l="38100" t="38100" r="43180" b="38100"/>
            <wp:docPr id="6" name="Picture 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656" cy="398206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5A7" w:rsidRDefault="00492695" w:rsidP="00D736D3">
      <w:pPr>
        <w:pStyle w:val="List1Numbered1"/>
        <w:rPr>
          <w:noProof/>
          <w:lang w:eastAsia="en-AU"/>
        </w:rPr>
      </w:pPr>
      <w:r>
        <w:rPr>
          <w:noProof/>
          <w:lang w:eastAsia="en-AU"/>
        </w:rPr>
        <w:t xml:space="preserve">Update the </w:t>
      </w:r>
      <w:r w:rsidR="00AF5491">
        <w:rPr>
          <w:b/>
          <w:noProof/>
          <w:lang w:eastAsia="en-AU"/>
        </w:rPr>
        <w:t>A</w:t>
      </w:r>
      <w:r w:rsidRPr="00AF5491">
        <w:rPr>
          <w:b/>
          <w:noProof/>
          <w:lang w:eastAsia="en-AU"/>
        </w:rPr>
        <w:t>ge groups</w:t>
      </w:r>
      <w:r>
        <w:rPr>
          <w:noProof/>
          <w:lang w:eastAsia="en-AU"/>
        </w:rPr>
        <w:t xml:space="preserve"> and click </w:t>
      </w:r>
      <w:r w:rsidR="00AF5491">
        <w:rPr>
          <w:b/>
          <w:noProof/>
          <w:lang w:eastAsia="en-AU"/>
        </w:rPr>
        <w:t>S</w:t>
      </w:r>
      <w:r w:rsidRPr="00492695">
        <w:rPr>
          <w:b/>
          <w:noProof/>
          <w:lang w:eastAsia="en-AU"/>
        </w:rPr>
        <w:t>ave</w:t>
      </w:r>
      <w:r>
        <w:rPr>
          <w:noProof/>
          <w:lang w:eastAsia="en-AU"/>
        </w:rPr>
        <w:t>.</w:t>
      </w:r>
    </w:p>
    <w:p w:rsidR="00873F39" w:rsidRDefault="00610F00" w:rsidP="00BB488B">
      <w:pPr>
        <w:pStyle w:val="Bullet1"/>
        <w:numPr>
          <w:ilvl w:val="0"/>
          <w:numId w:val="0"/>
        </w:numPr>
        <w:spacing w:after="3600"/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62864</wp:posOffset>
                </wp:positionH>
                <wp:positionV relativeFrom="paragraph">
                  <wp:posOffset>71543</wp:posOffset>
                </wp:positionV>
                <wp:extent cx="1083733" cy="112889"/>
                <wp:effectExtent l="0" t="0" r="21590" b="20955"/>
                <wp:wrapNone/>
                <wp:docPr id="40" name="Rectangle 4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733" cy="112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77EF" id="Rectangle 40" o:spid="_x0000_s1026" alt="decorative" style="position:absolute;margin-left:4.95pt;margin-top:5.65pt;width:85.35pt;height: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424109</wp:posOffset>
                </wp:positionH>
                <wp:positionV relativeFrom="paragraph">
                  <wp:posOffset>427143</wp:posOffset>
                </wp:positionV>
                <wp:extent cx="304800" cy="45719"/>
                <wp:effectExtent l="0" t="0" r="19050" b="12065"/>
                <wp:wrapNone/>
                <wp:docPr id="25" name="Rectangle 2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8E08B" id="Rectangle 25" o:spid="_x0000_s1026" alt="decorative" style="position:absolute;margin-left:33.4pt;margin-top:33.65pt;width:24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" fillcolor="white [3212]" strokecolor="white [3212]" strokeweight="1pt"/>
            </w:pict>
          </mc:Fallback>
        </mc:AlternateContent>
      </w:r>
      <w:r w:rsidR="00AF5491">
        <w:rPr>
          <w:noProof/>
          <w:lang w:eastAsia="en-AU"/>
        </w:rPr>
        <w:drawing>
          <wp:inline distT="0" distB="0" distL="0" distR="0" wp14:anchorId="5F0F25CF" wp14:editId="68429D87">
            <wp:extent cx="6193208" cy="2197509"/>
            <wp:effectExtent l="38100" t="38100" r="36195" b="31750"/>
            <wp:docPr id="7" name="Picture 7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208" cy="219750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0061" w:rsidRDefault="00544320" w:rsidP="00D736D3">
      <w:pPr>
        <w:pStyle w:val="List1Numbered1"/>
      </w:pPr>
      <w:r w:rsidRPr="00A72F98">
        <w:lastRenderedPageBreak/>
        <w:t xml:space="preserve">The </w:t>
      </w:r>
      <w:r>
        <w:t>word</w:t>
      </w:r>
      <w:r w:rsidRPr="00A72F98">
        <w:t xml:space="preserve"> ‘Complete’ along with green ticks will appear as the infor</w:t>
      </w:r>
      <w:r>
        <w:t>mation is added into the system</w:t>
      </w:r>
      <w:r w:rsidR="00B70C6F">
        <w:t xml:space="preserve">. </w:t>
      </w:r>
    </w:p>
    <w:p w:rsidR="00255213" w:rsidRDefault="00610F00" w:rsidP="00BB488B">
      <w:pPr>
        <w:pStyle w:val="Bullet1"/>
        <w:numPr>
          <w:ilvl w:val="0"/>
          <w:numId w:val="0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170109</wp:posOffset>
                </wp:positionH>
                <wp:positionV relativeFrom="paragraph">
                  <wp:posOffset>327660</wp:posOffset>
                </wp:positionV>
                <wp:extent cx="982134" cy="146756"/>
                <wp:effectExtent l="0" t="0" r="27940" b="24765"/>
                <wp:wrapNone/>
                <wp:docPr id="31" name="Rectangle 3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4" cy="146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54A4C" id="Rectangle 31" o:spid="_x0000_s1026" alt="decorative" style="position:absolute;margin-left:13.4pt;margin-top:25.8pt;width:77.35pt;height:1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514421</wp:posOffset>
                </wp:positionH>
                <wp:positionV relativeFrom="paragraph">
                  <wp:posOffset>666327</wp:posOffset>
                </wp:positionV>
                <wp:extent cx="287866" cy="50800"/>
                <wp:effectExtent l="0" t="0" r="17145" b="25400"/>
                <wp:wrapNone/>
                <wp:docPr id="30" name="Rectangle 3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66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6BD78" id="Rectangle 30" o:spid="_x0000_s1026" alt="decorative" style="position:absolute;margin-left:40.5pt;margin-top:52.45pt;width:22.65pt;height: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" fillcolor="white [3212]" strokecolor="white [3212]" strokeweight="1pt"/>
            </w:pict>
          </mc:Fallback>
        </mc:AlternateContent>
      </w:r>
      <w:r w:rsidR="00D47B82">
        <w:rPr>
          <w:noProof/>
          <w:lang w:eastAsia="en-AU"/>
        </w:rPr>
        <w:drawing>
          <wp:inline distT="0" distB="0" distL="0" distR="0" wp14:anchorId="1E2BA427" wp14:editId="30428680">
            <wp:extent cx="6147876" cy="2802194"/>
            <wp:effectExtent l="38100" t="38100" r="43815" b="36830"/>
            <wp:docPr id="11" name="Picture 1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876" cy="280219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213" w:rsidRDefault="00255213" w:rsidP="00D736D3">
      <w:pPr>
        <w:pStyle w:val="List1Numbered1"/>
      </w:pPr>
      <w:r>
        <w:t xml:space="preserve">In the </w:t>
      </w:r>
      <w:r w:rsidRPr="00905FBF">
        <w:rPr>
          <w:b/>
        </w:rPr>
        <w:t>Self assessment</w:t>
      </w:r>
      <w:r>
        <w:rPr>
          <w:b/>
        </w:rPr>
        <w:t xml:space="preserve"> </w:t>
      </w:r>
      <w:r>
        <w:t>section, before you can proceed to the Suitability questions, update the response to each outcome in the individual modules by selecting each module.</w:t>
      </w:r>
    </w:p>
    <w:p w:rsidR="00255213" w:rsidRDefault="00610F00" w:rsidP="00D736D3">
      <w:pPr>
        <w:pStyle w:val="Bullet1"/>
        <w:numPr>
          <w:ilvl w:val="0"/>
          <w:numId w:val="0"/>
        </w:numPr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606354</wp:posOffset>
                </wp:positionV>
                <wp:extent cx="412044" cy="62089"/>
                <wp:effectExtent l="0" t="0" r="26670" b="14605"/>
                <wp:wrapNone/>
                <wp:docPr id="42" name="Rectangle 4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44" cy="62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2BD86" id="Rectangle 42" o:spid="_x0000_s1026" alt="decorative" style="position:absolute;margin-left:36.95pt;margin-top:47.75pt;width:32.45pt;height:4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307199</wp:posOffset>
                </wp:positionV>
                <wp:extent cx="891822" cy="118533"/>
                <wp:effectExtent l="0" t="0" r="22860" b="15240"/>
                <wp:wrapNone/>
                <wp:docPr id="41" name="Rectangle 4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822" cy="118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D4D18" id="Rectangle 41" o:spid="_x0000_s1026" alt="decorative" style="position:absolute;margin-left:12.95pt;margin-top:24.2pt;width:70.2pt;height: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" fillcolor="white [3212]" strokecolor="white [3212]" strokeweight="1pt"/>
            </w:pict>
          </mc:Fallback>
        </mc:AlternateContent>
      </w:r>
      <w:r w:rsidR="00550433">
        <w:rPr>
          <w:noProof/>
          <w:lang w:eastAsia="en-AU"/>
        </w:rPr>
        <w:drawing>
          <wp:inline distT="0" distB="0" distL="0" distR="0" wp14:anchorId="6409B253" wp14:editId="63D776F4">
            <wp:extent cx="6197026" cy="3908322"/>
            <wp:effectExtent l="38100" t="38100" r="32385" b="35560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026" cy="390832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213" w:rsidRDefault="00255213" w:rsidP="00BB488B">
      <w:pPr>
        <w:pStyle w:val="Bullet1"/>
        <w:numPr>
          <w:ilvl w:val="0"/>
          <w:numId w:val="0"/>
        </w:numPr>
        <w:spacing w:after="1800"/>
        <w:ind w:left="720"/>
        <w:rPr>
          <w:b/>
          <w:i/>
        </w:rPr>
      </w:pPr>
      <w:r w:rsidRPr="00255213">
        <w:rPr>
          <w:b/>
          <w:i/>
        </w:rPr>
        <w:t>Note: Some modules contain more than one page of outcome</w:t>
      </w:r>
      <w:r>
        <w:rPr>
          <w:b/>
          <w:i/>
        </w:rPr>
        <w:t>s</w:t>
      </w:r>
      <w:r w:rsidRPr="00255213">
        <w:rPr>
          <w:b/>
          <w:i/>
        </w:rPr>
        <w:t>.</w:t>
      </w:r>
    </w:p>
    <w:p w:rsidR="00524DD7" w:rsidRDefault="00957A2B" w:rsidP="00D736D3">
      <w:pPr>
        <w:pStyle w:val="List1Numbered1"/>
      </w:pPr>
      <w:r>
        <w:lastRenderedPageBreak/>
        <w:t>When you choose manage</w:t>
      </w:r>
      <w:r w:rsidR="00FD248F">
        <w:t xml:space="preserve"> </w:t>
      </w:r>
      <w:r w:rsidR="00FD248F" w:rsidRPr="00FD248F">
        <w:rPr>
          <w:b/>
        </w:rPr>
        <w:t>Outlets</w:t>
      </w:r>
      <w:r w:rsidR="00FD248F">
        <w:t>, note</w:t>
      </w:r>
      <w:r w:rsidR="00A76009">
        <w:t xml:space="preserve"> and update</w:t>
      </w:r>
      <w:r w:rsidR="00FD248F">
        <w:t xml:space="preserve"> the </w:t>
      </w:r>
      <w:r w:rsidR="00FD248F" w:rsidRPr="00762EAA">
        <w:rPr>
          <w:b/>
        </w:rPr>
        <w:t>Professions</w:t>
      </w:r>
      <w:r w:rsidR="00FD248F">
        <w:t xml:space="preserve"> box in the bottom</w:t>
      </w:r>
      <w:r w:rsidR="00762EAA" w:rsidRPr="00762EAA">
        <w:t xml:space="preserve"> </w:t>
      </w:r>
      <w:r w:rsidR="00762EAA">
        <w:t>right hand</w:t>
      </w:r>
      <w:r w:rsidR="00FD248F">
        <w:t xml:space="preserve"> corner</w:t>
      </w:r>
      <w:r w:rsidR="00A76009">
        <w:t xml:space="preserve"> if applicable</w:t>
      </w:r>
      <w:r w:rsidR="00762EAA">
        <w:t xml:space="preserve">. Some Registration groups have the option to add select professions. </w:t>
      </w:r>
    </w:p>
    <w:p w:rsidR="00ED1F3A" w:rsidRPr="00D736D3" w:rsidRDefault="00ED1F3A" w:rsidP="00D736D3">
      <w:pPr>
        <w:rPr>
          <w:b/>
        </w:rPr>
      </w:pPr>
      <w:r w:rsidRPr="00D736D3">
        <w:rPr>
          <w:b/>
        </w:rPr>
        <w:t>(Registration group with Professions available)</w:t>
      </w:r>
    </w:p>
    <w:p w:rsidR="00255213" w:rsidRDefault="00FD248F" w:rsidP="00D736D3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119AE11" wp14:editId="6F4EC684">
            <wp:extent cx="6200667" cy="3753464"/>
            <wp:effectExtent l="38100" t="38100" r="29210" b="38100"/>
            <wp:docPr id="18" name="Picture 18" descr="Outlet registration groups screen with the Professions box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667" cy="375346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2EAA" w:rsidRDefault="00762EAA" w:rsidP="00D736D3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88D4F63" wp14:editId="0272CA41">
            <wp:extent cx="6248105" cy="1482213"/>
            <wp:effectExtent l="38100" t="38100" r="38735" b="41910"/>
            <wp:docPr id="19" name="Picture 19" descr="Professions screen showing professions are available to se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105" cy="148221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2EAA" w:rsidRPr="00D736D3" w:rsidRDefault="00ED1F3A" w:rsidP="00D736D3">
      <w:pPr>
        <w:rPr>
          <w:b/>
          <w:noProof/>
          <w:lang w:eastAsia="en-AU"/>
        </w:rPr>
      </w:pPr>
      <w:r w:rsidRPr="00D736D3">
        <w:rPr>
          <w:b/>
          <w:noProof/>
          <w:lang w:eastAsia="en-AU"/>
        </w:rPr>
        <w:t>(Registration group without Professions available)</w:t>
      </w:r>
    </w:p>
    <w:p w:rsidR="00957A2B" w:rsidRDefault="00971B65" w:rsidP="00D736D3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37126977" wp14:editId="45C5146E">
            <wp:extent cx="6126833" cy="3635477"/>
            <wp:effectExtent l="38100" t="38100" r="45720" b="41275"/>
            <wp:docPr id="23" name="Picture 23" descr="Professions screen showing no professions available to se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33" cy="363547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1B65" w:rsidRDefault="00F851B7" w:rsidP="00D736D3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EF505F6" wp14:editId="09EB6DA2">
            <wp:extent cx="6105354" cy="1371600"/>
            <wp:effectExtent l="38100" t="38100" r="29210" b="38100"/>
            <wp:docPr id="21" name="Picture 21" descr="Professions screen showing no professions available to se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354" cy="137160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5ED" w:rsidRDefault="00636F33" w:rsidP="00D736D3">
      <w:pPr>
        <w:pStyle w:val="List1Numbered1"/>
      </w:pPr>
      <w:r>
        <w:t xml:space="preserve">Before submitting the </w:t>
      </w:r>
      <w:r w:rsidR="000B5F57">
        <w:t xml:space="preserve">Renewal </w:t>
      </w:r>
      <w:r w:rsidR="00A055ED">
        <w:t>application add any attachments that may be required</w:t>
      </w:r>
      <w:r w:rsidR="000B5F57">
        <w:t xml:space="preserve"> in support of your application</w:t>
      </w:r>
    </w:p>
    <w:p w:rsidR="00C76CFC" w:rsidRDefault="00610F00" w:rsidP="00D736D3">
      <w:pPr>
        <w:pStyle w:val="Bullet1"/>
        <w:numPr>
          <w:ilvl w:val="0"/>
          <w:numId w:val="0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480554</wp:posOffset>
                </wp:positionH>
                <wp:positionV relativeFrom="paragraph">
                  <wp:posOffset>609177</wp:posOffset>
                </wp:positionV>
                <wp:extent cx="254000" cy="62089"/>
                <wp:effectExtent l="0" t="0" r="12700" b="14605"/>
                <wp:wrapNone/>
                <wp:docPr id="44" name="Rectangle 4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62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A9364" id="Rectangle 44" o:spid="_x0000_s1026" alt="decorative" style="position:absolute;margin-left:37.85pt;margin-top:47.95pt;width:20pt;height:4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153176</wp:posOffset>
                </wp:positionH>
                <wp:positionV relativeFrom="paragraph">
                  <wp:posOffset>321310</wp:posOffset>
                </wp:positionV>
                <wp:extent cx="970845" cy="118533"/>
                <wp:effectExtent l="0" t="0" r="20320" b="15240"/>
                <wp:wrapNone/>
                <wp:docPr id="43" name="Rectangle 4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845" cy="118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51A49" id="Rectangle 43" o:spid="_x0000_s1026" alt="decorative" style="position:absolute;margin-left:12.05pt;margin-top:25.3pt;width:76.45pt;height:9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" fillcolor="white [3212]" strokecolor="white [3212]" strokeweight="1pt"/>
            </w:pict>
          </mc:Fallback>
        </mc:AlternateContent>
      </w:r>
      <w:r w:rsidR="00636F33">
        <w:rPr>
          <w:noProof/>
          <w:lang w:eastAsia="en-AU"/>
        </w:rPr>
        <w:drawing>
          <wp:inline distT="0" distB="0" distL="0" distR="0" wp14:anchorId="0E94C33D" wp14:editId="28A79FFE">
            <wp:extent cx="6164826" cy="1011088"/>
            <wp:effectExtent l="38100" t="38100" r="45720" b="36830"/>
            <wp:docPr id="12" name="Picture 1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466" b="71485"/>
                    <a:stretch/>
                  </pic:blipFill>
                  <pic:spPr bwMode="auto">
                    <a:xfrm>
                      <a:off x="0" y="0"/>
                      <a:ext cx="6164826" cy="1011088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5B7" w:rsidRPr="00D736D3" w:rsidRDefault="00C76CFC" w:rsidP="00BB488B">
      <w:pPr>
        <w:spacing w:after="3000"/>
        <w:rPr>
          <w:b/>
        </w:rPr>
      </w:pPr>
      <w:r w:rsidRPr="00D736D3">
        <w:rPr>
          <w:b/>
        </w:rPr>
        <w:t xml:space="preserve">NOTE: Maximum file size is 2MB and there is a limit of 7 attachments. </w:t>
      </w:r>
    </w:p>
    <w:p w:rsidR="007135B7" w:rsidRDefault="007135B7" w:rsidP="00363110">
      <w:pPr>
        <w:pStyle w:val="List1Numbered1"/>
      </w:pPr>
      <w:r>
        <w:lastRenderedPageBreak/>
        <w:t xml:space="preserve">Add any attachments by selecting the correct document type then </w:t>
      </w:r>
      <w:r w:rsidR="000B5F57" w:rsidRPr="00255213">
        <w:rPr>
          <w:b/>
        </w:rPr>
        <w:t>S</w:t>
      </w:r>
      <w:r w:rsidRPr="00255213">
        <w:rPr>
          <w:b/>
        </w:rPr>
        <w:t>ave and close</w:t>
      </w:r>
      <w:r w:rsidR="00524DD7">
        <w:br/>
      </w:r>
      <w:r w:rsidR="00DA12BC">
        <w:rPr>
          <w:noProof/>
          <w:lang w:eastAsia="en-AU"/>
        </w:rPr>
        <w:drawing>
          <wp:inline distT="0" distB="0" distL="0" distR="0" wp14:anchorId="0EFFD3CC" wp14:editId="50B54683">
            <wp:extent cx="6196329" cy="4380271"/>
            <wp:effectExtent l="38100" t="38100" r="33655" b="39370"/>
            <wp:docPr id="13" name="Picture 1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329" cy="438027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6CBD" w:rsidRDefault="007135B7" w:rsidP="00D736D3">
      <w:pPr>
        <w:pStyle w:val="List1Numbered1"/>
      </w:pPr>
      <w:r>
        <w:t xml:space="preserve">If </w:t>
      </w:r>
      <w:r w:rsidR="00636F33">
        <w:t>you need to remove an attachment</w:t>
      </w:r>
      <w:r>
        <w:t xml:space="preserve">, then select </w:t>
      </w:r>
      <w:r w:rsidR="00636F33">
        <w:rPr>
          <w:b/>
        </w:rPr>
        <w:t>Ac</w:t>
      </w:r>
      <w:r w:rsidRPr="007135B7">
        <w:rPr>
          <w:b/>
        </w:rPr>
        <w:t>tions</w:t>
      </w:r>
      <w:r>
        <w:t xml:space="preserve"> and </w:t>
      </w:r>
      <w:r w:rsidR="00636F33">
        <w:rPr>
          <w:b/>
        </w:rPr>
        <w:t>R</w:t>
      </w:r>
      <w:r w:rsidRPr="007135B7">
        <w:rPr>
          <w:b/>
        </w:rPr>
        <w:t>emove</w:t>
      </w:r>
    </w:p>
    <w:p w:rsidR="000B55F4" w:rsidRPr="000B55F4" w:rsidRDefault="000B55F4" w:rsidP="00D736D3">
      <w:r w:rsidRPr="00D736D3">
        <w:rPr>
          <w:b/>
        </w:rPr>
        <w:t>NOTE:</w:t>
      </w:r>
      <w:r w:rsidRPr="000B55F4">
        <w:t xml:space="preserve"> You may provide additional material to the auditor once they have been engaged.</w:t>
      </w:r>
    </w:p>
    <w:p w:rsidR="00971B65" w:rsidRDefault="003F53BE" w:rsidP="00F5730D">
      <w:pPr>
        <w:pStyle w:val="Bullet1"/>
        <w:numPr>
          <w:ilvl w:val="0"/>
          <w:numId w:val="0"/>
        </w:numPr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179705</wp:posOffset>
                </wp:positionV>
                <wp:extent cx="981710" cy="112395"/>
                <wp:effectExtent l="0" t="0" r="27940" b="20955"/>
                <wp:wrapNone/>
                <wp:docPr id="45" name="Rectangle 4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12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19E61" id="Rectangle 45" o:spid="_x0000_s1026" alt="decorative" style="position:absolute;margin-left:7.15pt;margin-top:14.15pt;width:77.3pt;height: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" fillcolor="white [3212]" strokecolor="white [3212]" strokeweight="1pt"/>
            </w:pict>
          </mc:Fallback>
        </mc:AlternateContent>
      </w:r>
      <w:r w:rsidR="00610F0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5024332</wp:posOffset>
                </wp:positionH>
                <wp:positionV relativeFrom="paragraph">
                  <wp:posOffset>571782</wp:posOffset>
                </wp:positionV>
                <wp:extent cx="321733" cy="95956"/>
                <wp:effectExtent l="0" t="0" r="21590" b="18415"/>
                <wp:wrapNone/>
                <wp:docPr id="47" name="Rectangle 4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33" cy="9595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6685D" id="Rectangle 47" o:spid="_x0000_s1026" alt="decorative" style="position:absolute;margin-left:395.6pt;margin-top:45pt;width:25.35pt;height:7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" fillcolor="#e4e0e1 [3205]" strokecolor="#e4e0e1 [3205]" strokeweight="1pt"/>
            </w:pict>
          </mc:Fallback>
        </mc:AlternateContent>
      </w:r>
      <w:r w:rsidR="00610F0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441043</wp:posOffset>
                </wp:positionH>
                <wp:positionV relativeFrom="paragraph">
                  <wp:posOffset>391160</wp:posOffset>
                </wp:positionV>
                <wp:extent cx="248355" cy="62089"/>
                <wp:effectExtent l="0" t="0" r="18415" b="14605"/>
                <wp:wrapNone/>
                <wp:docPr id="46" name="Rectangle 4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55" cy="62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58768" id="Rectangle 46" o:spid="_x0000_s1026" alt="decorative" style="position:absolute;margin-left:34.75pt;margin-top:30.8pt;width:19.55pt;height: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" fillcolor="white [3212]" strokecolor="white [3212]" strokeweight="1pt"/>
            </w:pict>
          </mc:Fallback>
        </mc:AlternateContent>
      </w:r>
      <w:r w:rsidR="00A36CBD">
        <w:rPr>
          <w:noProof/>
          <w:lang w:eastAsia="en-AU"/>
        </w:rPr>
        <w:drawing>
          <wp:inline distT="0" distB="0" distL="0" distR="0" wp14:anchorId="63087F60" wp14:editId="065A72AD">
            <wp:extent cx="6231194" cy="1037269"/>
            <wp:effectExtent l="38100" t="38100" r="36830" b="29845"/>
            <wp:docPr id="15" name="Picture 1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194" cy="103726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730D" w:rsidRDefault="00F5730D" w:rsidP="00F5730D">
      <w:pPr>
        <w:pStyle w:val="Bullet1"/>
        <w:numPr>
          <w:ilvl w:val="0"/>
          <w:numId w:val="0"/>
        </w:numPr>
        <w:spacing w:after="3600"/>
        <w:ind w:left="720" w:hanging="720"/>
      </w:pPr>
    </w:p>
    <w:p w:rsidR="007135B7" w:rsidRDefault="007135B7" w:rsidP="00D736D3">
      <w:pPr>
        <w:pStyle w:val="List1Numbered1"/>
      </w:pPr>
      <w:r>
        <w:lastRenderedPageBreak/>
        <w:t xml:space="preserve">Read the declaration and select </w:t>
      </w:r>
      <w:r w:rsidR="00A32D7C">
        <w:rPr>
          <w:b/>
        </w:rPr>
        <w:t>Su</w:t>
      </w:r>
      <w:r w:rsidRPr="007135B7">
        <w:rPr>
          <w:b/>
        </w:rPr>
        <w:t>bmit for assessment</w:t>
      </w:r>
      <w:r>
        <w:t xml:space="preserve"> </w:t>
      </w:r>
    </w:p>
    <w:p w:rsidR="006D50A2" w:rsidRDefault="00610F00" w:rsidP="00524DD7">
      <w:pPr>
        <w:pStyle w:val="Bullet1"/>
        <w:numPr>
          <w:ilvl w:val="0"/>
          <w:numId w:val="0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486198</wp:posOffset>
                </wp:positionH>
                <wp:positionV relativeFrom="paragraph">
                  <wp:posOffset>609882</wp:posOffset>
                </wp:positionV>
                <wp:extent cx="299156" cy="45719"/>
                <wp:effectExtent l="0" t="0" r="24765" b="12065"/>
                <wp:wrapNone/>
                <wp:docPr id="49" name="Rectangle 4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5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75131" id="Rectangle 49" o:spid="_x0000_s1026" alt="decorative" style="position:absolute;margin-left:38.3pt;margin-top:48pt;width:23.55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153176</wp:posOffset>
                </wp:positionH>
                <wp:positionV relativeFrom="paragraph">
                  <wp:posOffset>322016</wp:posOffset>
                </wp:positionV>
                <wp:extent cx="914400" cy="118533"/>
                <wp:effectExtent l="0" t="0" r="19050" b="15240"/>
                <wp:wrapNone/>
                <wp:docPr id="48" name="Rectangle 4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8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219F4" id="Rectangle 48" o:spid="_x0000_s1026" alt="decorative" style="position:absolute;margin-left:12.05pt;margin-top:25.35pt;width:1in;height:9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" fillcolor="white [3212]" strokecolor="white [3212]" strokeweight="1pt"/>
            </w:pict>
          </mc:Fallback>
        </mc:AlternateContent>
      </w:r>
      <w:r w:rsidR="00A32D7C">
        <w:rPr>
          <w:noProof/>
          <w:lang w:eastAsia="en-AU"/>
        </w:rPr>
        <w:drawing>
          <wp:inline distT="0" distB="0" distL="0" distR="0" wp14:anchorId="7FFA6439" wp14:editId="1B6F0E75">
            <wp:extent cx="6246372" cy="3178278"/>
            <wp:effectExtent l="38100" t="38100" r="40640" b="41275"/>
            <wp:docPr id="16" name="Picture 1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372" cy="317827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4959" w:rsidRDefault="00380061" w:rsidP="00D736D3">
      <w:pPr>
        <w:pStyle w:val="List1Numbered1"/>
      </w:pPr>
      <w:r>
        <w:t xml:space="preserve"> </w:t>
      </w:r>
      <w:r w:rsidR="007135B7">
        <w:t>The a</w:t>
      </w:r>
      <w:r w:rsidR="00A32D7C">
        <w:t xml:space="preserve">pplication type will change to </w:t>
      </w:r>
      <w:r w:rsidR="00A32D7C" w:rsidRPr="00A32D7C">
        <w:rPr>
          <w:b/>
        </w:rPr>
        <w:t>Renewal A</w:t>
      </w:r>
      <w:r w:rsidR="007135B7" w:rsidRPr="00A32D7C">
        <w:rPr>
          <w:b/>
        </w:rPr>
        <w:t>pplication</w:t>
      </w:r>
    </w:p>
    <w:p w:rsidR="00380061" w:rsidRDefault="00610F00" w:rsidP="00D736D3">
      <w:pPr>
        <w:pStyle w:val="Bullet1"/>
        <w:numPr>
          <w:ilvl w:val="0"/>
          <w:numId w:val="0"/>
        </w:num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604732</wp:posOffset>
                </wp:positionH>
                <wp:positionV relativeFrom="paragraph">
                  <wp:posOffset>1808621</wp:posOffset>
                </wp:positionV>
                <wp:extent cx="598311" cy="169333"/>
                <wp:effectExtent l="0" t="0" r="11430" b="21590"/>
                <wp:wrapNone/>
                <wp:docPr id="51" name="Rectangle 5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11" cy="16933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5E580" id="Rectangle 51" o:spid="_x0000_s1026" alt="decorative" style="position:absolute;margin-left:47.6pt;margin-top:142.4pt;width:47.1pt;height:1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" fillcolor="#e4e0e1 [3205]" strokecolor="#e4e0e1 [3205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3088287</wp:posOffset>
                </wp:positionH>
                <wp:positionV relativeFrom="paragraph">
                  <wp:posOffset>1831200</wp:posOffset>
                </wp:positionV>
                <wp:extent cx="1591734" cy="230928"/>
                <wp:effectExtent l="0" t="0" r="27940" b="17145"/>
                <wp:wrapNone/>
                <wp:docPr id="50" name="Rectangle 5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734" cy="23092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C1872" id="Rectangle 50" o:spid="_x0000_s1026" alt="decorative" style="position:absolute;margin-left:243.15pt;margin-top:144.2pt;width:125.35pt;height:18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" fillcolor="#e4e0e1 [3205]" strokecolor="#e4e0e1 [3205]" strokeweight="1pt"/>
            </w:pict>
          </mc:Fallback>
        </mc:AlternateContent>
      </w:r>
      <w:r w:rsidR="00A32D7C">
        <w:rPr>
          <w:noProof/>
          <w:lang w:eastAsia="en-AU"/>
        </w:rPr>
        <w:drawing>
          <wp:inline distT="0" distB="0" distL="0" distR="0" wp14:anchorId="389C47AA" wp14:editId="7DB097AA">
            <wp:extent cx="6203387" cy="2123768"/>
            <wp:effectExtent l="38100" t="38100" r="45085" b="29210"/>
            <wp:docPr id="22" name="Picture 2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387" cy="212376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2C12" w:rsidRDefault="00EE2C12" w:rsidP="00524DD7">
      <w:pPr>
        <w:pStyle w:val="Bullet1"/>
        <w:numPr>
          <w:ilvl w:val="0"/>
          <w:numId w:val="0"/>
        </w:numPr>
      </w:pPr>
    </w:p>
    <w:p w:rsidR="00EE2C12" w:rsidRPr="00C515A5" w:rsidRDefault="00EE2C12" w:rsidP="00D736D3">
      <w:r w:rsidRPr="00E03FFC">
        <w:rPr>
          <w:b/>
        </w:rPr>
        <w:t>Please Note:</w:t>
      </w:r>
      <w:r>
        <w:t xml:space="preserve"> There is a further Quick Reference Guide available to assist with assigning a selected auditor</w:t>
      </w:r>
      <w:r w:rsidR="00F5730D">
        <w:t>.</w:t>
      </w:r>
    </w:p>
    <w:sectPr w:rsidR="00EE2C12" w:rsidRPr="00C515A5" w:rsidSect="008941CB"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78D" w:rsidRDefault="0013478D" w:rsidP="008E21DE">
      <w:pPr>
        <w:spacing w:before="0" w:after="0"/>
      </w:pPr>
      <w:r>
        <w:separator/>
      </w:r>
    </w:p>
  </w:endnote>
  <w:endnote w:type="continuationSeparator" w:id="0">
    <w:p w:rsidR="0013478D" w:rsidRDefault="0013478D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88B" w:rsidRPr="00F5730D" w:rsidRDefault="00BB488B">
    <w:pPr>
      <w:pStyle w:val="Footer"/>
      <w:rPr>
        <w:color w:val="92D050"/>
      </w:rPr>
    </w:pPr>
  </w:p>
  <w:p w:rsidR="00CC0F67" w:rsidRPr="00F5730D" w:rsidRDefault="00CC0F67">
    <w:pPr>
      <w:rPr>
        <w:color w:val="92D05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30D" w:rsidRDefault="00F5730D" w:rsidP="00191F18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>
      <w:rPr>
        <w:b/>
        <w:bCs/>
        <w:noProof/>
        <w:lang w:eastAsia="en-AU"/>
      </w:rPr>
      <w:drawing>
        <wp:inline distT="0" distB="0" distL="0" distR="0" wp14:anchorId="4BB35BA0">
          <wp:extent cx="6254045" cy="86535"/>
          <wp:effectExtent l="0" t="0" r="0" b="8890"/>
          <wp:docPr id="34" name="Picture 34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3526" cy="128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D66D7" w:rsidRPr="00E7439D" w:rsidRDefault="00882D2D" w:rsidP="00E7439D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 w:rsidRPr="00362AB6">
      <w:rPr>
        <w:sz w:val="18"/>
        <w:szCs w:val="18"/>
      </w:rPr>
      <w:t>NDIS Quality and Safeguards Commission</w:t>
    </w:r>
    <w:r>
      <w:rPr>
        <w:sz w:val="18"/>
        <w:szCs w:val="18"/>
      </w:rPr>
      <w:t xml:space="preserve"> </w:t>
    </w:r>
    <w:r w:rsidR="00E7439D" w:rsidRPr="00882D2D">
      <w:rPr>
        <w:bCs/>
        <w:noProof/>
        <w:sz w:val="18"/>
        <w:szCs w:val="18"/>
        <w:lang w:eastAsia="en-AU"/>
      </w:rPr>
      <w:t>- Renew your registration –</w:t>
    </w:r>
    <w:r w:rsidR="00BB5EAF" w:rsidRPr="00882D2D">
      <w:rPr>
        <w:bCs/>
        <w:noProof/>
        <w:sz w:val="18"/>
        <w:szCs w:val="18"/>
        <w:lang w:eastAsia="en-AU"/>
      </w:rPr>
      <w:t xml:space="preserve"> v1.</w:t>
    </w:r>
    <w:r w:rsidR="00D5476E">
      <w:rPr>
        <w:bCs/>
        <w:noProof/>
        <w:sz w:val="18"/>
        <w:szCs w:val="18"/>
        <w:lang w:eastAsia="en-AU"/>
      </w:rPr>
      <w:t>7</w:t>
    </w:r>
    <w:r w:rsidR="00E7439D" w:rsidRPr="00882D2D">
      <w:rPr>
        <w:bCs/>
        <w:noProof/>
        <w:sz w:val="18"/>
        <w:szCs w:val="18"/>
        <w:lang w:eastAsia="en-AU"/>
      </w:rPr>
      <w:t xml:space="preserve">                                                                                                               </w:t>
    </w:r>
    <w:r w:rsidR="00E7439D">
      <w:rPr>
        <w:b/>
        <w:bCs/>
        <w:noProof/>
        <w:lang w:eastAsia="en-AU"/>
      </w:rPr>
      <w:tab/>
    </w:r>
    <w:r w:rsidR="00E7439D" w:rsidRPr="00882D2D">
      <w:rPr>
        <w:bCs/>
        <w:noProof/>
        <w:lang w:eastAsia="en-AU"/>
      </w:rPr>
      <w:t xml:space="preserve">Page </w:t>
    </w:r>
    <w:r w:rsidR="00E7439D" w:rsidRPr="00882D2D">
      <w:rPr>
        <w:bCs/>
        <w:noProof/>
        <w:lang w:eastAsia="en-AU"/>
      </w:rPr>
      <w:fldChar w:fldCharType="begin"/>
    </w:r>
    <w:r w:rsidR="00E7439D" w:rsidRPr="00882D2D">
      <w:rPr>
        <w:bCs/>
        <w:noProof/>
        <w:lang w:eastAsia="en-AU"/>
      </w:rPr>
      <w:instrText xml:space="preserve"> PAGE  \* Arabic  \* MERGEFORMAT </w:instrText>
    </w:r>
    <w:r w:rsidR="00E7439D" w:rsidRPr="00882D2D">
      <w:rPr>
        <w:bCs/>
        <w:noProof/>
        <w:lang w:eastAsia="en-AU"/>
      </w:rPr>
      <w:fldChar w:fldCharType="separate"/>
    </w:r>
    <w:r w:rsidR="00A8206E">
      <w:rPr>
        <w:bCs/>
        <w:noProof/>
        <w:lang w:eastAsia="en-AU"/>
      </w:rPr>
      <w:t>9</w:t>
    </w:r>
    <w:r w:rsidR="00E7439D" w:rsidRPr="00882D2D">
      <w:rPr>
        <w:bCs/>
        <w:noProof/>
        <w:lang w:eastAsia="en-AU"/>
      </w:rPr>
      <w:fldChar w:fldCharType="end"/>
    </w:r>
    <w:r w:rsidR="00E7439D" w:rsidRPr="00882D2D">
      <w:rPr>
        <w:bCs/>
        <w:noProof/>
        <w:lang w:eastAsia="en-AU"/>
      </w:rPr>
      <w:t xml:space="preserve"> of </w:t>
    </w:r>
    <w:r w:rsidR="00E7439D" w:rsidRPr="00882D2D">
      <w:rPr>
        <w:bCs/>
        <w:noProof/>
        <w:lang w:eastAsia="en-AU"/>
      </w:rPr>
      <w:fldChar w:fldCharType="begin"/>
    </w:r>
    <w:r w:rsidR="00E7439D" w:rsidRPr="00882D2D">
      <w:rPr>
        <w:bCs/>
        <w:noProof/>
        <w:lang w:eastAsia="en-AU"/>
      </w:rPr>
      <w:instrText xml:space="preserve"> NUMPAGES   \* MERGEFORMAT </w:instrText>
    </w:r>
    <w:r w:rsidR="00E7439D" w:rsidRPr="00882D2D">
      <w:rPr>
        <w:bCs/>
        <w:noProof/>
        <w:lang w:eastAsia="en-AU"/>
      </w:rPr>
      <w:fldChar w:fldCharType="separate"/>
    </w:r>
    <w:r w:rsidR="00A8206E">
      <w:rPr>
        <w:bCs/>
        <w:noProof/>
        <w:lang w:eastAsia="en-AU"/>
      </w:rPr>
      <w:t>9</w:t>
    </w:r>
    <w:r w:rsidR="00E7439D" w:rsidRPr="00882D2D">
      <w:rPr>
        <w:bCs/>
        <w:noProof/>
        <w:lang w:eastAsia="en-A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9D" w:rsidRPr="00E7439D" w:rsidRDefault="00E7439D" w:rsidP="00E7439D">
    <w:pPr>
      <w:pStyle w:val="Footer"/>
      <w:rPr>
        <w:b/>
        <w:bCs/>
        <w:noProof/>
        <w:lang w:eastAsia="en-AU"/>
      </w:rPr>
    </w:pPr>
    <w:r w:rsidRPr="00E7439D">
      <w:rPr>
        <w:b/>
        <w:bCs/>
        <w:noProof/>
        <w:lang w:eastAsia="en-AU"/>
      </w:rPr>
      <w:drawing>
        <wp:inline distT="0" distB="0" distL="0" distR="0" wp14:anchorId="5D1CC812" wp14:editId="34343DE5">
          <wp:extent cx="6254045" cy="86535"/>
          <wp:effectExtent l="0" t="0" r="0" b="8890"/>
          <wp:docPr id="38" name="Picture 38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3526" cy="128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E21DE" w:rsidRPr="00E7439D" w:rsidRDefault="00E7439D" w:rsidP="00E7439D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 w:rsidRPr="00882D2D">
      <w:rPr>
        <w:bCs/>
        <w:noProof/>
        <w:lang w:eastAsia="en-AU"/>
      </w:rPr>
      <w:t>NDISCommission.gov.au- Renew</w:t>
    </w:r>
    <w:r w:rsidR="00882D2D" w:rsidRPr="00882D2D">
      <w:rPr>
        <w:bCs/>
        <w:noProof/>
        <w:lang w:eastAsia="en-AU"/>
      </w:rPr>
      <w:t>al of a</w:t>
    </w:r>
    <w:r w:rsidRPr="00882D2D">
      <w:rPr>
        <w:bCs/>
        <w:noProof/>
        <w:lang w:eastAsia="en-AU"/>
      </w:rPr>
      <w:t xml:space="preserve"> registration –</w:t>
    </w:r>
    <w:r w:rsidR="00BB5EAF" w:rsidRPr="00882D2D">
      <w:rPr>
        <w:bCs/>
        <w:noProof/>
        <w:lang w:eastAsia="en-AU"/>
      </w:rPr>
      <w:t xml:space="preserve"> v1.6</w:t>
    </w:r>
    <w:r w:rsidRPr="00882D2D">
      <w:rPr>
        <w:bCs/>
        <w:noProof/>
        <w:lang w:eastAsia="en-AU"/>
      </w:rPr>
      <w:t xml:space="preserve">                                                                                                               </w:t>
    </w:r>
    <w:r w:rsidR="00A055ED">
      <w:rPr>
        <w:b/>
        <w:bCs/>
        <w:noProof/>
        <w:lang w:eastAsia="en-AU"/>
      </w:rPr>
      <w:tab/>
    </w:r>
    <w:r w:rsidR="00A055ED">
      <w:rPr>
        <w:bCs/>
        <w:noProof/>
        <w:lang w:eastAsia="en-AU"/>
      </w:rPr>
      <w:t xml:space="preserve">Page </w:t>
    </w:r>
    <w:r w:rsidR="00A055ED">
      <w:rPr>
        <w:bCs/>
        <w:noProof/>
        <w:lang w:eastAsia="en-AU"/>
      </w:rPr>
      <w:fldChar w:fldCharType="begin"/>
    </w:r>
    <w:r w:rsidR="00A055ED">
      <w:rPr>
        <w:bCs/>
        <w:noProof/>
        <w:lang w:eastAsia="en-AU"/>
      </w:rPr>
      <w:instrText xml:space="preserve"> PAGE  \* Arabic  \* MERGEFORMAT </w:instrText>
    </w:r>
    <w:r w:rsidR="00A055ED">
      <w:rPr>
        <w:bCs/>
        <w:noProof/>
        <w:lang w:eastAsia="en-AU"/>
      </w:rPr>
      <w:fldChar w:fldCharType="separate"/>
    </w:r>
    <w:r w:rsidR="00A8206E">
      <w:rPr>
        <w:bCs/>
        <w:noProof/>
        <w:lang w:eastAsia="en-AU"/>
      </w:rPr>
      <w:t>1</w:t>
    </w:r>
    <w:r w:rsidR="00A055ED">
      <w:rPr>
        <w:bCs/>
        <w:noProof/>
        <w:lang w:eastAsia="en-AU"/>
      </w:rPr>
      <w:fldChar w:fldCharType="end"/>
    </w:r>
    <w:r w:rsidR="00A055ED">
      <w:rPr>
        <w:bCs/>
        <w:noProof/>
        <w:lang w:eastAsia="en-AU"/>
      </w:rPr>
      <w:t xml:space="preserve"> of </w:t>
    </w:r>
    <w:r w:rsidR="00A055ED">
      <w:rPr>
        <w:bCs/>
        <w:noProof/>
        <w:lang w:eastAsia="en-AU"/>
      </w:rPr>
      <w:fldChar w:fldCharType="begin"/>
    </w:r>
    <w:r w:rsidR="00A055ED">
      <w:rPr>
        <w:bCs/>
        <w:noProof/>
        <w:lang w:eastAsia="en-AU"/>
      </w:rPr>
      <w:instrText xml:space="preserve"> NUMPAGES   \* MERGEFORMAT </w:instrText>
    </w:r>
    <w:r w:rsidR="00A055ED">
      <w:rPr>
        <w:bCs/>
        <w:noProof/>
        <w:lang w:eastAsia="en-AU"/>
      </w:rPr>
      <w:fldChar w:fldCharType="separate"/>
    </w:r>
    <w:r w:rsidR="00A8206E">
      <w:rPr>
        <w:bCs/>
        <w:noProof/>
        <w:lang w:eastAsia="en-AU"/>
      </w:rPr>
      <w:t>9</w:t>
    </w:r>
    <w:r w:rsidR="00A055ED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78D" w:rsidRDefault="0013478D" w:rsidP="008E21DE">
      <w:pPr>
        <w:spacing w:before="0" w:after="0"/>
      </w:pPr>
      <w:r>
        <w:separator/>
      </w:r>
    </w:p>
  </w:footnote>
  <w:footnote w:type="continuationSeparator" w:id="0">
    <w:p w:rsidR="0013478D" w:rsidRDefault="0013478D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88B" w:rsidRDefault="00BB488B">
    <w:pPr>
      <w:pStyle w:val="Header"/>
    </w:pPr>
  </w:p>
  <w:p w:rsidR="00CC0F67" w:rsidRPr="00F5730D" w:rsidRDefault="00CC0F67">
    <w:pPr>
      <w:rPr>
        <w:color w:val="au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D7" w:rsidRDefault="00FD66D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36" name="Picture 36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6E9E"/>
    <w:multiLevelType w:val="multilevel"/>
    <w:tmpl w:val="A41689A2"/>
    <w:numStyleLink w:val="AppendixNumbers"/>
  </w:abstractNum>
  <w:abstractNum w:abstractNumId="1" w15:restartNumberingAfterBreak="0">
    <w:nsid w:val="09AE16D1"/>
    <w:multiLevelType w:val="hybridMultilevel"/>
    <w:tmpl w:val="C84CA244"/>
    <w:lvl w:ilvl="0" w:tplc="778471D2">
      <w:start w:val="1"/>
      <w:numFmt w:val="decimal"/>
      <w:lvlText w:val="Table %1."/>
      <w:lvlJc w:val="left"/>
      <w:pPr>
        <w:ind w:left="720" w:hanging="360"/>
      </w:pPr>
      <w:rPr>
        <w:rFonts w:asciiTheme="majorHAnsi" w:hAnsiTheme="majorHAnsi" w:hint="default"/>
        <w:b/>
        <w:i w:val="0"/>
        <w:caps/>
        <w:color w:val="F7F7F7" w:themeColor="accen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16308B08"/>
    <w:lvl w:ilvl="0" w:tplc="45AEB6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A2FC3"/>
    <w:multiLevelType w:val="hybridMultilevel"/>
    <w:tmpl w:val="12A4A5B6"/>
    <w:lvl w:ilvl="0" w:tplc="8E76CB9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F7F7F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F7F7F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6971862"/>
    <w:multiLevelType w:val="multilevel"/>
    <w:tmpl w:val="FF58945E"/>
    <w:lvl w:ilvl="0">
      <w:start w:val="1"/>
      <w:numFmt w:val="decimal"/>
      <w:lvlText w:val="Schedule %1.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BA632A9"/>
    <w:multiLevelType w:val="multilevel"/>
    <w:tmpl w:val="A41689A2"/>
    <w:numStyleLink w:val="AppendixNumbers"/>
  </w:abstractNum>
  <w:abstractNum w:abstractNumId="10" w15:restartNumberingAfterBreak="0">
    <w:nsid w:val="2D890E47"/>
    <w:multiLevelType w:val="hybridMultilevel"/>
    <w:tmpl w:val="E628387E"/>
    <w:lvl w:ilvl="0" w:tplc="6B982C78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972C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07E31"/>
    <w:multiLevelType w:val="hybridMultilevel"/>
    <w:tmpl w:val="11A42546"/>
    <w:lvl w:ilvl="0" w:tplc="0C09000F">
      <w:start w:val="1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3FD4653E"/>
    <w:multiLevelType w:val="hybridMultilevel"/>
    <w:tmpl w:val="53488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0076C"/>
    <w:multiLevelType w:val="hybridMultilevel"/>
    <w:tmpl w:val="CA025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49587F78"/>
    <w:multiLevelType w:val="multilevel"/>
    <w:tmpl w:val="07629034"/>
    <w:numStyleLink w:val="KCBullets"/>
  </w:abstractNum>
  <w:abstractNum w:abstractNumId="17" w15:restartNumberingAfterBreak="0">
    <w:nsid w:val="4AB246E0"/>
    <w:multiLevelType w:val="hybridMultilevel"/>
    <w:tmpl w:val="78143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517343"/>
    <w:multiLevelType w:val="multilevel"/>
    <w:tmpl w:val="131EEC6C"/>
    <w:numStyleLink w:val="TableNumbers"/>
  </w:abstractNum>
  <w:abstractNum w:abstractNumId="19" w15:restartNumberingAfterBreak="0">
    <w:nsid w:val="50E12008"/>
    <w:multiLevelType w:val="multilevel"/>
    <w:tmpl w:val="07629034"/>
    <w:numStyleLink w:val="KCBullets"/>
  </w:abstractNum>
  <w:abstractNum w:abstractNumId="20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53761CC"/>
    <w:multiLevelType w:val="hybridMultilevel"/>
    <w:tmpl w:val="CC06B31C"/>
    <w:lvl w:ilvl="0" w:tplc="B92094F0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2" w15:restartNumberingAfterBreak="0">
    <w:nsid w:val="5563048B"/>
    <w:multiLevelType w:val="multilevel"/>
    <w:tmpl w:val="C284D0B0"/>
    <w:numStyleLink w:val="FigureNumbers"/>
  </w:abstractNum>
  <w:abstractNum w:abstractNumId="23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8615703"/>
    <w:multiLevelType w:val="multilevel"/>
    <w:tmpl w:val="803CF862"/>
    <w:numStyleLink w:val="List1Numbered"/>
  </w:abstractNum>
  <w:abstractNum w:abstractNumId="25" w15:restartNumberingAfterBreak="0">
    <w:nsid w:val="5BF51665"/>
    <w:multiLevelType w:val="multilevel"/>
    <w:tmpl w:val="4E929216"/>
    <w:numStyleLink w:val="NumberedHeadings"/>
  </w:abstractNum>
  <w:abstractNum w:abstractNumId="26" w15:restartNumberingAfterBreak="0">
    <w:nsid w:val="5CEC0D65"/>
    <w:multiLevelType w:val="hybridMultilevel"/>
    <w:tmpl w:val="D59C51E6"/>
    <w:lvl w:ilvl="0" w:tplc="0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397869"/>
    <w:multiLevelType w:val="multilevel"/>
    <w:tmpl w:val="4E929216"/>
    <w:numStyleLink w:val="NumberedHeadings"/>
  </w:abstractNum>
  <w:abstractNum w:abstractNumId="28" w15:restartNumberingAfterBreak="0">
    <w:nsid w:val="6D4F423B"/>
    <w:multiLevelType w:val="multilevel"/>
    <w:tmpl w:val="4A7CCC2C"/>
    <w:numStyleLink w:val="DefaultBullets"/>
  </w:abstractNum>
  <w:abstractNum w:abstractNumId="29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0" w15:restartNumberingAfterBreak="0">
    <w:nsid w:val="74EF4D51"/>
    <w:multiLevelType w:val="hybridMultilevel"/>
    <w:tmpl w:val="9E5CD89C"/>
    <w:lvl w:ilvl="0" w:tplc="8318CA76">
      <w:start w:val="4"/>
      <w:numFmt w:val="bullet"/>
      <w:lvlText w:val="-"/>
      <w:lvlJc w:val="left"/>
      <w:pPr>
        <w:ind w:left="1851" w:hanging="360"/>
      </w:pPr>
      <w:rPr>
        <w:rFonts w:ascii="Calibri" w:eastAsiaTheme="minorHAnsi" w:hAnsi="Calibri" w:cs="Calibri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1" w15:restartNumberingAfterBreak="0">
    <w:nsid w:val="790B67C4"/>
    <w:multiLevelType w:val="multilevel"/>
    <w:tmpl w:val="FE688822"/>
    <w:numStyleLink w:val="BoxedBullets"/>
  </w:abstractNum>
  <w:abstractNum w:abstractNumId="32" w15:restartNumberingAfterBreak="0">
    <w:nsid w:val="7EE44065"/>
    <w:multiLevelType w:val="multilevel"/>
    <w:tmpl w:val="A41689A2"/>
    <w:numStyleLink w:val="AppendixNumbers"/>
  </w:abstractNum>
  <w:num w:numId="1">
    <w:abstractNumId w:val="4"/>
  </w:num>
  <w:num w:numId="2">
    <w:abstractNumId w:val="32"/>
  </w:num>
  <w:num w:numId="3">
    <w:abstractNumId w:val="20"/>
  </w:num>
  <w:num w:numId="4">
    <w:abstractNumId w:val="31"/>
  </w:num>
  <w:num w:numId="5">
    <w:abstractNumId w:val="31"/>
  </w:num>
  <w:num w:numId="6">
    <w:abstractNumId w:val="15"/>
  </w:num>
  <w:num w:numId="7">
    <w:abstractNumId w:val="19"/>
  </w:num>
  <w:num w:numId="8">
    <w:abstractNumId w:val="19"/>
  </w:num>
  <w:num w:numId="9">
    <w:abstractNumId w:val="19"/>
  </w:num>
  <w:num w:numId="10">
    <w:abstractNumId w:val="6"/>
  </w:num>
  <w:num w:numId="11">
    <w:abstractNumId w:val="22"/>
  </w:num>
  <w:num w:numId="12">
    <w:abstractNumId w:val="25"/>
  </w:num>
  <w:num w:numId="13">
    <w:abstractNumId w:val="25"/>
  </w:num>
  <w:num w:numId="14">
    <w:abstractNumId w:val="25"/>
  </w:num>
  <w:num w:numId="15">
    <w:abstractNumId w:val="25"/>
  </w:num>
  <w:num w:numId="16">
    <w:abstractNumId w:val="25"/>
  </w:num>
  <w:num w:numId="17">
    <w:abstractNumId w:val="25"/>
  </w:num>
  <w:num w:numId="18">
    <w:abstractNumId w:val="25"/>
  </w:num>
  <w:num w:numId="19">
    <w:abstractNumId w:val="5"/>
  </w:num>
  <w:num w:numId="20">
    <w:abstractNumId w:val="24"/>
  </w:num>
  <w:num w:numId="21">
    <w:abstractNumId w:val="24"/>
  </w:num>
  <w:num w:numId="22">
    <w:abstractNumId w:val="24"/>
  </w:num>
  <w:num w:numId="23">
    <w:abstractNumId w:val="23"/>
  </w:num>
  <w:num w:numId="24">
    <w:abstractNumId w:val="10"/>
  </w:num>
  <w:num w:numId="25">
    <w:abstractNumId w:val="7"/>
  </w:num>
  <w:num w:numId="26">
    <w:abstractNumId w:val="18"/>
  </w:num>
  <w:num w:numId="27">
    <w:abstractNumId w:val="0"/>
  </w:num>
  <w:num w:numId="28">
    <w:abstractNumId w:val="29"/>
  </w:num>
  <w:num w:numId="29">
    <w:abstractNumId w:val="3"/>
  </w:num>
  <w:num w:numId="30">
    <w:abstractNumId w:val="1"/>
  </w:num>
  <w:num w:numId="31">
    <w:abstractNumId w:val="8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28"/>
  </w:num>
  <w:num w:numId="35">
    <w:abstractNumId w:val="9"/>
  </w:num>
  <w:num w:numId="36">
    <w:abstractNumId w:val="16"/>
  </w:num>
  <w:num w:numId="37">
    <w:abstractNumId w:val="17"/>
  </w:num>
  <w:num w:numId="38">
    <w:abstractNumId w:val="28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"/>
  </w:num>
  <w:num w:numId="42">
    <w:abstractNumId w:val="14"/>
  </w:num>
  <w:num w:numId="43">
    <w:abstractNumId w:val="28"/>
  </w:num>
  <w:num w:numId="44">
    <w:abstractNumId w:val="28"/>
  </w:num>
  <w:num w:numId="45">
    <w:abstractNumId w:val="11"/>
  </w:num>
  <w:num w:numId="46">
    <w:abstractNumId w:val="21"/>
  </w:num>
  <w:num w:numId="47">
    <w:abstractNumId w:val="30"/>
  </w:num>
  <w:num w:numId="48">
    <w:abstractNumId w:val="13"/>
  </w:num>
  <w:num w:numId="49">
    <w:abstractNumId w:val="26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AC"/>
    <w:rsid w:val="00011A90"/>
    <w:rsid w:val="00032CE0"/>
    <w:rsid w:val="00037D7A"/>
    <w:rsid w:val="000524F7"/>
    <w:rsid w:val="00060776"/>
    <w:rsid w:val="000673D0"/>
    <w:rsid w:val="000705DB"/>
    <w:rsid w:val="00080615"/>
    <w:rsid w:val="000A188C"/>
    <w:rsid w:val="000A24DD"/>
    <w:rsid w:val="000B319C"/>
    <w:rsid w:val="000B55F4"/>
    <w:rsid w:val="000B5F57"/>
    <w:rsid w:val="000C252F"/>
    <w:rsid w:val="000C4119"/>
    <w:rsid w:val="000D284B"/>
    <w:rsid w:val="000D6819"/>
    <w:rsid w:val="00111A4C"/>
    <w:rsid w:val="001161DF"/>
    <w:rsid w:val="0013478D"/>
    <w:rsid w:val="00136086"/>
    <w:rsid w:val="00147E11"/>
    <w:rsid w:val="00167F4B"/>
    <w:rsid w:val="00172714"/>
    <w:rsid w:val="00177A1A"/>
    <w:rsid w:val="001863B6"/>
    <w:rsid w:val="00191F18"/>
    <w:rsid w:val="001957BA"/>
    <w:rsid w:val="001B0878"/>
    <w:rsid w:val="001D278F"/>
    <w:rsid w:val="001E2030"/>
    <w:rsid w:val="001F65A7"/>
    <w:rsid w:val="00203050"/>
    <w:rsid w:val="00231AAC"/>
    <w:rsid w:val="00233197"/>
    <w:rsid w:val="00253D39"/>
    <w:rsid w:val="00255213"/>
    <w:rsid w:val="0026000B"/>
    <w:rsid w:val="0026735E"/>
    <w:rsid w:val="002708BE"/>
    <w:rsid w:val="00271BBC"/>
    <w:rsid w:val="002722DA"/>
    <w:rsid w:val="002804D3"/>
    <w:rsid w:val="002E0EE6"/>
    <w:rsid w:val="002E2644"/>
    <w:rsid w:val="002F0979"/>
    <w:rsid w:val="003078B1"/>
    <w:rsid w:val="0031730F"/>
    <w:rsid w:val="00327346"/>
    <w:rsid w:val="00333071"/>
    <w:rsid w:val="003362A9"/>
    <w:rsid w:val="00337288"/>
    <w:rsid w:val="00341009"/>
    <w:rsid w:val="003449A0"/>
    <w:rsid w:val="00346692"/>
    <w:rsid w:val="003520BC"/>
    <w:rsid w:val="003612FB"/>
    <w:rsid w:val="00363110"/>
    <w:rsid w:val="00364959"/>
    <w:rsid w:val="00365601"/>
    <w:rsid w:val="003769A4"/>
    <w:rsid w:val="00380061"/>
    <w:rsid w:val="003971E8"/>
    <w:rsid w:val="003B0DE3"/>
    <w:rsid w:val="003C4F87"/>
    <w:rsid w:val="003C716B"/>
    <w:rsid w:val="003C7390"/>
    <w:rsid w:val="003D3877"/>
    <w:rsid w:val="003E4D86"/>
    <w:rsid w:val="003E6E76"/>
    <w:rsid w:val="003F0ECF"/>
    <w:rsid w:val="003F29B8"/>
    <w:rsid w:val="003F53BE"/>
    <w:rsid w:val="004009D8"/>
    <w:rsid w:val="004017DE"/>
    <w:rsid w:val="004154E2"/>
    <w:rsid w:val="00432C1C"/>
    <w:rsid w:val="00480669"/>
    <w:rsid w:val="00492695"/>
    <w:rsid w:val="004A5225"/>
    <w:rsid w:val="004B0742"/>
    <w:rsid w:val="004C26D6"/>
    <w:rsid w:val="004E1B92"/>
    <w:rsid w:val="004F3AAE"/>
    <w:rsid w:val="00524DD7"/>
    <w:rsid w:val="00534D53"/>
    <w:rsid w:val="00544320"/>
    <w:rsid w:val="00550433"/>
    <w:rsid w:val="0055550B"/>
    <w:rsid w:val="005604E3"/>
    <w:rsid w:val="0056609F"/>
    <w:rsid w:val="00572243"/>
    <w:rsid w:val="00575DB7"/>
    <w:rsid w:val="00596DFD"/>
    <w:rsid w:val="005A02F8"/>
    <w:rsid w:val="005B2C16"/>
    <w:rsid w:val="005B65DB"/>
    <w:rsid w:val="005D4689"/>
    <w:rsid w:val="00602A5C"/>
    <w:rsid w:val="00610F00"/>
    <w:rsid w:val="00636F33"/>
    <w:rsid w:val="00640B7F"/>
    <w:rsid w:val="0065697E"/>
    <w:rsid w:val="00680F04"/>
    <w:rsid w:val="00681CE5"/>
    <w:rsid w:val="00686AF7"/>
    <w:rsid w:val="00687C33"/>
    <w:rsid w:val="006A6CB8"/>
    <w:rsid w:val="006D50A2"/>
    <w:rsid w:val="007135B7"/>
    <w:rsid w:val="0072109B"/>
    <w:rsid w:val="00740578"/>
    <w:rsid w:val="007451BA"/>
    <w:rsid w:val="00762EAA"/>
    <w:rsid w:val="00777EDF"/>
    <w:rsid w:val="007856CF"/>
    <w:rsid w:val="00792F6E"/>
    <w:rsid w:val="00794393"/>
    <w:rsid w:val="007A4B6E"/>
    <w:rsid w:val="007B7016"/>
    <w:rsid w:val="007C501E"/>
    <w:rsid w:val="007D496E"/>
    <w:rsid w:val="007D6922"/>
    <w:rsid w:val="008106F2"/>
    <w:rsid w:val="008172CC"/>
    <w:rsid w:val="00871368"/>
    <w:rsid w:val="00873F39"/>
    <w:rsid w:val="00874A73"/>
    <w:rsid w:val="00882D2D"/>
    <w:rsid w:val="008941CB"/>
    <w:rsid w:val="00894868"/>
    <w:rsid w:val="00896679"/>
    <w:rsid w:val="008B1DD5"/>
    <w:rsid w:val="008C16B3"/>
    <w:rsid w:val="008E21DE"/>
    <w:rsid w:val="008F4152"/>
    <w:rsid w:val="00902C22"/>
    <w:rsid w:val="00905FBF"/>
    <w:rsid w:val="00911B7E"/>
    <w:rsid w:val="0092679E"/>
    <w:rsid w:val="00941482"/>
    <w:rsid w:val="00957A2B"/>
    <w:rsid w:val="00964929"/>
    <w:rsid w:val="00971B65"/>
    <w:rsid w:val="00982F1F"/>
    <w:rsid w:val="0098585D"/>
    <w:rsid w:val="0098611C"/>
    <w:rsid w:val="009A276B"/>
    <w:rsid w:val="009C5B38"/>
    <w:rsid w:val="009D64CA"/>
    <w:rsid w:val="009F6651"/>
    <w:rsid w:val="00A055ED"/>
    <w:rsid w:val="00A05D82"/>
    <w:rsid w:val="00A07E4A"/>
    <w:rsid w:val="00A23997"/>
    <w:rsid w:val="00A31F7C"/>
    <w:rsid w:val="00A32D7C"/>
    <w:rsid w:val="00A3662D"/>
    <w:rsid w:val="00A36CBD"/>
    <w:rsid w:val="00A45D3C"/>
    <w:rsid w:val="00A46ADA"/>
    <w:rsid w:val="00A76009"/>
    <w:rsid w:val="00A8206E"/>
    <w:rsid w:val="00A938FA"/>
    <w:rsid w:val="00A97D66"/>
    <w:rsid w:val="00AA048B"/>
    <w:rsid w:val="00AA6841"/>
    <w:rsid w:val="00AB12D5"/>
    <w:rsid w:val="00AB3343"/>
    <w:rsid w:val="00AD735D"/>
    <w:rsid w:val="00AE4E9D"/>
    <w:rsid w:val="00AE7A0C"/>
    <w:rsid w:val="00AF0899"/>
    <w:rsid w:val="00AF5491"/>
    <w:rsid w:val="00B21A63"/>
    <w:rsid w:val="00B26B6A"/>
    <w:rsid w:val="00B4598B"/>
    <w:rsid w:val="00B56542"/>
    <w:rsid w:val="00B603C0"/>
    <w:rsid w:val="00B70C6F"/>
    <w:rsid w:val="00B83AB4"/>
    <w:rsid w:val="00BB078B"/>
    <w:rsid w:val="00BB3BB5"/>
    <w:rsid w:val="00BB488B"/>
    <w:rsid w:val="00BB5EAF"/>
    <w:rsid w:val="00BC09FB"/>
    <w:rsid w:val="00BD11A2"/>
    <w:rsid w:val="00BE52AC"/>
    <w:rsid w:val="00BF3C55"/>
    <w:rsid w:val="00C0421C"/>
    <w:rsid w:val="00C05DE8"/>
    <w:rsid w:val="00C10534"/>
    <w:rsid w:val="00C21944"/>
    <w:rsid w:val="00C515A5"/>
    <w:rsid w:val="00C76CFC"/>
    <w:rsid w:val="00C87117"/>
    <w:rsid w:val="00CA31E0"/>
    <w:rsid w:val="00CA5AF1"/>
    <w:rsid w:val="00CC0F67"/>
    <w:rsid w:val="00D1070E"/>
    <w:rsid w:val="00D17372"/>
    <w:rsid w:val="00D3264E"/>
    <w:rsid w:val="00D33430"/>
    <w:rsid w:val="00D47B82"/>
    <w:rsid w:val="00D5476E"/>
    <w:rsid w:val="00D736D3"/>
    <w:rsid w:val="00D7374A"/>
    <w:rsid w:val="00D764D5"/>
    <w:rsid w:val="00D80B24"/>
    <w:rsid w:val="00D80D68"/>
    <w:rsid w:val="00D815BD"/>
    <w:rsid w:val="00DA12BC"/>
    <w:rsid w:val="00DC5AC5"/>
    <w:rsid w:val="00DD701F"/>
    <w:rsid w:val="00DD70D6"/>
    <w:rsid w:val="00DF6139"/>
    <w:rsid w:val="00DF74BA"/>
    <w:rsid w:val="00E029EC"/>
    <w:rsid w:val="00E03FFC"/>
    <w:rsid w:val="00E04377"/>
    <w:rsid w:val="00E260AC"/>
    <w:rsid w:val="00E7439D"/>
    <w:rsid w:val="00E84647"/>
    <w:rsid w:val="00E9246C"/>
    <w:rsid w:val="00EB05C7"/>
    <w:rsid w:val="00ED1F3A"/>
    <w:rsid w:val="00EE2C12"/>
    <w:rsid w:val="00F0243E"/>
    <w:rsid w:val="00F24AE9"/>
    <w:rsid w:val="00F30933"/>
    <w:rsid w:val="00F41FAF"/>
    <w:rsid w:val="00F5730D"/>
    <w:rsid w:val="00F851B7"/>
    <w:rsid w:val="00F9318C"/>
    <w:rsid w:val="00FA02BB"/>
    <w:rsid w:val="00FC58EE"/>
    <w:rsid w:val="00FD248F"/>
    <w:rsid w:val="00FD66D7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B71D31-6D04-4406-AA04-D76811C1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39D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2F1F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F3C55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b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F3C55"/>
    <w:rPr>
      <w:rFonts w:asciiTheme="majorHAnsi" w:eastAsiaTheme="majorEastAsia" w:hAnsiTheme="majorHAnsi" w:cstheme="majorBidi"/>
      <w:b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3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4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D5D6D9" w:themeColor="accent4"/>
        <w:left w:val="single" w:sz="8" w:space="10" w:color="D5D6D9" w:themeColor="accent4"/>
        <w:bottom w:val="single" w:sz="8" w:space="8" w:color="D5D6D9" w:themeColor="accent4"/>
        <w:right w:val="single" w:sz="8" w:space="10" w:color="D5D6D9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6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34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34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34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7F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7F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band1Vert">
      <w:tblPr/>
      <w:tcPr>
        <w:shd w:val="clear" w:color="auto" w:fill="FBFBFB" w:themeFill="accent1" w:themeFillTint="66"/>
      </w:tcPr>
    </w:tblStylePr>
    <w:tblStylePr w:type="band1Horz">
      <w:tblPr/>
      <w:tcPr>
        <w:shd w:val="clear" w:color="auto" w:fill="FBFBFB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7F7F7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FDFD" w:themeFill="accent1" w:themeFillTint="33"/>
      </w:tcPr>
    </w:tblStylePr>
    <w:tblStylePr w:type="band2Vert">
      <w:tblPr/>
      <w:tcPr>
        <w:shd w:val="clear" w:color="auto" w:fill="FBFBFB" w:themeFill="accent1" w:themeFillTint="66"/>
      </w:tcPr>
    </w:tblStylePr>
    <w:tblStylePr w:type="band1Horz">
      <w:tblPr/>
      <w:tcPr>
        <w:shd w:val="clear" w:color="auto" w:fill="FDFDFD" w:themeFill="accent1" w:themeFillTint="33"/>
      </w:tcPr>
    </w:tblStylePr>
    <w:tblStylePr w:type="band2Horz">
      <w:tblPr/>
      <w:tcPr>
        <w:shd w:val="clear" w:color="auto" w:fill="FBFBFB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10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82F1F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000000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19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20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20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20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23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B83AB4"/>
    <w:pPr>
      <w:keepLines/>
      <w:numPr>
        <w:ilvl w:val="1"/>
      </w:numPr>
      <w:pBdr>
        <w:left w:val="single" w:sz="24" w:space="15" w:color="000000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25"/>
      </w:numPr>
    </w:pPr>
  </w:style>
  <w:style w:type="paragraph" w:styleId="Title">
    <w:name w:val="Title"/>
    <w:basedOn w:val="Normal"/>
    <w:next w:val="Normal"/>
    <w:link w:val="TitleChar"/>
    <w:uiPriority w:val="3"/>
    <w:qFormat/>
    <w:rsid w:val="00982F1F"/>
    <w:pPr>
      <w:keepLines/>
      <w:pBdr>
        <w:left w:val="single" w:sz="24" w:space="12" w:color="000000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color w:val="5F2E74" w:themeColor="text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982F1F"/>
    <w:rPr>
      <w:rFonts w:asciiTheme="majorHAnsi" w:eastAsiaTheme="majorEastAsia" w:hAnsiTheme="majorHAnsi" w:cstheme="majorBidi"/>
      <w:b/>
      <w:color w:val="5F2E74" w:themeColor="text2"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28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FAFAFA" w:themeColor="accent1" w:themeTint="99"/>
        <w:left w:val="single" w:sz="4" w:space="0" w:color="FAFAFA" w:themeColor="accent1" w:themeTint="99"/>
        <w:bottom w:val="single" w:sz="4" w:space="0" w:color="FAFAFA" w:themeColor="accent1" w:themeTint="99"/>
        <w:right w:val="single" w:sz="4" w:space="0" w:color="FAFAFA" w:themeColor="accent1" w:themeTint="99"/>
        <w:insideH w:val="single" w:sz="4" w:space="0" w:color="FAFAF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7F7" w:themeColor="accent1"/>
          <w:left w:val="single" w:sz="4" w:space="0" w:color="F7F7F7" w:themeColor="accent1"/>
          <w:bottom w:val="single" w:sz="4" w:space="0" w:color="F7F7F7" w:themeColor="accent1"/>
          <w:right w:val="single" w:sz="4" w:space="0" w:color="F7F7F7" w:themeColor="accent1"/>
          <w:insideH w:val="nil"/>
        </w:tcBorders>
        <w:shd w:val="clear" w:color="auto" w:fill="F7F7F7" w:themeFill="accent1"/>
      </w:tcPr>
    </w:tblStylePr>
    <w:tblStylePr w:type="lastRow">
      <w:rPr>
        <w:b/>
        <w:bCs/>
      </w:rPr>
      <w:tblPr/>
      <w:tcPr>
        <w:tcBorders>
          <w:top w:val="double" w:sz="4" w:space="0" w:color="FAFAF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DFD" w:themeFill="accent1" w:themeFillTint="33"/>
      </w:tcPr>
    </w:tblStylePr>
    <w:tblStylePr w:type="band1Horz">
      <w:tblPr/>
      <w:tcPr>
        <w:shd w:val="clear" w:color="auto" w:fill="FDFDFD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D5D6D9" w:themeColor="accent4"/>
        <w:left w:val="single" w:sz="4" w:space="0" w:color="D5D6D9" w:themeColor="accent4"/>
        <w:bottom w:val="single" w:sz="4" w:space="0" w:color="D5D6D9" w:themeColor="accent4"/>
        <w:right w:val="single" w:sz="4" w:space="0" w:color="D5D6D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D6D9" w:themeFill="accent4"/>
      </w:tcPr>
    </w:tblStylePr>
    <w:tblStylePr w:type="lastRow">
      <w:rPr>
        <w:b/>
        <w:bCs/>
      </w:rPr>
      <w:tblPr/>
      <w:tcPr>
        <w:tcBorders>
          <w:top w:val="double" w:sz="4" w:space="0" w:color="D5D6D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D6D9" w:themeColor="accent4"/>
          <w:right w:val="single" w:sz="4" w:space="0" w:color="D5D6D9" w:themeColor="accent4"/>
        </w:tcBorders>
      </w:tcPr>
    </w:tblStylePr>
    <w:tblStylePr w:type="band1Horz">
      <w:tblPr/>
      <w:tcPr>
        <w:tcBorders>
          <w:top w:val="single" w:sz="4" w:space="0" w:color="D5D6D9" w:themeColor="accent4"/>
          <w:bottom w:val="single" w:sz="4" w:space="0" w:color="D5D6D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D6D9" w:themeColor="accent4"/>
          <w:left w:val="nil"/>
        </w:tcBorders>
      </w:tcPr>
    </w:tblStylePr>
    <w:tblStylePr w:type="swCell">
      <w:tblPr/>
      <w:tcPr>
        <w:tcBorders>
          <w:top w:val="double" w:sz="4" w:space="0" w:color="D5D6D9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E4E0E1" w:themeColor="accent2"/>
        <w:left w:val="single" w:sz="8" w:space="10" w:color="E4E0E1" w:themeColor="accent2"/>
        <w:bottom w:val="single" w:sz="8" w:space="8" w:color="E4E0E1" w:themeColor="accent2"/>
        <w:right w:val="single" w:sz="8" w:space="10" w:color="E4E0E1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68"/>
    <w:rPr>
      <w:rFonts w:ascii="Segoe UI" w:hAnsi="Segoe UI" w:cs="Segoe UI"/>
      <w:sz w:val="18"/>
      <w:szCs w:val="18"/>
    </w:rPr>
  </w:style>
  <w:style w:type="paragraph" w:customStyle="1" w:styleId="Subtitle16pts">
    <w:name w:val="Subtitle 16 pts"/>
    <w:qFormat/>
    <w:rsid w:val="00147E11"/>
    <w:rPr>
      <w:rFonts w:eastAsiaTheme="majorEastAsia" w:cstheme="minorHAnsi"/>
      <w:color w:val="85367B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5.wdp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6.png"/><Relationship Id="rId40" Type="http://schemas.microsoft.com/office/2007/relationships/hdphoto" Target="media/hdphoto16.wdp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footer" Target="footer3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8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jgyj\Dropbox\MSO%20Conversions\Keep%20Creative%20Word%20Template%202017-08-14.dotx" TargetMode="External"/></Relationships>
</file>

<file path=word/theme/theme1.xml><?xml version="1.0" encoding="utf-8"?>
<a:theme xmlns:a="http://schemas.openxmlformats.org/drawingml/2006/main" name="Office Theme">
  <a:themeElements>
    <a:clrScheme name="Custom QRG's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F7F7F7"/>
      </a:accent1>
      <a:accent2>
        <a:srgbClr val="E4E0E1"/>
      </a:accent2>
      <a:accent3>
        <a:srgbClr val="D0D1D4"/>
      </a:accent3>
      <a:accent4>
        <a:srgbClr val="D5D6D9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BAB2F-C127-4D39-9B14-7BB763044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Keep Creative Word Template 2017-08-14</Template>
  <TotalTime>22</TotalTime>
  <Pages>9</Pages>
  <Words>337</Words>
  <Characters>1762</Characters>
  <Application>Microsoft Office Word</Application>
  <DocSecurity>0</DocSecurity>
  <Lines>53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Renewal of a registration</vt:lpstr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renew my registration</dc:title>
  <dc:subject/>
  <dc:creator>BRUTTO, Louisa</dc:creator>
  <cp:keywords>[SEC=OFFICIAL]</cp:keywords>
  <dc:description/>
  <cp:lastModifiedBy>BRUTTO, Louisa</cp:lastModifiedBy>
  <cp:revision>9</cp:revision>
  <cp:lastPrinted>2022-08-05T06:01:00Z</cp:lastPrinted>
  <dcterms:created xsi:type="dcterms:W3CDTF">2022-08-03T08:06:00Z</dcterms:created>
  <dcterms:modified xsi:type="dcterms:W3CDTF">2022-08-09T03:29:00Z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7761361FEA504244B75A88555336F044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1A16D7A0BB17981799FD37C6B75FE6A51A62DCE4</vt:lpwstr>
  </property>
  <property fmtid="{D5CDD505-2E9C-101B-9397-08002B2CF9AE}" pid="11" name="PM_OriginationTimeStamp">
    <vt:lpwstr>2022-08-09T03:29:42Z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9A676B32E51F957996CD6926B7BDFFD2</vt:lpwstr>
  </property>
  <property fmtid="{D5CDD505-2E9C-101B-9397-08002B2CF9AE}" pid="21" name="PM_Hash_Salt">
    <vt:lpwstr>4262CA8319CE2AD11FD2CBE5B12A09E7</vt:lpwstr>
  </property>
  <property fmtid="{D5CDD505-2E9C-101B-9397-08002B2CF9AE}" pid="22" name="PM_Hash_SHA1">
    <vt:lpwstr>9811780DFEA98323237174401141906A18B43708</vt:lpwstr>
  </property>
  <property fmtid="{D5CDD505-2E9C-101B-9397-08002B2CF9AE}" pid="23" name="PM_OriginatorUserAccountName_SHA256">
    <vt:lpwstr>84D80AAD7D201A05BE89957A637645296E874C3C6BDBFBABF6E28FA7E96E524B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